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3794"/>
        <w:gridCol w:w="4728"/>
      </w:tblGrid>
      <w:tr w:rsidR="00301C21" w:rsidRPr="00C57EB5" w:rsidTr="00900D9B">
        <w:tc>
          <w:tcPr>
            <w:tcW w:w="3794" w:type="dxa"/>
          </w:tcPr>
          <w:p w:rsidR="00301C21" w:rsidRDefault="00301C21" w:rsidP="008E5518">
            <w:pPr>
              <w:rPr>
                <w:lang w:val="en-US"/>
              </w:rPr>
            </w:pPr>
            <w:r>
              <w:rPr>
                <w:noProof/>
              </w:rPr>
              <w:drawing>
                <wp:inline distT="0" distB="0" distL="0" distR="0">
                  <wp:extent cx="1123950" cy="1152525"/>
                  <wp:effectExtent l="0" t="0" r="0" b="0"/>
                  <wp:docPr id="1" name="Εικόνα 1" descr="GR_logo_DM_B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_logo_DM_BW"/>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23950" cy="1152525"/>
                          </a:xfrm>
                          <a:prstGeom prst="rect">
                            <a:avLst/>
                          </a:prstGeom>
                          <a:noFill/>
                          <a:ln>
                            <a:noFill/>
                          </a:ln>
                        </pic:spPr>
                      </pic:pic>
                    </a:graphicData>
                  </a:graphic>
                </wp:inline>
              </w:drawing>
            </w:r>
          </w:p>
          <w:p w:rsidR="00301C21" w:rsidRPr="00C57EB5" w:rsidRDefault="00301C21" w:rsidP="008E5518">
            <w:pPr>
              <w:rPr>
                <w:sz w:val="24"/>
                <w:szCs w:val="24"/>
              </w:rPr>
            </w:pPr>
            <w:r w:rsidRPr="00C57EB5">
              <w:rPr>
                <w:sz w:val="24"/>
                <w:szCs w:val="24"/>
              </w:rPr>
              <w:t>ΕΛΛΗΝΙΚΗ ΔΗΜΟΚΡΑΤΙΑ</w:t>
            </w:r>
          </w:p>
          <w:p w:rsidR="00301C21" w:rsidRPr="00C57EB5" w:rsidRDefault="00301C21">
            <w:pPr>
              <w:jc w:val="both"/>
              <w:rPr>
                <w:sz w:val="24"/>
                <w:szCs w:val="24"/>
              </w:rPr>
            </w:pPr>
            <w:r w:rsidRPr="00C57EB5">
              <w:rPr>
                <w:sz w:val="24"/>
                <w:szCs w:val="24"/>
              </w:rPr>
              <w:t>ΝΟΜΟΣ ΑΤΤΙΚΗΣ</w:t>
            </w:r>
          </w:p>
          <w:p w:rsidR="00301C21" w:rsidRPr="00C57EB5" w:rsidRDefault="00301C21">
            <w:pPr>
              <w:jc w:val="both"/>
              <w:rPr>
                <w:b/>
                <w:sz w:val="24"/>
                <w:szCs w:val="24"/>
              </w:rPr>
            </w:pPr>
            <w:r w:rsidRPr="00C57EB5">
              <w:rPr>
                <w:b/>
                <w:sz w:val="24"/>
                <w:szCs w:val="24"/>
              </w:rPr>
              <w:t>ΔΗΜΟΣ ΜΑΡΑΘΩΝΟΣ</w:t>
            </w:r>
          </w:p>
          <w:p w:rsidR="00301C21" w:rsidRPr="00C57EB5" w:rsidRDefault="00301C21" w:rsidP="00AB5205">
            <w:pPr>
              <w:pStyle w:val="4"/>
              <w:rPr>
                <w:sz w:val="24"/>
                <w:szCs w:val="24"/>
              </w:rPr>
            </w:pPr>
            <w:r w:rsidRPr="00C57EB5">
              <w:rPr>
                <w:sz w:val="24"/>
                <w:szCs w:val="24"/>
              </w:rPr>
              <w:t xml:space="preserve">ΑΡΙΘ. ΑΠΟΦ. </w:t>
            </w:r>
            <w:r w:rsidRPr="00481C87">
              <w:rPr>
                <w:noProof/>
                <w:sz w:val="24"/>
                <w:szCs w:val="24"/>
              </w:rPr>
              <w:t>90</w:t>
            </w:r>
            <w:r w:rsidRPr="00C57EB5">
              <w:rPr>
                <w:sz w:val="24"/>
                <w:szCs w:val="24"/>
              </w:rPr>
              <w:t>/20</w:t>
            </w:r>
            <w:r>
              <w:rPr>
                <w:sz w:val="24"/>
                <w:szCs w:val="24"/>
              </w:rPr>
              <w:t>2</w:t>
            </w:r>
            <w:r>
              <w:rPr>
                <w:sz w:val="24"/>
                <w:szCs w:val="24"/>
                <w:lang w:val="en-US"/>
              </w:rPr>
              <w:t>6</w:t>
            </w:r>
            <w:r w:rsidRPr="00C57EB5">
              <w:rPr>
                <w:sz w:val="24"/>
                <w:szCs w:val="24"/>
              </w:rPr>
              <w:t xml:space="preserve"> ΔΣ</w:t>
            </w:r>
          </w:p>
        </w:tc>
        <w:tc>
          <w:tcPr>
            <w:tcW w:w="4728" w:type="dxa"/>
          </w:tcPr>
          <w:p w:rsidR="00301C21" w:rsidRPr="00C57EB5" w:rsidRDefault="00301C21">
            <w:pPr>
              <w:jc w:val="center"/>
              <w:rPr>
                <w:b/>
                <w:sz w:val="24"/>
                <w:szCs w:val="24"/>
              </w:rPr>
            </w:pPr>
            <w:r w:rsidRPr="00C57EB5">
              <w:rPr>
                <w:b/>
                <w:sz w:val="24"/>
                <w:szCs w:val="24"/>
              </w:rPr>
              <w:t>ΑΠΟΣΠΑΣΜΑ</w:t>
            </w:r>
          </w:p>
          <w:p w:rsidR="00301C21" w:rsidRPr="00C57EB5" w:rsidRDefault="00301C21">
            <w:pPr>
              <w:jc w:val="center"/>
              <w:rPr>
                <w:sz w:val="24"/>
                <w:szCs w:val="24"/>
              </w:rPr>
            </w:pPr>
            <w:r w:rsidRPr="00C57EB5">
              <w:rPr>
                <w:sz w:val="24"/>
                <w:szCs w:val="24"/>
              </w:rPr>
              <w:t>Από το πρακτικό της με αριθμό</w:t>
            </w:r>
          </w:p>
          <w:p w:rsidR="00301C21" w:rsidRPr="00C57EB5" w:rsidRDefault="00301C21">
            <w:pPr>
              <w:jc w:val="center"/>
              <w:rPr>
                <w:sz w:val="24"/>
                <w:szCs w:val="24"/>
              </w:rPr>
            </w:pPr>
            <w:r w:rsidRPr="00481C87">
              <w:rPr>
                <w:b/>
                <w:bCs/>
                <w:noProof/>
                <w:sz w:val="24"/>
                <w:szCs w:val="24"/>
              </w:rPr>
              <w:t>14/2-7-2026</w:t>
            </w:r>
            <w:r w:rsidRPr="001C0BCE">
              <w:rPr>
                <w:b/>
                <w:bCs/>
                <w:sz w:val="24"/>
                <w:szCs w:val="24"/>
              </w:rPr>
              <w:t xml:space="preserve"> </w:t>
            </w:r>
            <w:r>
              <w:rPr>
                <w:b/>
                <w:bCs/>
                <w:sz w:val="24"/>
                <w:szCs w:val="24"/>
              </w:rPr>
              <w:t xml:space="preserve"> ειδικής δημόσιας </w:t>
            </w:r>
            <w:r w:rsidR="009A51FE">
              <w:rPr>
                <w:b/>
                <w:bCs/>
                <w:sz w:val="24"/>
                <w:szCs w:val="24"/>
              </w:rPr>
              <w:t xml:space="preserve">δια ζώσης </w:t>
            </w:r>
            <w:r>
              <w:rPr>
                <w:b/>
                <w:bCs/>
                <w:sz w:val="24"/>
                <w:szCs w:val="24"/>
              </w:rPr>
              <w:t xml:space="preserve">τακτικής   </w:t>
            </w:r>
            <w:r w:rsidRPr="00C57EB5">
              <w:rPr>
                <w:sz w:val="24"/>
                <w:szCs w:val="24"/>
              </w:rPr>
              <w:t>συνεδρίασης του Δημοτικού Συμβουλίου Μαραθώνος</w:t>
            </w:r>
          </w:p>
          <w:p w:rsidR="00301C21" w:rsidRPr="00C57EB5" w:rsidRDefault="00301C21">
            <w:pPr>
              <w:pStyle w:val="7"/>
              <w:rPr>
                <w:sz w:val="24"/>
                <w:szCs w:val="24"/>
              </w:rPr>
            </w:pPr>
            <w:r w:rsidRPr="00C57EB5">
              <w:rPr>
                <w:sz w:val="24"/>
                <w:szCs w:val="24"/>
              </w:rPr>
              <w:t>ΠΕΡΙΛΗΨΗ</w:t>
            </w:r>
          </w:p>
          <w:p w:rsidR="00301C21" w:rsidRPr="00C57EB5" w:rsidRDefault="00301C21" w:rsidP="00301C21">
            <w:pPr>
              <w:jc w:val="center"/>
              <w:rPr>
                <w:sz w:val="24"/>
                <w:szCs w:val="24"/>
              </w:rPr>
            </w:pPr>
            <w:r w:rsidRPr="00481C87">
              <w:rPr>
                <w:noProof/>
                <w:sz w:val="24"/>
                <w:szCs w:val="24"/>
              </w:rPr>
              <w:t>Ανάδειξη νέου Προεδρείου του Δημοτικού Συμβουλίου Δήμου  Μαραθώνος  για τη δεύτερη θητεία της αυτοδιοικητικής περιόδου</w:t>
            </w:r>
            <w:r>
              <w:rPr>
                <w:noProof/>
                <w:sz w:val="24"/>
                <w:szCs w:val="24"/>
              </w:rPr>
              <w:t xml:space="preserve"> 2024-2028</w:t>
            </w:r>
            <w:r w:rsidRPr="00481C87">
              <w:rPr>
                <w:noProof/>
                <w:sz w:val="24"/>
                <w:szCs w:val="24"/>
              </w:rPr>
              <w:t xml:space="preserve"> .</w:t>
            </w:r>
          </w:p>
          <w:p w:rsidR="00301C21" w:rsidRPr="00C57EB5" w:rsidRDefault="00301C21">
            <w:pPr>
              <w:jc w:val="both"/>
              <w:rPr>
                <w:sz w:val="24"/>
                <w:szCs w:val="24"/>
              </w:rPr>
            </w:pPr>
          </w:p>
        </w:tc>
      </w:tr>
    </w:tbl>
    <w:p w:rsidR="00301C21" w:rsidRDefault="00301C21" w:rsidP="005139BC">
      <w:pPr>
        <w:autoSpaceDE w:val="0"/>
        <w:autoSpaceDN w:val="0"/>
        <w:ind w:left="74"/>
        <w:jc w:val="both"/>
        <w:rPr>
          <w:i/>
          <w:sz w:val="18"/>
          <w:szCs w:val="18"/>
        </w:rPr>
      </w:pPr>
    </w:p>
    <w:p w:rsidR="00301C21" w:rsidRPr="000D678D" w:rsidRDefault="00301C21" w:rsidP="00EE3E69">
      <w:pPr>
        <w:pBdr>
          <w:top w:val="nil"/>
          <w:left w:val="nil"/>
          <w:bottom w:val="nil"/>
          <w:right w:val="nil"/>
          <w:between w:val="nil"/>
        </w:pBdr>
        <w:ind w:firstLine="360"/>
        <w:jc w:val="both"/>
        <w:rPr>
          <w:sz w:val="20"/>
        </w:rPr>
      </w:pPr>
      <w:r w:rsidRPr="000D678D">
        <w:rPr>
          <w:sz w:val="20"/>
        </w:rPr>
        <w:t>Την</w:t>
      </w:r>
      <w:r>
        <w:rPr>
          <w:sz w:val="20"/>
        </w:rPr>
        <w:t xml:space="preserve"> Πέμπτη </w:t>
      </w:r>
      <w:r w:rsidRPr="000D678D">
        <w:rPr>
          <w:sz w:val="20"/>
        </w:rPr>
        <w:t xml:space="preserve"> </w:t>
      </w:r>
      <w:r>
        <w:rPr>
          <w:sz w:val="20"/>
        </w:rPr>
        <w:t xml:space="preserve">2 Ιουλίου  </w:t>
      </w:r>
      <w:r w:rsidRPr="000D678D">
        <w:rPr>
          <w:sz w:val="20"/>
        </w:rPr>
        <w:t>202</w:t>
      </w:r>
      <w:r w:rsidRPr="00A94312">
        <w:rPr>
          <w:sz w:val="20"/>
        </w:rPr>
        <w:t>6</w:t>
      </w:r>
      <w:r w:rsidRPr="000D678D">
        <w:rPr>
          <w:sz w:val="20"/>
        </w:rPr>
        <w:t xml:space="preserve">  και ώρα 1</w:t>
      </w:r>
      <w:r>
        <w:rPr>
          <w:sz w:val="20"/>
        </w:rPr>
        <w:t>9</w:t>
      </w:r>
      <w:r w:rsidRPr="000D678D">
        <w:rPr>
          <w:sz w:val="20"/>
        </w:rPr>
        <w:t>.</w:t>
      </w:r>
      <w:r>
        <w:rPr>
          <w:sz w:val="20"/>
        </w:rPr>
        <w:t>00</w:t>
      </w:r>
      <w:r w:rsidRPr="000D678D">
        <w:rPr>
          <w:sz w:val="20"/>
        </w:rPr>
        <w:t xml:space="preserve"> </w:t>
      </w:r>
      <w:proofErr w:type="spellStart"/>
      <w:r>
        <w:rPr>
          <w:sz w:val="20"/>
        </w:rPr>
        <w:t>μ</w:t>
      </w:r>
      <w:r w:rsidRPr="000D678D">
        <w:rPr>
          <w:sz w:val="20"/>
        </w:rPr>
        <w:t>.μ</w:t>
      </w:r>
      <w:proofErr w:type="spellEnd"/>
      <w:r w:rsidRPr="000D678D">
        <w:rPr>
          <w:sz w:val="20"/>
        </w:rPr>
        <w:t xml:space="preserve">,, </w:t>
      </w:r>
      <w:r>
        <w:rPr>
          <w:sz w:val="20"/>
        </w:rPr>
        <w:t xml:space="preserve">στο κτίριο 1, εντός των εγκαταστάσεων της αφετηρίας Μαραθωνίου Δρόμου, </w:t>
      </w:r>
      <w:r w:rsidRPr="000D678D">
        <w:rPr>
          <w:sz w:val="20"/>
        </w:rPr>
        <w:t xml:space="preserve">διεξάχθηκε </w:t>
      </w:r>
      <w:r>
        <w:rPr>
          <w:sz w:val="20"/>
        </w:rPr>
        <w:t>δια ζώσης ειδική δημόσια  συνεδρίαση</w:t>
      </w:r>
      <w:r w:rsidRPr="00A94977">
        <w:rPr>
          <w:i/>
          <w:sz w:val="18"/>
          <w:szCs w:val="18"/>
        </w:rPr>
        <w:t>,</w:t>
      </w:r>
      <w:r w:rsidRPr="0070328D">
        <w:rPr>
          <w:i/>
          <w:sz w:val="18"/>
          <w:szCs w:val="18"/>
        </w:rPr>
        <w:t xml:space="preserve"> </w:t>
      </w:r>
      <w:r w:rsidRPr="000D678D">
        <w:rPr>
          <w:b/>
          <w:bCs/>
          <w:sz w:val="20"/>
          <w:lang w:eastAsia="ar-SA"/>
        </w:rPr>
        <w:t xml:space="preserve"> </w:t>
      </w:r>
      <w:r w:rsidRPr="000D678D">
        <w:rPr>
          <w:sz w:val="20"/>
        </w:rPr>
        <w:t>σύμφωνα με τις διατάξεις</w:t>
      </w:r>
      <w:r>
        <w:rPr>
          <w:sz w:val="20"/>
        </w:rPr>
        <w:t xml:space="preserve"> του </w:t>
      </w:r>
      <w:r>
        <w:rPr>
          <w:rFonts w:eastAsia="Verdana"/>
          <w:color w:val="000000"/>
          <w:sz w:val="24"/>
          <w:szCs w:val="24"/>
        </w:rPr>
        <w:t>Ν</w:t>
      </w:r>
      <w:r w:rsidRPr="00F65D79">
        <w:rPr>
          <w:rFonts w:eastAsia="Verdana"/>
          <w:color w:val="000000"/>
          <w:sz w:val="24"/>
          <w:szCs w:val="24"/>
        </w:rPr>
        <w:t>. 5314</w:t>
      </w:r>
      <w:r>
        <w:rPr>
          <w:rFonts w:eastAsia="Verdana"/>
          <w:color w:val="000000"/>
          <w:sz w:val="24"/>
          <w:szCs w:val="24"/>
        </w:rPr>
        <w:t>/2026, άρθρο 118</w:t>
      </w:r>
      <w:r w:rsidRPr="000D678D">
        <w:rPr>
          <w:sz w:val="20"/>
        </w:rPr>
        <w:t xml:space="preserve">, </w:t>
      </w:r>
      <w:r w:rsidRPr="000D678D">
        <w:rPr>
          <w:bCs/>
          <w:sz w:val="20"/>
          <w:lang w:eastAsia="ar-SA"/>
        </w:rPr>
        <w:t xml:space="preserve"> και της με Α.Π:</w:t>
      </w:r>
      <w:r>
        <w:rPr>
          <w:bCs/>
          <w:sz w:val="20"/>
          <w:lang w:eastAsia="ar-SA"/>
        </w:rPr>
        <w:t xml:space="preserve">18535/30-6-2026  </w:t>
      </w:r>
      <w:r w:rsidRPr="000D678D">
        <w:rPr>
          <w:bCs/>
          <w:sz w:val="20"/>
          <w:lang w:eastAsia="ar-SA"/>
        </w:rPr>
        <w:t xml:space="preserve">πρόσκλησης του </w:t>
      </w:r>
      <w:r w:rsidR="0055228A" w:rsidRPr="0055228A">
        <w:rPr>
          <w:sz w:val="20"/>
        </w:rPr>
        <w:t>υφιστάμενου</w:t>
      </w:r>
      <w:r w:rsidR="0055228A">
        <w:rPr>
          <w:bCs/>
          <w:sz w:val="20"/>
          <w:lang w:eastAsia="ar-SA"/>
        </w:rPr>
        <w:t xml:space="preserve"> </w:t>
      </w:r>
      <w:r>
        <w:rPr>
          <w:bCs/>
          <w:sz w:val="20"/>
          <w:lang w:eastAsia="ar-SA"/>
        </w:rPr>
        <w:t>Προέδρου Δ.Σ</w:t>
      </w:r>
      <w:r w:rsidRPr="000D678D">
        <w:rPr>
          <w:sz w:val="20"/>
        </w:rPr>
        <w:t>, η οποία γνωστοποιήθηκε στον δήμαρχο και σε καθέναν από τους</w:t>
      </w:r>
      <w:r w:rsidRPr="000D678D">
        <w:rPr>
          <w:spacing w:val="1"/>
          <w:sz w:val="20"/>
        </w:rPr>
        <w:t xml:space="preserve"> </w:t>
      </w:r>
      <w:r w:rsidRPr="000D678D">
        <w:rPr>
          <w:sz w:val="20"/>
        </w:rPr>
        <w:t>δημοτικούς</w:t>
      </w:r>
      <w:r w:rsidRPr="000D678D">
        <w:rPr>
          <w:spacing w:val="-1"/>
          <w:sz w:val="20"/>
        </w:rPr>
        <w:t xml:space="preserve"> </w:t>
      </w:r>
      <w:r w:rsidRPr="000D678D">
        <w:rPr>
          <w:sz w:val="20"/>
        </w:rPr>
        <w:t>συμβούλους</w:t>
      </w:r>
      <w:r w:rsidRPr="000D678D">
        <w:rPr>
          <w:spacing w:val="5"/>
          <w:sz w:val="20"/>
        </w:rPr>
        <w:t xml:space="preserve"> </w:t>
      </w:r>
      <w:r w:rsidRPr="000D678D">
        <w:rPr>
          <w:sz w:val="20"/>
        </w:rPr>
        <w:t>με</w:t>
      </w:r>
      <w:r w:rsidRPr="000D678D">
        <w:rPr>
          <w:spacing w:val="-2"/>
          <w:sz w:val="20"/>
        </w:rPr>
        <w:t xml:space="preserve"> </w:t>
      </w:r>
      <w:r w:rsidRPr="000D678D">
        <w:rPr>
          <w:sz w:val="20"/>
        </w:rPr>
        <w:t>το</w:t>
      </w:r>
      <w:r w:rsidRPr="000D678D">
        <w:rPr>
          <w:spacing w:val="1"/>
          <w:sz w:val="20"/>
        </w:rPr>
        <w:t xml:space="preserve"> </w:t>
      </w:r>
      <w:r w:rsidRPr="000D678D">
        <w:rPr>
          <w:sz w:val="20"/>
        </w:rPr>
        <w:t>από</w:t>
      </w:r>
      <w:r>
        <w:rPr>
          <w:sz w:val="20"/>
        </w:rPr>
        <w:t xml:space="preserve"> 30</w:t>
      </w:r>
      <w:r w:rsidRPr="000D678D">
        <w:rPr>
          <w:sz w:val="20"/>
        </w:rPr>
        <w:t>/</w:t>
      </w:r>
      <w:r>
        <w:rPr>
          <w:sz w:val="20"/>
        </w:rPr>
        <w:t>6</w:t>
      </w:r>
      <w:r w:rsidRPr="000D678D">
        <w:rPr>
          <w:sz w:val="20"/>
        </w:rPr>
        <w:t>/202</w:t>
      </w:r>
      <w:r>
        <w:rPr>
          <w:sz w:val="20"/>
        </w:rPr>
        <w:t>6</w:t>
      </w:r>
      <w:r w:rsidRPr="000D678D">
        <w:rPr>
          <w:spacing w:val="-2"/>
          <w:sz w:val="20"/>
        </w:rPr>
        <w:t xml:space="preserve"> </w:t>
      </w:r>
      <w:r w:rsidRPr="000D678D">
        <w:rPr>
          <w:sz w:val="20"/>
        </w:rPr>
        <w:t>ηλεκτρονικό</w:t>
      </w:r>
      <w:r w:rsidRPr="000D678D">
        <w:rPr>
          <w:spacing w:val="1"/>
          <w:sz w:val="20"/>
        </w:rPr>
        <w:t xml:space="preserve"> </w:t>
      </w:r>
      <w:r w:rsidRPr="000D678D">
        <w:rPr>
          <w:sz w:val="20"/>
        </w:rPr>
        <w:t>μήνυμα.</w:t>
      </w:r>
    </w:p>
    <w:p w:rsidR="00301C21" w:rsidRDefault="00301C21" w:rsidP="00265593">
      <w:pPr>
        <w:suppressAutoHyphens/>
        <w:autoSpaceDE w:val="0"/>
        <w:jc w:val="both"/>
        <w:rPr>
          <w:b/>
          <w:bCs/>
          <w:sz w:val="20"/>
          <w:lang w:eastAsia="ar-SA"/>
        </w:rPr>
      </w:pPr>
      <w:r w:rsidRPr="000D678D">
        <w:rPr>
          <w:sz w:val="20"/>
        </w:rPr>
        <w:t xml:space="preserve">Αφού διαπιστώθηκε ότι υπάρχει νόμιμη απαρτία, δεδομένου ότι σε σύνολο είκοσι εννέα  (29) μελών βρέθηκαν παρόντα  </w:t>
      </w:r>
      <w:r>
        <w:rPr>
          <w:sz w:val="20"/>
        </w:rPr>
        <w:t xml:space="preserve"> είκοσι έξι  </w:t>
      </w:r>
      <w:r w:rsidRPr="000D678D">
        <w:rPr>
          <w:sz w:val="20"/>
        </w:rPr>
        <w:t xml:space="preserve"> (</w:t>
      </w:r>
      <w:r>
        <w:rPr>
          <w:sz w:val="20"/>
        </w:rPr>
        <w:t>26</w:t>
      </w:r>
      <w:r w:rsidRPr="000D678D">
        <w:rPr>
          <w:sz w:val="20"/>
        </w:rPr>
        <w:t>)  μέλη, ήλθε η Συνεδρίαση.</w:t>
      </w:r>
      <w:r w:rsidRPr="000D678D">
        <w:rPr>
          <w:b/>
          <w:bCs/>
          <w:sz w:val="20"/>
          <w:lang w:eastAsia="ar-SA"/>
        </w:rPr>
        <w:t xml:space="preserve">  </w:t>
      </w:r>
    </w:p>
    <w:p w:rsidR="00301C21" w:rsidRPr="000D678D" w:rsidRDefault="00301C21" w:rsidP="00265593">
      <w:pPr>
        <w:suppressAutoHyphens/>
        <w:autoSpaceDE w:val="0"/>
        <w:jc w:val="both"/>
        <w:rPr>
          <w:b/>
          <w:bCs/>
          <w:sz w:val="20"/>
          <w:lang w:eastAsia="ar-SA"/>
        </w:rPr>
      </w:pPr>
    </w:p>
    <w:p w:rsidR="00301C21" w:rsidRDefault="00301C21" w:rsidP="00265593">
      <w:pPr>
        <w:autoSpaceDE w:val="0"/>
        <w:autoSpaceDN w:val="0"/>
        <w:ind w:left="74"/>
        <w:jc w:val="both"/>
        <w:rPr>
          <w:b/>
          <w:sz w:val="20"/>
        </w:rPr>
      </w:pPr>
      <w:r>
        <w:rPr>
          <w:b/>
          <w:sz w:val="20"/>
        </w:rPr>
        <w:t xml:space="preserve">         </w:t>
      </w:r>
      <w:r w:rsidRPr="00EC4AE7">
        <w:rPr>
          <w:b/>
          <w:sz w:val="20"/>
        </w:rPr>
        <w:t xml:space="preserve">ΠΑΡΟΝΤΕΣ                                                                                    </w:t>
      </w:r>
      <w:r>
        <w:rPr>
          <w:b/>
          <w:sz w:val="20"/>
        </w:rPr>
        <w:t xml:space="preserve">                          </w:t>
      </w:r>
      <w:r w:rsidRPr="00EC4AE7">
        <w:rPr>
          <w:b/>
          <w:sz w:val="20"/>
        </w:rPr>
        <w:t xml:space="preserve"> ΑΠΟΝΤΕΣ </w:t>
      </w:r>
    </w:p>
    <w:p w:rsidR="00301C21" w:rsidRDefault="00301C21" w:rsidP="00265593">
      <w:pPr>
        <w:autoSpaceDE w:val="0"/>
        <w:autoSpaceDN w:val="0"/>
        <w:ind w:left="74"/>
        <w:jc w:val="both"/>
        <w:rPr>
          <w:b/>
          <w:sz w:val="20"/>
        </w:rPr>
      </w:pPr>
    </w:p>
    <w:tbl>
      <w:tblPr>
        <w:tblW w:w="8550" w:type="dxa"/>
        <w:tblInd w:w="284" w:type="dxa"/>
        <w:tblLayout w:type="fixed"/>
        <w:tblCellMar>
          <w:left w:w="0" w:type="dxa"/>
          <w:right w:w="0" w:type="dxa"/>
        </w:tblCellMar>
        <w:tblLook w:val="0000" w:firstRow="0" w:lastRow="0" w:firstColumn="0" w:lastColumn="0" w:noHBand="0" w:noVBand="0"/>
      </w:tblPr>
      <w:tblGrid>
        <w:gridCol w:w="5528"/>
        <w:gridCol w:w="3022"/>
      </w:tblGrid>
      <w:tr w:rsidR="00301C21" w:rsidTr="00FD153C">
        <w:trPr>
          <w:cantSplit/>
          <w:trHeight w:val="4778"/>
        </w:trPr>
        <w:tc>
          <w:tcPr>
            <w:tcW w:w="5528" w:type="dxa"/>
            <w:shd w:val="clear" w:color="auto" w:fill="auto"/>
          </w:tcPr>
          <w:p w:rsidR="00301C21" w:rsidRPr="006874ED" w:rsidRDefault="00301C21" w:rsidP="002B501C">
            <w:pPr>
              <w:pStyle w:val="a3"/>
              <w:numPr>
                <w:ilvl w:val="0"/>
                <w:numId w:val="3"/>
              </w:numPr>
              <w:tabs>
                <w:tab w:val="left" w:pos="2530"/>
              </w:tabs>
              <w:suppressAutoHyphens/>
              <w:snapToGrid w:val="0"/>
              <w:jc w:val="left"/>
              <w:rPr>
                <w:sz w:val="16"/>
                <w:szCs w:val="16"/>
              </w:rPr>
            </w:pPr>
            <w:r w:rsidRPr="006874ED">
              <w:rPr>
                <w:sz w:val="16"/>
                <w:szCs w:val="16"/>
              </w:rPr>
              <w:t xml:space="preserve">ΤΣΙΡΚΑΣ ΚΩΝΣΤΑΝΤΙΝΟΣ  </w:t>
            </w:r>
            <w:r>
              <w:rPr>
                <w:sz w:val="16"/>
                <w:szCs w:val="16"/>
              </w:rPr>
              <w:t xml:space="preserve">Προέδρος Δ.Σ  </w:t>
            </w:r>
            <w:r w:rsidRPr="006874ED">
              <w:rPr>
                <w:sz w:val="16"/>
                <w:szCs w:val="16"/>
              </w:rPr>
              <w:t xml:space="preserve"> </w:t>
            </w:r>
          </w:p>
          <w:p w:rsidR="00301C21" w:rsidRDefault="00301C21" w:rsidP="00BA25EC">
            <w:pPr>
              <w:pStyle w:val="a3"/>
              <w:numPr>
                <w:ilvl w:val="0"/>
                <w:numId w:val="3"/>
              </w:numPr>
              <w:tabs>
                <w:tab w:val="left" w:pos="2530"/>
              </w:tabs>
              <w:suppressAutoHyphens/>
              <w:snapToGrid w:val="0"/>
              <w:jc w:val="left"/>
              <w:rPr>
                <w:sz w:val="16"/>
                <w:szCs w:val="16"/>
              </w:rPr>
            </w:pPr>
            <w:r w:rsidRPr="00BA25EC">
              <w:rPr>
                <w:sz w:val="16"/>
                <w:szCs w:val="16"/>
              </w:rPr>
              <w:t xml:space="preserve">ΛΑΣΚΟΣ ΚΩΝΣΤΑΝΤΙΝΟΣ Αντιδήμαρχος  </w:t>
            </w:r>
          </w:p>
          <w:p w:rsidR="00301C21" w:rsidRPr="00BA25EC" w:rsidRDefault="00301C21" w:rsidP="00BA25EC">
            <w:pPr>
              <w:pStyle w:val="a3"/>
              <w:numPr>
                <w:ilvl w:val="0"/>
                <w:numId w:val="3"/>
              </w:numPr>
              <w:tabs>
                <w:tab w:val="left" w:pos="2530"/>
              </w:tabs>
              <w:suppressAutoHyphens/>
              <w:snapToGrid w:val="0"/>
              <w:jc w:val="left"/>
              <w:rPr>
                <w:sz w:val="16"/>
                <w:szCs w:val="16"/>
              </w:rPr>
            </w:pPr>
            <w:r w:rsidRPr="00BA25EC">
              <w:rPr>
                <w:sz w:val="16"/>
                <w:szCs w:val="16"/>
              </w:rPr>
              <w:t xml:space="preserve">ΠΑΛΛΗΣ ΠΕΤΡΟΣ Αντιδήμαρχος </w:t>
            </w:r>
          </w:p>
          <w:p w:rsidR="00301C21" w:rsidRPr="009C2342" w:rsidRDefault="00301C21" w:rsidP="002B501C">
            <w:pPr>
              <w:pStyle w:val="a3"/>
              <w:numPr>
                <w:ilvl w:val="0"/>
                <w:numId w:val="3"/>
              </w:numPr>
              <w:tabs>
                <w:tab w:val="left" w:pos="2530"/>
                <w:tab w:val="left" w:pos="3117"/>
                <w:tab w:val="left" w:pos="3400"/>
              </w:tabs>
              <w:suppressAutoHyphens/>
              <w:snapToGrid w:val="0"/>
              <w:ind w:right="1134"/>
              <w:jc w:val="left"/>
              <w:rPr>
                <w:sz w:val="16"/>
                <w:szCs w:val="16"/>
              </w:rPr>
            </w:pPr>
            <w:r w:rsidRPr="009C2342">
              <w:rPr>
                <w:sz w:val="16"/>
                <w:szCs w:val="16"/>
              </w:rPr>
              <w:t xml:space="preserve">ΜΕΤΑΞΩΤΟΣ ΚΩΝΣΤΑΝΤΙΝΟΣ </w:t>
            </w:r>
            <w:r w:rsidRPr="00435C10">
              <w:rPr>
                <w:sz w:val="16"/>
                <w:szCs w:val="16"/>
              </w:rPr>
              <w:t xml:space="preserve">Δημοτικός Σύμβουλος  </w:t>
            </w:r>
          </w:p>
          <w:p w:rsidR="00301C21" w:rsidRPr="0010411F" w:rsidRDefault="00301C21" w:rsidP="002B501C">
            <w:pPr>
              <w:pStyle w:val="a3"/>
              <w:numPr>
                <w:ilvl w:val="0"/>
                <w:numId w:val="3"/>
              </w:numPr>
              <w:tabs>
                <w:tab w:val="left" w:pos="2530"/>
              </w:tabs>
              <w:suppressAutoHyphens/>
              <w:snapToGrid w:val="0"/>
              <w:jc w:val="left"/>
              <w:rPr>
                <w:sz w:val="16"/>
                <w:szCs w:val="16"/>
              </w:rPr>
            </w:pPr>
            <w:r w:rsidRPr="0010411F">
              <w:rPr>
                <w:sz w:val="16"/>
                <w:szCs w:val="16"/>
              </w:rPr>
              <w:t xml:space="preserve">ΖΟΥΡΟΣ  ΓΕΩΡΓΙΟΣ  </w:t>
            </w:r>
            <w:r>
              <w:rPr>
                <w:sz w:val="16"/>
                <w:szCs w:val="16"/>
              </w:rPr>
              <w:t xml:space="preserve">Αντιδήμαρχος </w:t>
            </w:r>
            <w:r w:rsidRPr="0010411F">
              <w:rPr>
                <w:sz w:val="16"/>
                <w:szCs w:val="16"/>
              </w:rPr>
              <w:t xml:space="preserve">   </w:t>
            </w:r>
          </w:p>
          <w:p w:rsidR="00301C21" w:rsidRDefault="00301C21" w:rsidP="00C973C8">
            <w:pPr>
              <w:pStyle w:val="a3"/>
              <w:numPr>
                <w:ilvl w:val="0"/>
                <w:numId w:val="3"/>
              </w:numPr>
              <w:tabs>
                <w:tab w:val="left" w:pos="2530"/>
              </w:tabs>
              <w:suppressAutoHyphens/>
              <w:snapToGrid w:val="0"/>
              <w:jc w:val="left"/>
              <w:rPr>
                <w:sz w:val="16"/>
                <w:szCs w:val="16"/>
              </w:rPr>
            </w:pPr>
            <w:r w:rsidRPr="00FD274A">
              <w:rPr>
                <w:sz w:val="16"/>
                <w:szCs w:val="16"/>
              </w:rPr>
              <w:t xml:space="preserve">ΑΧΛΑΔΗΣ ΒΑΣΙΛΕΙΟΣ  Δημοτικός Σύμβουλος </w:t>
            </w:r>
          </w:p>
          <w:p w:rsidR="00301C21" w:rsidRPr="00FD274A" w:rsidRDefault="00301C21" w:rsidP="00C973C8">
            <w:pPr>
              <w:pStyle w:val="a3"/>
              <w:numPr>
                <w:ilvl w:val="0"/>
                <w:numId w:val="3"/>
              </w:numPr>
              <w:tabs>
                <w:tab w:val="left" w:pos="2530"/>
              </w:tabs>
              <w:suppressAutoHyphens/>
              <w:snapToGrid w:val="0"/>
              <w:jc w:val="left"/>
              <w:rPr>
                <w:sz w:val="16"/>
                <w:szCs w:val="16"/>
              </w:rPr>
            </w:pPr>
            <w:r w:rsidRPr="00FD274A">
              <w:rPr>
                <w:sz w:val="16"/>
                <w:szCs w:val="16"/>
              </w:rPr>
              <w:t xml:space="preserve">ΣΠΑΝΟΥ ΜΑΡΙΑ  Αντιδήμαρχος  </w:t>
            </w:r>
          </w:p>
          <w:p w:rsidR="00301C21" w:rsidRPr="006874ED" w:rsidRDefault="00301C21" w:rsidP="002B501C">
            <w:pPr>
              <w:pStyle w:val="a3"/>
              <w:numPr>
                <w:ilvl w:val="0"/>
                <w:numId w:val="3"/>
              </w:numPr>
              <w:tabs>
                <w:tab w:val="left" w:pos="2530"/>
              </w:tabs>
              <w:suppressAutoHyphens/>
              <w:snapToGrid w:val="0"/>
              <w:jc w:val="left"/>
              <w:rPr>
                <w:sz w:val="16"/>
                <w:szCs w:val="16"/>
              </w:rPr>
            </w:pPr>
            <w:r>
              <w:rPr>
                <w:sz w:val="16"/>
                <w:szCs w:val="16"/>
              </w:rPr>
              <w:t xml:space="preserve">ΑΡΜΑΟΣ ΙΑΚΩΒΟΣ Δημοτικός Σύμβουλος </w:t>
            </w:r>
            <w:r w:rsidRPr="006874ED">
              <w:rPr>
                <w:sz w:val="16"/>
                <w:szCs w:val="16"/>
              </w:rPr>
              <w:t xml:space="preserve"> </w:t>
            </w:r>
          </w:p>
          <w:p w:rsidR="00301C21" w:rsidRDefault="00301C21" w:rsidP="00B460A6">
            <w:pPr>
              <w:pStyle w:val="a3"/>
              <w:numPr>
                <w:ilvl w:val="0"/>
                <w:numId w:val="3"/>
              </w:numPr>
              <w:tabs>
                <w:tab w:val="left" w:pos="2530"/>
              </w:tabs>
              <w:suppressAutoHyphens/>
              <w:snapToGrid w:val="0"/>
              <w:jc w:val="left"/>
              <w:rPr>
                <w:sz w:val="16"/>
                <w:szCs w:val="16"/>
              </w:rPr>
            </w:pPr>
            <w:r w:rsidRPr="00FA5BEA">
              <w:rPr>
                <w:sz w:val="16"/>
                <w:szCs w:val="16"/>
              </w:rPr>
              <w:t xml:space="preserve">ΠΑΠΟΥΤΣΗΣ ΑΡΙΣΤΕΙΔΗΣ Δημοτικός Σύμβουλος </w:t>
            </w:r>
          </w:p>
          <w:p w:rsidR="00301C21" w:rsidRPr="006874ED" w:rsidRDefault="00301C21" w:rsidP="002B501C">
            <w:pPr>
              <w:pStyle w:val="a3"/>
              <w:numPr>
                <w:ilvl w:val="0"/>
                <w:numId w:val="3"/>
              </w:numPr>
              <w:tabs>
                <w:tab w:val="left" w:pos="2530"/>
              </w:tabs>
              <w:suppressAutoHyphens/>
              <w:snapToGrid w:val="0"/>
              <w:jc w:val="left"/>
              <w:rPr>
                <w:sz w:val="16"/>
                <w:szCs w:val="16"/>
              </w:rPr>
            </w:pPr>
            <w:r>
              <w:rPr>
                <w:sz w:val="16"/>
                <w:szCs w:val="16"/>
              </w:rPr>
              <w:t xml:space="preserve">ΧΡΥΣΙΝΑΣ ΑΝΑΣΤΑΣΙΟΣ Αντιδήμαρχος  </w:t>
            </w:r>
            <w:r w:rsidRPr="006874ED">
              <w:rPr>
                <w:sz w:val="16"/>
                <w:szCs w:val="16"/>
              </w:rPr>
              <w:t xml:space="preserve"> </w:t>
            </w:r>
          </w:p>
          <w:p w:rsidR="00301C21" w:rsidRPr="006874ED" w:rsidRDefault="00301C21" w:rsidP="002B501C">
            <w:pPr>
              <w:pStyle w:val="a3"/>
              <w:numPr>
                <w:ilvl w:val="0"/>
                <w:numId w:val="3"/>
              </w:numPr>
              <w:tabs>
                <w:tab w:val="left" w:pos="2530"/>
              </w:tabs>
              <w:suppressAutoHyphens/>
              <w:snapToGrid w:val="0"/>
              <w:jc w:val="left"/>
              <w:rPr>
                <w:sz w:val="16"/>
                <w:szCs w:val="16"/>
              </w:rPr>
            </w:pPr>
            <w:r w:rsidRPr="006874ED">
              <w:rPr>
                <w:sz w:val="16"/>
                <w:szCs w:val="16"/>
              </w:rPr>
              <w:t xml:space="preserve">ΚΥΠΑΡΙΣΣΗΣ  ΕΥΑΓΓΕΛΟΣ  </w:t>
            </w:r>
            <w:r>
              <w:rPr>
                <w:sz w:val="16"/>
                <w:szCs w:val="16"/>
              </w:rPr>
              <w:t xml:space="preserve">Αντιδήμαρχος  </w:t>
            </w:r>
            <w:r w:rsidRPr="006874ED">
              <w:rPr>
                <w:sz w:val="16"/>
                <w:szCs w:val="16"/>
              </w:rPr>
              <w:t xml:space="preserve"> </w:t>
            </w:r>
          </w:p>
          <w:p w:rsidR="00301C21" w:rsidRDefault="00301C21" w:rsidP="002B501C">
            <w:pPr>
              <w:pStyle w:val="a3"/>
              <w:numPr>
                <w:ilvl w:val="0"/>
                <w:numId w:val="3"/>
              </w:numPr>
              <w:tabs>
                <w:tab w:val="left" w:pos="2530"/>
              </w:tabs>
              <w:suppressAutoHyphens/>
              <w:snapToGrid w:val="0"/>
              <w:jc w:val="left"/>
              <w:rPr>
                <w:sz w:val="16"/>
                <w:szCs w:val="16"/>
              </w:rPr>
            </w:pPr>
            <w:r w:rsidRPr="006874ED">
              <w:rPr>
                <w:sz w:val="16"/>
                <w:szCs w:val="16"/>
              </w:rPr>
              <w:t>ΣΤΑΜΟΣ ΧΡΗΣΤΟΣ</w:t>
            </w:r>
            <w:r>
              <w:rPr>
                <w:sz w:val="16"/>
                <w:szCs w:val="16"/>
              </w:rPr>
              <w:t xml:space="preserve">  Αντιδήμαρχος  </w:t>
            </w:r>
          </w:p>
          <w:p w:rsidR="00301C21" w:rsidRDefault="00301C21" w:rsidP="00C973C8">
            <w:pPr>
              <w:pStyle w:val="a3"/>
              <w:numPr>
                <w:ilvl w:val="0"/>
                <w:numId w:val="3"/>
              </w:numPr>
              <w:tabs>
                <w:tab w:val="left" w:pos="2530"/>
              </w:tabs>
              <w:suppressAutoHyphens/>
              <w:snapToGrid w:val="0"/>
              <w:jc w:val="left"/>
              <w:rPr>
                <w:sz w:val="16"/>
                <w:szCs w:val="16"/>
              </w:rPr>
            </w:pPr>
            <w:r w:rsidRPr="00FD274A">
              <w:rPr>
                <w:sz w:val="16"/>
                <w:szCs w:val="16"/>
              </w:rPr>
              <w:t xml:space="preserve">ΠΑΤΕΡΑΚΗ ΚΑΛΛΙΟΠΗ  Δημοτικός Σύμβουλος </w:t>
            </w:r>
          </w:p>
          <w:p w:rsidR="00301C21" w:rsidRPr="00FD274A" w:rsidRDefault="00301C21" w:rsidP="00C973C8">
            <w:pPr>
              <w:pStyle w:val="a3"/>
              <w:numPr>
                <w:ilvl w:val="0"/>
                <w:numId w:val="3"/>
              </w:numPr>
              <w:tabs>
                <w:tab w:val="left" w:pos="2530"/>
              </w:tabs>
              <w:suppressAutoHyphens/>
              <w:snapToGrid w:val="0"/>
              <w:jc w:val="left"/>
              <w:rPr>
                <w:sz w:val="16"/>
                <w:szCs w:val="16"/>
              </w:rPr>
            </w:pPr>
            <w:r w:rsidRPr="00FD274A">
              <w:rPr>
                <w:sz w:val="16"/>
                <w:szCs w:val="16"/>
              </w:rPr>
              <w:t xml:space="preserve">ΜΥΛΩΝΑ ΣΤΑΜΑΤΙΑ Δημοτικός Σύμβουλος </w:t>
            </w:r>
          </w:p>
          <w:p w:rsidR="00301C21" w:rsidRDefault="00301C21" w:rsidP="00C973C8">
            <w:pPr>
              <w:pStyle w:val="a3"/>
              <w:numPr>
                <w:ilvl w:val="0"/>
                <w:numId w:val="3"/>
              </w:numPr>
              <w:tabs>
                <w:tab w:val="left" w:pos="2530"/>
              </w:tabs>
              <w:suppressAutoHyphens/>
              <w:snapToGrid w:val="0"/>
              <w:jc w:val="left"/>
              <w:rPr>
                <w:sz w:val="16"/>
                <w:szCs w:val="16"/>
              </w:rPr>
            </w:pPr>
            <w:r w:rsidRPr="00FD274A">
              <w:rPr>
                <w:sz w:val="16"/>
                <w:szCs w:val="16"/>
              </w:rPr>
              <w:t xml:space="preserve">ΧΑΜΗΛΟΘΩΡΗ  ΣΟΦΙΑ-ΑΓΓΕΛΙΚΗ Δημοτικός </w:t>
            </w:r>
          </w:p>
          <w:p w:rsidR="00301C21" w:rsidRPr="0087576F" w:rsidRDefault="00301C21" w:rsidP="002B501C">
            <w:pPr>
              <w:pStyle w:val="a3"/>
              <w:numPr>
                <w:ilvl w:val="0"/>
                <w:numId w:val="3"/>
              </w:numPr>
              <w:tabs>
                <w:tab w:val="left" w:pos="2530"/>
              </w:tabs>
              <w:suppressAutoHyphens/>
              <w:snapToGrid w:val="0"/>
              <w:jc w:val="left"/>
              <w:rPr>
                <w:sz w:val="16"/>
                <w:szCs w:val="16"/>
              </w:rPr>
            </w:pPr>
            <w:r>
              <w:rPr>
                <w:sz w:val="16"/>
                <w:szCs w:val="16"/>
              </w:rPr>
              <w:t xml:space="preserve">ΚΟΝΤΟΣ ΓΕΩΡΓΙΟΣ  Δημοτικός Σύμβουλος </w:t>
            </w:r>
          </w:p>
          <w:p w:rsidR="00301C21" w:rsidRPr="009C2342" w:rsidRDefault="00301C21" w:rsidP="002B501C">
            <w:pPr>
              <w:pStyle w:val="a3"/>
              <w:numPr>
                <w:ilvl w:val="0"/>
                <w:numId w:val="3"/>
              </w:numPr>
              <w:tabs>
                <w:tab w:val="left" w:pos="2530"/>
                <w:tab w:val="left" w:pos="3117"/>
                <w:tab w:val="left" w:pos="3400"/>
              </w:tabs>
              <w:suppressAutoHyphens/>
              <w:snapToGrid w:val="0"/>
              <w:ind w:right="1134"/>
              <w:jc w:val="left"/>
              <w:rPr>
                <w:sz w:val="16"/>
                <w:szCs w:val="16"/>
              </w:rPr>
            </w:pPr>
            <w:r w:rsidRPr="009C2342">
              <w:rPr>
                <w:sz w:val="16"/>
                <w:szCs w:val="16"/>
              </w:rPr>
              <w:t xml:space="preserve">ΚΟΥΛΟΥΜΠΗΣ ΔΗΜΗΤΡΙΟΣ   Δημοτικός Σύμβουλος   </w:t>
            </w:r>
          </w:p>
          <w:p w:rsidR="00301C21" w:rsidRPr="0087576F" w:rsidRDefault="00301C21" w:rsidP="00BA25EC">
            <w:pPr>
              <w:pStyle w:val="a3"/>
              <w:numPr>
                <w:ilvl w:val="0"/>
                <w:numId w:val="3"/>
              </w:numPr>
              <w:tabs>
                <w:tab w:val="left" w:pos="2530"/>
              </w:tabs>
              <w:suppressAutoHyphens/>
              <w:snapToGrid w:val="0"/>
              <w:jc w:val="left"/>
              <w:rPr>
                <w:sz w:val="16"/>
                <w:szCs w:val="16"/>
              </w:rPr>
            </w:pPr>
            <w:r>
              <w:rPr>
                <w:sz w:val="16"/>
                <w:szCs w:val="16"/>
              </w:rPr>
              <w:t xml:space="preserve">ΗΛΙΑΣ ΣΠΥΡΙΔΩΝ </w:t>
            </w:r>
            <w:r w:rsidRPr="006874ED">
              <w:rPr>
                <w:sz w:val="16"/>
                <w:szCs w:val="16"/>
              </w:rPr>
              <w:t xml:space="preserve">Δημοτικός Σύμβουλος  </w:t>
            </w:r>
            <w:r w:rsidRPr="00DD045E">
              <w:rPr>
                <w:sz w:val="16"/>
                <w:szCs w:val="16"/>
              </w:rPr>
              <w:t xml:space="preserve"> </w:t>
            </w:r>
          </w:p>
          <w:p w:rsidR="00301C21" w:rsidRPr="009C2342" w:rsidRDefault="00301C21" w:rsidP="00BA25EC">
            <w:pPr>
              <w:pStyle w:val="a3"/>
              <w:numPr>
                <w:ilvl w:val="0"/>
                <w:numId w:val="3"/>
              </w:numPr>
              <w:tabs>
                <w:tab w:val="left" w:pos="2530"/>
                <w:tab w:val="left" w:pos="3117"/>
                <w:tab w:val="left" w:pos="3400"/>
              </w:tabs>
              <w:suppressAutoHyphens/>
              <w:snapToGrid w:val="0"/>
              <w:ind w:right="1134"/>
              <w:jc w:val="left"/>
              <w:rPr>
                <w:sz w:val="16"/>
                <w:szCs w:val="16"/>
              </w:rPr>
            </w:pPr>
            <w:r w:rsidRPr="006874ED">
              <w:rPr>
                <w:sz w:val="16"/>
                <w:szCs w:val="16"/>
              </w:rPr>
              <w:t xml:space="preserve">ΣΩΤΗΡΙΟΥ ΕΥΑΓΓΕΛΟΣ  </w:t>
            </w:r>
            <w:r>
              <w:rPr>
                <w:sz w:val="16"/>
                <w:szCs w:val="16"/>
              </w:rPr>
              <w:t xml:space="preserve"> Αντιδήμαρχος  </w:t>
            </w:r>
            <w:r w:rsidRPr="006874ED">
              <w:rPr>
                <w:sz w:val="16"/>
                <w:szCs w:val="16"/>
              </w:rPr>
              <w:t xml:space="preserve"> </w:t>
            </w:r>
            <w:r>
              <w:rPr>
                <w:sz w:val="16"/>
                <w:szCs w:val="16"/>
              </w:rPr>
              <w:t>(</w:t>
            </w:r>
          </w:p>
          <w:p w:rsidR="00301C21" w:rsidRPr="006874ED" w:rsidRDefault="00301C21" w:rsidP="00FA5BEA">
            <w:pPr>
              <w:pStyle w:val="a3"/>
              <w:numPr>
                <w:ilvl w:val="0"/>
                <w:numId w:val="3"/>
              </w:numPr>
              <w:tabs>
                <w:tab w:val="left" w:pos="2530"/>
              </w:tabs>
              <w:suppressAutoHyphens/>
              <w:snapToGrid w:val="0"/>
              <w:jc w:val="left"/>
              <w:rPr>
                <w:sz w:val="16"/>
                <w:szCs w:val="16"/>
              </w:rPr>
            </w:pPr>
            <w:r>
              <w:rPr>
                <w:sz w:val="16"/>
                <w:szCs w:val="16"/>
              </w:rPr>
              <w:t>ΓΕΩΡΓΑΤΟΣ ΕΜΜΑΝΟΥΗΛ</w:t>
            </w:r>
            <w:r w:rsidRPr="006874ED">
              <w:rPr>
                <w:sz w:val="16"/>
                <w:szCs w:val="16"/>
              </w:rPr>
              <w:t xml:space="preserve">   </w:t>
            </w:r>
            <w:r>
              <w:rPr>
                <w:sz w:val="16"/>
                <w:szCs w:val="16"/>
              </w:rPr>
              <w:t xml:space="preserve">Αντιδήμαρχος </w:t>
            </w:r>
            <w:r w:rsidRPr="006874ED">
              <w:rPr>
                <w:sz w:val="16"/>
                <w:szCs w:val="16"/>
              </w:rPr>
              <w:t xml:space="preserve"> </w:t>
            </w:r>
          </w:p>
          <w:p w:rsidR="00301C21" w:rsidRDefault="00301C21" w:rsidP="00FA5BEA">
            <w:pPr>
              <w:pStyle w:val="a3"/>
              <w:numPr>
                <w:ilvl w:val="0"/>
                <w:numId w:val="3"/>
              </w:numPr>
              <w:tabs>
                <w:tab w:val="left" w:pos="2530"/>
              </w:tabs>
              <w:suppressAutoHyphens/>
              <w:snapToGrid w:val="0"/>
              <w:jc w:val="left"/>
              <w:rPr>
                <w:sz w:val="16"/>
                <w:szCs w:val="16"/>
              </w:rPr>
            </w:pPr>
            <w:r w:rsidRPr="009C2342">
              <w:rPr>
                <w:sz w:val="16"/>
                <w:szCs w:val="16"/>
              </w:rPr>
              <w:t xml:space="preserve">ΣΠΑΝΟΥ ΕΥΤΥΧΙΑ  Δημοτικός Σύμβουλος  </w:t>
            </w:r>
          </w:p>
          <w:p w:rsidR="00301C21" w:rsidRDefault="00301C21" w:rsidP="00B460A6">
            <w:pPr>
              <w:pStyle w:val="a3"/>
              <w:numPr>
                <w:ilvl w:val="0"/>
                <w:numId w:val="3"/>
              </w:numPr>
              <w:tabs>
                <w:tab w:val="left" w:pos="2530"/>
              </w:tabs>
              <w:suppressAutoHyphens/>
              <w:snapToGrid w:val="0"/>
              <w:jc w:val="left"/>
              <w:rPr>
                <w:sz w:val="16"/>
                <w:szCs w:val="16"/>
              </w:rPr>
            </w:pPr>
            <w:r>
              <w:rPr>
                <w:sz w:val="16"/>
                <w:szCs w:val="16"/>
              </w:rPr>
              <w:t xml:space="preserve">ΤΣΕΛΙΟΣ ΧΡΗΣΤΟΣ </w:t>
            </w:r>
            <w:r w:rsidRPr="009C2342">
              <w:rPr>
                <w:sz w:val="16"/>
                <w:szCs w:val="16"/>
              </w:rPr>
              <w:t xml:space="preserve">Δημοτικός Σύμβουλος  </w:t>
            </w:r>
          </w:p>
          <w:p w:rsidR="00301C21" w:rsidRPr="009C2342" w:rsidRDefault="00301C21" w:rsidP="00EE3E69">
            <w:pPr>
              <w:pStyle w:val="a3"/>
              <w:numPr>
                <w:ilvl w:val="0"/>
                <w:numId w:val="3"/>
              </w:numPr>
              <w:tabs>
                <w:tab w:val="left" w:pos="2530"/>
              </w:tabs>
              <w:suppressAutoHyphens/>
              <w:snapToGrid w:val="0"/>
              <w:jc w:val="left"/>
              <w:rPr>
                <w:sz w:val="16"/>
                <w:szCs w:val="16"/>
              </w:rPr>
            </w:pPr>
            <w:r w:rsidRPr="009C2342">
              <w:rPr>
                <w:sz w:val="16"/>
                <w:szCs w:val="16"/>
              </w:rPr>
              <w:t>ΣΤΑΜΟΥ ΠΕΤΡΟΣ Δημοτικός Σύμβουλος</w:t>
            </w:r>
            <w:r>
              <w:rPr>
                <w:sz w:val="16"/>
                <w:szCs w:val="16"/>
              </w:rPr>
              <w:t xml:space="preserve">  </w:t>
            </w:r>
          </w:p>
          <w:p w:rsidR="00301C21" w:rsidRPr="0087576F" w:rsidRDefault="00301C21" w:rsidP="00EE3E69">
            <w:pPr>
              <w:pStyle w:val="a3"/>
              <w:numPr>
                <w:ilvl w:val="0"/>
                <w:numId w:val="3"/>
              </w:numPr>
              <w:tabs>
                <w:tab w:val="left" w:pos="2530"/>
              </w:tabs>
              <w:suppressAutoHyphens/>
              <w:snapToGrid w:val="0"/>
              <w:jc w:val="left"/>
              <w:rPr>
                <w:sz w:val="16"/>
                <w:szCs w:val="16"/>
              </w:rPr>
            </w:pPr>
            <w:r w:rsidRPr="009C2342">
              <w:rPr>
                <w:sz w:val="16"/>
                <w:szCs w:val="16"/>
              </w:rPr>
              <w:t>ΜΑΚΡΗΣ ΔΗΜΗΤΡΙΟΣ  Δημοτικός Σύμβουλος</w:t>
            </w:r>
            <w:r>
              <w:rPr>
                <w:sz w:val="16"/>
                <w:szCs w:val="16"/>
              </w:rPr>
              <w:t xml:space="preserve"> </w:t>
            </w:r>
            <w:r w:rsidRPr="00DD045E">
              <w:rPr>
                <w:sz w:val="16"/>
                <w:szCs w:val="16"/>
              </w:rPr>
              <w:t xml:space="preserve"> </w:t>
            </w:r>
          </w:p>
          <w:p w:rsidR="00301C21" w:rsidRDefault="00301C21" w:rsidP="00EE3E69">
            <w:pPr>
              <w:pStyle w:val="a3"/>
              <w:numPr>
                <w:ilvl w:val="0"/>
                <w:numId w:val="3"/>
              </w:numPr>
              <w:tabs>
                <w:tab w:val="left" w:pos="2530"/>
              </w:tabs>
              <w:suppressAutoHyphens/>
              <w:snapToGrid w:val="0"/>
              <w:jc w:val="left"/>
              <w:rPr>
                <w:sz w:val="16"/>
                <w:szCs w:val="16"/>
              </w:rPr>
            </w:pPr>
            <w:r>
              <w:rPr>
                <w:sz w:val="16"/>
                <w:szCs w:val="16"/>
              </w:rPr>
              <w:t xml:space="preserve">ΡΕΝΤΟΥΜΗΣ ΓΕΩΡΓΙΟΣ </w:t>
            </w:r>
            <w:r w:rsidRPr="006874ED">
              <w:rPr>
                <w:sz w:val="16"/>
                <w:szCs w:val="16"/>
              </w:rPr>
              <w:t xml:space="preserve">Δημοτικός Σύμβουλος  </w:t>
            </w:r>
          </w:p>
          <w:p w:rsidR="00301C21" w:rsidRPr="006874ED" w:rsidRDefault="00301C21" w:rsidP="00EE3E69">
            <w:pPr>
              <w:pStyle w:val="a3"/>
              <w:numPr>
                <w:ilvl w:val="0"/>
                <w:numId w:val="3"/>
              </w:numPr>
              <w:tabs>
                <w:tab w:val="left" w:pos="2530"/>
              </w:tabs>
              <w:suppressAutoHyphens/>
              <w:snapToGrid w:val="0"/>
              <w:jc w:val="left"/>
              <w:rPr>
                <w:sz w:val="16"/>
                <w:szCs w:val="16"/>
              </w:rPr>
            </w:pPr>
            <w:r w:rsidRPr="00FD274A">
              <w:rPr>
                <w:sz w:val="16"/>
                <w:szCs w:val="16"/>
              </w:rPr>
              <w:t>ΜΕΞΗ ΣΟΦΙΑ Δημοτικός</w:t>
            </w:r>
            <w:r>
              <w:rPr>
                <w:sz w:val="16"/>
                <w:szCs w:val="16"/>
              </w:rPr>
              <w:t xml:space="preserve"> Σύμβουλος </w:t>
            </w:r>
          </w:p>
        </w:tc>
        <w:tc>
          <w:tcPr>
            <w:tcW w:w="3022" w:type="dxa"/>
            <w:shd w:val="clear" w:color="auto" w:fill="auto"/>
          </w:tcPr>
          <w:p w:rsidR="00301C21" w:rsidRPr="006874ED" w:rsidRDefault="00301C21" w:rsidP="002B501C">
            <w:pPr>
              <w:pStyle w:val="a3"/>
              <w:tabs>
                <w:tab w:val="left" w:pos="2530"/>
              </w:tabs>
              <w:suppressAutoHyphens/>
              <w:snapToGrid w:val="0"/>
              <w:ind w:left="142"/>
              <w:jc w:val="left"/>
              <w:rPr>
                <w:sz w:val="16"/>
                <w:szCs w:val="16"/>
              </w:rPr>
            </w:pPr>
          </w:p>
          <w:p w:rsidR="00301C21" w:rsidRPr="0087576F" w:rsidRDefault="00301C21" w:rsidP="00625F78">
            <w:pPr>
              <w:pStyle w:val="a3"/>
              <w:numPr>
                <w:ilvl w:val="0"/>
                <w:numId w:val="3"/>
              </w:numPr>
              <w:tabs>
                <w:tab w:val="left" w:pos="2530"/>
              </w:tabs>
              <w:suppressAutoHyphens/>
              <w:snapToGrid w:val="0"/>
              <w:jc w:val="left"/>
              <w:rPr>
                <w:sz w:val="16"/>
                <w:szCs w:val="16"/>
              </w:rPr>
            </w:pPr>
            <w:r w:rsidRPr="009C2342">
              <w:rPr>
                <w:sz w:val="16"/>
                <w:szCs w:val="16"/>
              </w:rPr>
              <w:t>ΖΟΡΜΠΑΣ ΓΕΩΡΓΙΟΣ  Δημοτικός Σύμβουλος</w:t>
            </w:r>
            <w:r>
              <w:rPr>
                <w:sz w:val="16"/>
                <w:szCs w:val="16"/>
              </w:rPr>
              <w:t xml:space="preserve"> </w:t>
            </w:r>
            <w:r w:rsidRPr="00DD045E">
              <w:rPr>
                <w:sz w:val="16"/>
                <w:szCs w:val="16"/>
              </w:rPr>
              <w:t xml:space="preserve"> </w:t>
            </w:r>
          </w:p>
          <w:p w:rsidR="00301C21" w:rsidRPr="00FD274A" w:rsidRDefault="00301C21" w:rsidP="00BA25EC">
            <w:pPr>
              <w:pStyle w:val="a3"/>
              <w:numPr>
                <w:ilvl w:val="0"/>
                <w:numId w:val="3"/>
              </w:numPr>
              <w:tabs>
                <w:tab w:val="left" w:pos="2530"/>
              </w:tabs>
              <w:suppressAutoHyphens/>
              <w:snapToGrid w:val="0"/>
              <w:jc w:val="left"/>
              <w:rPr>
                <w:sz w:val="16"/>
                <w:szCs w:val="16"/>
              </w:rPr>
            </w:pPr>
            <w:r>
              <w:rPr>
                <w:sz w:val="16"/>
                <w:szCs w:val="16"/>
              </w:rPr>
              <w:t xml:space="preserve">ΖΑΧΑΡΙΑΣ ΜΙΧΑΗΛ Δημοτικός </w:t>
            </w:r>
            <w:r w:rsidRPr="00FD274A">
              <w:rPr>
                <w:sz w:val="16"/>
                <w:szCs w:val="16"/>
              </w:rPr>
              <w:t xml:space="preserve">Σύμβουλος   </w:t>
            </w:r>
          </w:p>
          <w:p w:rsidR="00301C21" w:rsidRPr="0087576F" w:rsidRDefault="00301C21" w:rsidP="00BA25EC">
            <w:pPr>
              <w:pStyle w:val="a3"/>
              <w:numPr>
                <w:ilvl w:val="0"/>
                <w:numId w:val="3"/>
              </w:numPr>
              <w:tabs>
                <w:tab w:val="left" w:pos="2530"/>
              </w:tabs>
              <w:suppressAutoHyphens/>
              <w:snapToGrid w:val="0"/>
              <w:jc w:val="left"/>
              <w:rPr>
                <w:sz w:val="16"/>
                <w:szCs w:val="16"/>
              </w:rPr>
            </w:pPr>
            <w:r>
              <w:rPr>
                <w:sz w:val="16"/>
                <w:szCs w:val="16"/>
              </w:rPr>
              <w:t>Μ</w:t>
            </w:r>
            <w:r w:rsidRPr="005A221B">
              <w:rPr>
                <w:sz w:val="16"/>
                <w:szCs w:val="16"/>
              </w:rPr>
              <w:t>ΠΟΥΣΟΥΛΑΣ ΙΩΑΝΝΗΣ  Δημοτικός Σύμβουλος</w:t>
            </w:r>
            <w:r>
              <w:rPr>
                <w:sz w:val="16"/>
                <w:szCs w:val="16"/>
              </w:rPr>
              <w:t>,</w:t>
            </w:r>
          </w:p>
          <w:p w:rsidR="00301C21" w:rsidRPr="007C6DB6" w:rsidRDefault="00301C21" w:rsidP="00FA5BEA">
            <w:pPr>
              <w:pStyle w:val="a3"/>
              <w:tabs>
                <w:tab w:val="left" w:pos="2530"/>
              </w:tabs>
              <w:suppressAutoHyphens/>
              <w:snapToGrid w:val="0"/>
              <w:ind w:left="142"/>
              <w:jc w:val="left"/>
              <w:rPr>
                <w:sz w:val="16"/>
                <w:szCs w:val="16"/>
              </w:rPr>
            </w:pPr>
          </w:p>
        </w:tc>
      </w:tr>
    </w:tbl>
    <w:p w:rsidR="00301C21" w:rsidRDefault="00301C21" w:rsidP="00265593">
      <w:pPr>
        <w:autoSpaceDE w:val="0"/>
        <w:autoSpaceDN w:val="0"/>
        <w:ind w:left="74"/>
        <w:jc w:val="both"/>
        <w:rPr>
          <w:b/>
          <w:sz w:val="20"/>
        </w:rPr>
      </w:pPr>
    </w:p>
    <w:p w:rsidR="00301C21" w:rsidRDefault="00301C21" w:rsidP="00D60CCB">
      <w:pPr>
        <w:autoSpaceDE w:val="0"/>
        <w:autoSpaceDN w:val="0"/>
        <w:ind w:left="74" w:firstLine="646"/>
        <w:jc w:val="both"/>
        <w:rPr>
          <w:sz w:val="24"/>
          <w:szCs w:val="24"/>
        </w:rPr>
      </w:pPr>
      <w:r w:rsidRPr="005A07A1">
        <w:rPr>
          <w:sz w:val="24"/>
          <w:szCs w:val="24"/>
        </w:rPr>
        <w:t>Παρών ο Δήμαρχος Στέργιος Τσίρκας, ο οποίος προσκλήθηκε με τις νόμιμες διατάξεις.</w:t>
      </w:r>
      <w:r>
        <w:rPr>
          <w:sz w:val="24"/>
          <w:szCs w:val="24"/>
        </w:rPr>
        <w:t xml:space="preserve"> </w:t>
      </w:r>
    </w:p>
    <w:p w:rsidR="00301C21" w:rsidRPr="005A07A1" w:rsidRDefault="00301C21" w:rsidP="00D90BFC">
      <w:pPr>
        <w:autoSpaceDE w:val="0"/>
        <w:autoSpaceDN w:val="0"/>
        <w:ind w:left="74" w:firstLine="646"/>
        <w:jc w:val="both"/>
        <w:rPr>
          <w:i/>
          <w:sz w:val="24"/>
          <w:szCs w:val="24"/>
        </w:rPr>
      </w:pPr>
      <w:r w:rsidRPr="005A07A1">
        <w:rPr>
          <w:sz w:val="24"/>
          <w:szCs w:val="24"/>
        </w:rPr>
        <w:t xml:space="preserve">Ο </w:t>
      </w:r>
      <w:r w:rsidR="0055228A">
        <w:rPr>
          <w:sz w:val="24"/>
          <w:szCs w:val="24"/>
        </w:rPr>
        <w:t xml:space="preserve">υφιστάμενος </w:t>
      </w:r>
      <w:r w:rsidRPr="005A07A1">
        <w:rPr>
          <w:sz w:val="24"/>
          <w:szCs w:val="24"/>
        </w:rPr>
        <w:t xml:space="preserve">Πρόεδρος Δ.Σ, διαπιστωμένης της απαρτίας, κήρυξε την έναρξη της </w:t>
      </w:r>
      <w:r>
        <w:rPr>
          <w:sz w:val="24"/>
          <w:szCs w:val="24"/>
        </w:rPr>
        <w:t xml:space="preserve">ειδικής δημόσιας τακτικής συνεδρίασης. </w:t>
      </w:r>
    </w:p>
    <w:p w:rsidR="0055228A" w:rsidRPr="0055228A" w:rsidRDefault="0055228A" w:rsidP="009A51FE">
      <w:pPr>
        <w:pBdr>
          <w:top w:val="nil"/>
          <w:left w:val="nil"/>
          <w:bottom w:val="nil"/>
          <w:right w:val="nil"/>
          <w:between w:val="nil"/>
        </w:pBdr>
        <w:spacing w:after="240"/>
        <w:ind w:firstLine="720"/>
        <w:jc w:val="both"/>
        <w:rPr>
          <w:rFonts w:eastAsia="Arial"/>
          <w:color w:val="000000"/>
          <w:sz w:val="24"/>
          <w:szCs w:val="24"/>
        </w:rPr>
      </w:pPr>
      <w:r w:rsidRPr="0055228A">
        <w:rPr>
          <w:rFonts w:eastAsia="Arial"/>
          <w:color w:val="000000"/>
          <w:sz w:val="24"/>
          <w:szCs w:val="24"/>
        </w:rPr>
        <w:t xml:space="preserve">Η συνεδρίαση πραγματοποιείται για την ανάδειξη νέου Προεδρείου του Δημοτικού Συμβουλίου για τη δεύτερη θητεία της </w:t>
      </w:r>
      <w:proofErr w:type="spellStart"/>
      <w:r w:rsidRPr="0055228A">
        <w:rPr>
          <w:rFonts w:eastAsia="Arial"/>
          <w:color w:val="000000"/>
          <w:sz w:val="24"/>
          <w:szCs w:val="24"/>
        </w:rPr>
        <w:t>αυτοδιοικητικής</w:t>
      </w:r>
      <w:proofErr w:type="spellEnd"/>
      <w:r w:rsidRPr="0055228A">
        <w:rPr>
          <w:rFonts w:eastAsia="Arial"/>
          <w:color w:val="000000"/>
          <w:sz w:val="24"/>
          <w:szCs w:val="24"/>
        </w:rPr>
        <w:t xml:space="preserve"> περιόδου [2024-2028], η οποία γίνεται έως την έβδομη (7η) Ιουλίου του τρίτου (3ου) έτους της </w:t>
      </w:r>
      <w:proofErr w:type="spellStart"/>
      <w:r w:rsidRPr="0055228A">
        <w:rPr>
          <w:rFonts w:eastAsia="Arial"/>
          <w:color w:val="000000"/>
          <w:sz w:val="24"/>
          <w:szCs w:val="24"/>
        </w:rPr>
        <w:t>αυτοδιοικητικής</w:t>
      </w:r>
      <w:proofErr w:type="spellEnd"/>
      <w:r w:rsidRPr="0055228A">
        <w:rPr>
          <w:rFonts w:eastAsia="Arial"/>
          <w:color w:val="000000"/>
          <w:sz w:val="24"/>
          <w:szCs w:val="24"/>
        </w:rPr>
        <w:t xml:space="preserve"> περιόδου</w:t>
      </w:r>
      <w:r w:rsidRPr="0055228A">
        <w:rPr>
          <w:rFonts w:eastAsia="Arial"/>
          <w:sz w:val="24"/>
          <w:szCs w:val="24"/>
        </w:rPr>
        <w:t>.</w:t>
      </w:r>
    </w:p>
    <w:p w:rsidR="0055228A" w:rsidRPr="00D06C3C" w:rsidRDefault="0055228A" w:rsidP="00D06C3C">
      <w:pPr>
        <w:pBdr>
          <w:top w:val="nil"/>
          <w:left w:val="nil"/>
          <w:bottom w:val="nil"/>
          <w:right w:val="nil"/>
          <w:between w:val="nil"/>
        </w:pBdr>
        <w:spacing w:after="240"/>
        <w:jc w:val="both"/>
        <w:rPr>
          <w:bCs/>
          <w:sz w:val="24"/>
          <w:szCs w:val="24"/>
          <w:lang w:eastAsia="ar-SA"/>
        </w:rPr>
      </w:pPr>
      <w:r w:rsidRPr="00D06C3C">
        <w:rPr>
          <w:bCs/>
          <w:sz w:val="24"/>
          <w:szCs w:val="24"/>
          <w:lang w:eastAsia="ar-SA"/>
        </w:rPr>
        <w:lastRenderedPageBreak/>
        <w:t xml:space="preserve">Στη συνεδρίαση προεδρεύει ο υφιστάμενος Πρόεδρος του Δημοτικού Συμβουλίου </w:t>
      </w:r>
      <w:r w:rsidR="008A0513">
        <w:rPr>
          <w:bCs/>
          <w:sz w:val="24"/>
          <w:szCs w:val="24"/>
          <w:lang w:eastAsia="ar-SA"/>
        </w:rPr>
        <w:t xml:space="preserve">κ. </w:t>
      </w:r>
      <w:r w:rsidRPr="00D06C3C">
        <w:rPr>
          <w:bCs/>
          <w:sz w:val="24"/>
          <w:szCs w:val="24"/>
          <w:lang w:eastAsia="ar-SA"/>
        </w:rPr>
        <w:t xml:space="preserve">Κωνσταντίνος Τσίρκας </w:t>
      </w:r>
      <w:r w:rsidRPr="00D06C3C">
        <w:rPr>
          <w:bCs/>
          <w:sz w:val="24"/>
          <w:szCs w:val="24"/>
          <w:lang w:eastAsia="ar-SA"/>
        </w:rPr>
        <w:t xml:space="preserve">(ν. </w:t>
      </w:r>
      <w:r w:rsidRPr="00D06C3C">
        <w:rPr>
          <w:bCs/>
          <w:sz w:val="24"/>
          <w:szCs w:val="24"/>
          <w:lang w:eastAsia="ar-SA"/>
        </w:rPr>
        <w:t>5314</w:t>
      </w:r>
      <w:r w:rsidRPr="00D06C3C">
        <w:rPr>
          <w:bCs/>
          <w:sz w:val="24"/>
          <w:szCs w:val="24"/>
          <w:lang w:eastAsia="ar-SA"/>
        </w:rPr>
        <w:t xml:space="preserve">, άρθρο 118 παρ. 1). </w:t>
      </w:r>
    </w:p>
    <w:p w:rsidR="0055228A" w:rsidRPr="00D06C3C" w:rsidRDefault="0055228A" w:rsidP="00D06C3C">
      <w:pPr>
        <w:pBdr>
          <w:top w:val="nil"/>
          <w:left w:val="nil"/>
          <w:bottom w:val="nil"/>
          <w:right w:val="nil"/>
          <w:between w:val="nil"/>
        </w:pBdr>
        <w:spacing w:after="240"/>
        <w:jc w:val="both"/>
        <w:rPr>
          <w:bCs/>
          <w:sz w:val="24"/>
          <w:szCs w:val="24"/>
          <w:lang w:eastAsia="ar-SA"/>
        </w:rPr>
      </w:pPr>
      <w:r w:rsidRPr="00D06C3C">
        <w:rPr>
          <w:bCs/>
          <w:sz w:val="24"/>
          <w:szCs w:val="24"/>
          <w:lang w:eastAsia="ar-SA"/>
        </w:rPr>
        <w:t xml:space="preserve">Χρέη γραμματέα για την τήρηση των πρακτικών εκτελεί η </w:t>
      </w:r>
      <w:r w:rsidRPr="00D06C3C">
        <w:rPr>
          <w:bCs/>
          <w:sz w:val="24"/>
          <w:szCs w:val="24"/>
          <w:lang w:eastAsia="ar-SA"/>
        </w:rPr>
        <w:t>κ. Αναστασία Μυλωνά, μόνιμη υπάλληλος του Δήμου, με βαθμό Ά .</w:t>
      </w:r>
    </w:p>
    <w:p w:rsidR="0055228A" w:rsidRPr="00D06C3C" w:rsidRDefault="0055228A" w:rsidP="00D06C3C">
      <w:pPr>
        <w:pBdr>
          <w:top w:val="nil"/>
          <w:left w:val="nil"/>
          <w:bottom w:val="nil"/>
          <w:right w:val="nil"/>
          <w:between w:val="nil"/>
        </w:pBdr>
        <w:spacing w:after="240"/>
        <w:jc w:val="both"/>
        <w:rPr>
          <w:bCs/>
          <w:sz w:val="24"/>
          <w:szCs w:val="24"/>
          <w:lang w:eastAsia="ar-SA"/>
        </w:rPr>
      </w:pPr>
      <w:r w:rsidRPr="00D06C3C">
        <w:rPr>
          <w:bCs/>
          <w:sz w:val="24"/>
          <w:szCs w:val="24"/>
          <w:lang w:eastAsia="ar-SA"/>
        </w:rPr>
        <w:t xml:space="preserve">Η εκλογή του Προεδρείου αποτελεί προϋπόθεση νόμιμης λειτουργίας και λήψης αποφάσεων του Δημοτικού Συμβουλίου (ν. </w:t>
      </w:r>
      <w:r w:rsidRPr="00D06C3C">
        <w:rPr>
          <w:bCs/>
          <w:sz w:val="24"/>
          <w:szCs w:val="24"/>
          <w:lang w:eastAsia="ar-SA"/>
        </w:rPr>
        <w:t>5314</w:t>
      </w:r>
      <w:r w:rsidRPr="00D06C3C">
        <w:rPr>
          <w:bCs/>
          <w:sz w:val="24"/>
          <w:szCs w:val="24"/>
          <w:lang w:eastAsia="ar-SA"/>
        </w:rPr>
        <w:t>/2026, άρθρο 117 παρ. 1).</w:t>
      </w:r>
    </w:p>
    <w:p w:rsidR="0055228A" w:rsidRPr="00D06C3C" w:rsidRDefault="0055228A" w:rsidP="00D06C3C">
      <w:pPr>
        <w:pBdr>
          <w:top w:val="nil"/>
          <w:left w:val="nil"/>
          <w:bottom w:val="nil"/>
          <w:right w:val="nil"/>
          <w:between w:val="nil"/>
        </w:pBdr>
        <w:jc w:val="both"/>
        <w:rPr>
          <w:bCs/>
          <w:sz w:val="24"/>
          <w:szCs w:val="24"/>
          <w:lang w:eastAsia="ar-SA"/>
        </w:rPr>
      </w:pPr>
      <w:r w:rsidRPr="00D06C3C">
        <w:rPr>
          <w:bCs/>
          <w:sz w:val="24"/>
          <w:szCs w:val="24"/>
          <w:lang w:eastAsia="ar-SA"/>
        </w:rPr>
        <w:t>Β. Σύνθεση Προεδρείου</w:t>
      </w:r>
    </w:p>
    <w:p w:rsidR="0055228A" w:rsidRPr="00D06C3C" w:rsidRDefault="0055228A" w:rsidP="00D06C3C">
      <w:pPr>
        <w:pBdr>
          <w:top w:val="nil"/>
          <w:left w:val="nil"/>
          <w:bottom w:val="nil"/>
          <w:right w:val="nil"/>
          <w:between w:val="nil"/>
        </w:pBdr>
        <w:spacing w:after="240"/>
        <w:jc w:val="both"/>
        <w:rPr>
          <w:bCs/>
          <w:sz w:val="24"/>
          <w:szCs w:val="24"/>
          <w:lang w:eastAsia="ar-SA"/>
        </w:rPr>
      </w:pPr>
      <w:r w:rsidRPr="00D06C3C">
        <w:rPr>
          <w:bCs/>
          <w:sz w:val="24"/>
          <w:szCs w:val="24"/>
          <w:lang w:eastAsia="ar-SA"/>
        </w:rPr>
        <w:t xml:space="preserve">Το Προεδρείο του Δημοτικού Συμβουλίου συγκροτείται από τον Πρόεδρο, τον Αντιπρόεδρο και τον Γραμματέα. Ο Πρόεδρος προέρχεται από την παράταξη του Δημάρχου, ο Αντιπρόεδρος από την πρώτη σε αριθμό συμβούλων παράταξη της μειοψηφίας και ο Γραμματέας από τη δεύτερη σε αριθμό συμβούλων παράταξη της μειοψηφίας, ενώ αν δεν υπάρχουν άλλες παρατάξεις πλην αυτών, ο Γραμματέας προέρχεται από την παράταξη του Δημάρχου (ν. </w:t>
      </w:r>
      <w:r w:rsidRPr="00D06C3C">
        <w:rPr>
          <w:bCs/>
          <w:sz w:val="24"/>
          <w:szCs w:val="24"/>
          <w:lang w:eastAsia="ar-SA"/>
        </w:rPr>
        <w:t>5314</w:t>
      </w:r>
      <w:r w:rsidRPr="00D06C3C">
        <w:rPr>
          <w:bCs/>
          <w:sz w:val="24"/>
          <w:szCs w:val="24"/>
          <w:lang w:eastAsia="ar-SA"/>
        </w:rPr>
        <w:t>/2026, άρθρο 117 παρ. 2).</w:t>
      </w:r>
    </w:p>
    <w:p w:rsidR="0055228A" w:rsidRPr="00D06C3C" w:rsidRDefault="0055228A" w:rsidP="00D06C3C">
      <w:pPr>
        <w:pBdr>
          <w:top w:val="nil"/>
          <w:left w:val="nil"/>
          <w:bottom w:val="nil"/>
          <w:right w:val="nil"/>
          <w:between w:val="nil"/>
        </w:pBdr>
        <w:spacing w:after="240"/>
        <w:jc w:val="both"/>
        <w:rPr>
          <w:bCs/>
          <w:sz w:val="24"/>
          <w:szCs w:val="24"/>
          <w:lang w:eastAsia="ar-SA"/>
        </w:rPr>
      </w:pPr>
      <w:r w:rsidRPr="00D06C3C">
        <w:rPr>
          <w:bCs/>
          <w:sz w:val="24"/>
          <w:szCs w:val="24"/>
          <w:lang w:eastAsia="ar-SA"/>
        </w:rPr>
        <w:t xml:space="preserve">Ο Πρόεδρος, ο Αντιπρόεδρος και ο Γραμματέας εκλέγονται χωριστά και με φανερή ψηφοφορία. Για κάθε αξίωμα εκλέγεται όποιος συγκεντρώσει την απόλυτη πλειοψηφία του συνόλου των μελών του Δημοτικού Συμβουλίου). Αν δεν συγκεντρωθεί η απόλυτη πλειοψηφία, η ψηφοφορία επαναλαμβάνεται στην ίδια συνεδρίαση και, αν χρειαστεί, διενεργείται τρίτη ψηφοφορία. Κατά την τρίτη ψηφοφορία εκλέγεται ο σύμβουλος που πρότεινε ο επικεφαλής της παράταξής του, εφόσον έλαβε τουλάχιστον τις ψήφους του ενός τετάρτου (1/4) του όλου αριθμού των μελών του Συμβουλίου (ν. </w:t>
      </w:r>
      <w:r w:rsidRPr="00D06C3C">
        <w:rPr>
          <w:bCs/>
          <w:sz w:val="24"/>
          <w:szCs w:val="24"/>
          <w:lang w:eastAsia="ar-SA"/>
        </w:rPr>
        <w:t>5314</w:t>
      </w:r>
      <w:r w:rsidRPr="00D06C3C">
        <w:rPr>
          <w:bCs/>
          <w:sz w:val="24"/>
          <w:szCs w:val="24"/>
          <w:lang w:eastAsia="ar-SA"/>
        </w:rPr>
        <w:t>/2026, άρθρο 118 παρ. 3).</w:t>
      </w:r>
    </w:p>
    <w:p w:rsidR="0055228A" w:rsidRPr="00D06C3C" w:rsidRDefault="0055228A" w:rsidP="00D06C3C">
      <w:pPr>
        <w:pBdr>
          <w:top w:val="nil"/>
          <w:left w:val="nil"/>
          <w:bottom w:val="nil"/>
          <w:right w:val="nil"/>
          <w:between w:val="nil"/>
        </w:pBdr>
        <w:spacing w:after="240"/>
        <w:jc w:val="both"/>
        <w:rPr>
          <w:bCs/>
          <w:sz w:val="24"/>
          <w:szCs w:val="24"/>
          <w:lang w:eastAsia="ar-SA"/>
        </w:rPr>
      </w:pPr>
      <w:r w:rsidRPr="00D06C3C">
        <w:rPr>
          <w:bCs/>
          <w:sz w:val="24"/>
          <w:szCs w:val="24"/>
          <w:lang w:eastAsia="ar-SA"/>
        </w:rPr>
        <w:t xml:space="preserve">Το αξίωμα του Προέδρου του Δημοτικού Συμβουλίου δεν μπορεί να συντρέχει ταυτόχρονα με άλλο αιρετό αξίωμα στον Δήμο και συνιστά κώλυμα συμμετοχής του Προέδρου ως μέλους στη Δημοτική Επιτροπή και στις αποφασιστικές επιτροπές του Δημοτικού Συμβουλίου (ν. </w:t>
      </w:r>
      <w:r w:rsidRPr="00D06C3C">
        <w:rPr>
          <w:bCs/>
          <w:sz w:val="24"/>
          <w:szCs w:val="24"/>
          <w:lang w:eastAsia="ar-SA"/>
        </w:rPr>
        <w:t>5314</w:t>
      </w:r>
      <w:r w:rsidRPr="00D06C3C">
        <w:rPr>
          <w:bCs/>
          <w:sz w:val="24"/>
          <w:szCs w:val="24"/>
          <w:lang w:eastAsia="ar-SA"/>
        </w:rPr>
        <w:t>/2026, άρθρο 117 παρ. 3).</w:t>
      </w:r>
    </w:p>
    <w:p w:rsidR="0055228A" w:rsidRPr="00D06C3C" w:rsidRDefault="0055228A" w:rsidP="00D06C3C">
      <w:pPr>
        <w:pBdr>
          <w:top w:val="nil"/>
          <w:left w:val="nil"/>
          <w:bottom w:val="nil"/>
          <w:right w:val="nil"/>
          <w:between w:val="nil"/>
        </w:pBdr>
        <w:jc w:val="both"/>
        <w:rPr>
          <w:bCs/>
          <w:sz w:val="24"/>
          <w:szCs w:val="24"/>
          <w:lang w:eastAsia="ar-SA"/>
        </w:rPr>
      </w:pPr>
      <w:r w:rsidRPr="00D06C3C">
        <w:rPr>
          <w:bCs/>
          <w:sz w:val="24"/>
          <w:szCs w:val="24"/>
          <w:lang w:eastAsia="ar-SA"/>
        </w:rPr>
        <w:t>Γ. Υποβολή υποψηφιοτήτων</w:t>
      </w:r>
    </w:p>
    <w:p w:rsidR="0055228A" w:rsidRPr="00D06C3C" w:rsidRDefault="0055228A" w:rsidP="00D06C3C">
      <w:pPr>
        <w:pBdr>
          <w:top w:val="nil"/>
          <w:left w:val="nil"/>
          <w:bottom w:val="nil"/>
          <w:right w:val="nil"/>
          <w:between w:val="nil"/>
        </w:pBdr>
        <w:spacing w:after="240"/>
        <w:jc w:val="both"/>
        <w:rPr>
          <w:bCs/>
          <w:sz w:val="24"/>
          <w:szCs w:val="24"/>
          <w:lang w:eastAsia="ar-SA"/>
        </w:rPr>
      </w:pPr>
      <w:r w:rsidRPr="00D06C3C">
        <w:rPr>
          <w:bCs/>
          <w:sz w:val="24"/>
          <w:szCs w:val="24"/>
          <w:lang w:eastAsia="ar-SA"/>
        </w:rPr>
        <w:t xml:space="preserve">Πριν από την έναρξη της εκλογικής διαδικασίας, ο </w:t>
      </w:r>
      <w:proofErr w:type="spellStart"/>
      <w:r w:rsidRPr="00D06C3C">
        <w:rPr>
          <w:bCs/>
          <w:sz w:val="24"/>
          <w:szCs w:val="24"/>
          <w:lang w:eastAsia="ar-SA"/>
        </w:rPr>
        <w:t>προεδρεύων</w:t>
      </w:r>
      <w:proofErr w:type="spellEnd"/>
      <w:r w:rsidRPr="00D06C3C">
        <w:rPr>
          <w:bCs/>
          <w:sz w:val="24"/>
          <w:szCs w:val="24"/>
          <w:lang w:eastAsia="ar-SA"/>
        </w:rPr>
        <w:t xml:space="preserve"> ανακοίνωσε ότι οι επικεφαλής των παρατάξεων που δικαιούνται να υποδείξουν υποψήφιο για κάθε αξίωμα υποβάλλουν δήλωση προς τον </w:t>
      </w:r>
      <w:proofErr w:type="spellStart"/>
      <w:r w:rsidRPr="00D06C3C">
        <w:rPr>
          <w:bCs/>
          <w:sz w:val="24"/>
          <w:szCs w:val="24"/>
          <w:lang w:eastAsia="ar-SA"/>
        </w:rPr>
        <w:t>προεδρεύοντα</w:t>
      </w:r>
      <w:proofErr w:type="spellEnd"/>
      <w:r w:rsidRPr="00D06C3C">
        <w:rPr>
          <w:bCs/>
          <w:sz w:val="24"/>
          <w:szCs w:val="24"/>
          <w:lang w:eastAsia="ar-SA"/>
        </w:rPr>
        <w:t xml:space="preserve">, με την οποία υποδεικνύουν τον σύμβουλο της παράταξής τους που προτείνεται ως υποψήφιο μέλος του Προεδρείου (ν. </w:t>
      </w:r>
      <w:r w:rsidRPr="00D06C3C">
        <w:rPr>
          <w:bCs/>
          <w:sz w:val="24"/>
          <w:szCs w:val="24"/>
          <w:lang w:eastAsia="ar-SA"/>
        </w:rPr>
        <w:t>5314</w:t>
      </w:r>
      <w:r w:rsidRPr="00D06C3C">
        <w:rPr>
          <w:bCs/>
          <w:sz w:val="24"/>
          <w:szCs w:val="24"/>
          <w:lang w:eastAsia="ar-SA"/>
        </w:rPr>
        <w:t>/2026, άρθρο 118 παρ. 2).</w:t>
      </w:r>
    </w:p>
    <w:p w:rsidR="0055228A" w:rsidRPr="00D06C3C" w:rsidRDefault="0055228A" w:rsidP="00D06C3C">
      <w:pPr>
        <w:pBdr>
          <w:top w:val="nil"/>
          <w:left w:val="nil"/>
          <w:bottom w:val="nil"/>
          <w:right w:val="nil"/>
          <w:between w:val="nil"/>
        </w:pBdr>
        <w:spacing w:after="240"/>
        <w:jc w:val="both"/>
        <w:rPr>
          <w:bCs/>
          <w:sz w:val="24"/>
          <w:szCs w:val="24"/>
          <w:lang w:eastAsia="ar-SA"/>
        </w:rPr>
      </w:pPr>
      <w:r w:rsidRPr="00D06C3C">
        <w:rPr>
          <w:bCs/>
          <w:sz w:val="24"/>
          <w:szCs w:val="24"/>
          <w:lang w:eastAsia="ar-SA"/>
        </w:rPr>
        <w:t>Υποβλήθηκαν οι ακόλουθες δηλώσεις:</w:t>
      </w:r>
    </w:p>
    <w:p w:rsidR="0055228A" w:rsidRPr="00D06C3C" w:rsidRDefault="0055228A" w:rsidP="00D06C3C">
      <w:pPr>
        <w:numPr>
          <w:ilvl w:val="0"/>
          <w:numId w:val="25"/>
        </w:numPr>
        <w:pBdr>
          <w:top w:val="nil"/>
          <w:left w:val="nil"/>
          <w:bottom w:val="nil"/>
          <w:right w:val="nil"/>
          <w:between w:val="nil"/>
        </w:pBdr>
        <w:spacing w:after="240"/>
        <w:jc w:val="both"/>
        <w:rPr>
          <w:bCs/>
          <w:sz w:val="24"/>
          <w:szCs w:val="24"/>
          <w:lang w:eastAsia="ar-SA"/>
        </w:rPr>
      </w:pPr>
      <w:r w:rsidRPr="00D06C3C">
        <w:rPr>
          <w:bCs/>
          <w:sz w:val="24"/>
          <w:szCs w:val="24"/>
          <w:lang w:eastAsia="ar-SA"/>
        </w:rPr>
        <w:t>Για το αξίωμα του Προέδρου, ο επικεφαλής της παράταξης του Δημάρχου «</w:t>
      </w:r>
      <w:r w:rsidRPr="00D06C3C">
        <w:rPr>
          <w:bCs/>
          <w:sz w:val="24"/>
          <w:szCs w:val="24"/>
          <w:lang w:eastAsia="ar-SA"/>
        </w:rPr>
        <w:t>ΠΟΡΕΙΑ ΠΡΑΞΗΣ</w:t>
      </w:r>
      <w:r w:rsidRPr="00D06C3C">
        <w:rPr>
          <w:bCs/>
          <w:sz w:val="24"/>
          <w:szCs w:val="24"/>
          <w:lang w:eastAsia="ar-SA"/>
        </w:rPr>
        <w:t>» υπέδειξε ως υποψήφιο</w:t>
      </w:r>
      <w:r w:rsidR="006E3B99" w:rsidRPr="00D06C3C">
        <w:rPr>
          <w:bCs/>
          <w:sz w:val="24"/>
          <w:szCs w:val="24"/>
          <w:lang w:eastAsia="ar-SA"/>
        </w:rPr>
        <w:t xml:space="preserve"> </w:t>
      </w:r>
      <w:r w:rsidRPr="00D06C3C">
        <w:rPr>
          <w:bCs/>
          <w:sz w:val="24"/>
          <w:szCs w:val="24"/>
          <w:lang w:eastAsia="ar-SA"/>
        </w:rPr>
        <w:t xml:space="preserve">τον δημοτικό σύμβουλο </w:t>
      </w:r>
      <w:r w:rsidRPr="00D06C3C">
        <w:rPr>
          <w:bCs/>
          <w:sz w:val="24"/>
          <w:szCs w:val="24"/>
          <w:lang w:eastAsia="ar-SA"/>
        </w:rPr>
        <w:t>κ. Κωνσταντίνο Τσίρκα .</w:t>
      </w:r>
    </w:p>
    <w:p w:rsidR="0055228A" w:rsidRPr="00D06C3C" w:rsidRDefault="0055228A" w:rsidP="00D06C3C">
      <w:pPr>
        <w:numPr>
          <w:ilvl w:val="0"/>
          <w:numId w:val="25"/>
        </w:numPr>
        <w:pBdr>
          <w:top w:val="nil"/>
          <w:left w:val="nil"/>
          <w:bottom w:val="nil"/>
          <w:right w:val="nil"/>
          <w:between w:val="nil"/>
        </w:pBdr>
        <w:spacing w:after="240"/>
        <w:jc w:val="both"/>
        <w:rPr>
          <w:bCs/>
          <w:sz w:val="24"/>
          <w:szCs w:val="24"/>
          <w:lang w:eastAsia="ar-SA"/>
        </w:rPr>
      </w:pPr>
      <w:r w:rsidRPr="00D06C3C">
        <w:rPr>
          <w:bCs/>
          <w:sz w:val="24"/>
          <w:szCs w:val="24"/>
          <w:lang w:eastAsia="ar-SA"/>
        </w:rPr>
        <w:t>Για το αξίωμα του Αντιπροέδρου, ο</w:t>
      </w:r>
      <w:r w:rsidRPr="00D06C3C">
        <w:rPr>
          <w:bCs/>
          <w:sz w:val="24"/>
          <w:szCs w:val="24"/>
          <w:lang w:eastAsia="ar-SA"/>
        </w:rPr>
        <w:t xml:space="preserve"> </w:t>
      </w:r>
      <w:r w:rsidRPr="00D06C3C">
        <w:rPr>
          <w:bCs/>
          <w:sz w:val="24"/>
          <w:szCs w:val="24"/>
          <w:lang w:eastAsia="ar-SA"/>
        </w:rPr>
        <w:t>επικεφαλής της πρώτης σε αριθμό συμβούλων παράταξης της μειοψηφίας «</w:t>
      </w:r>
      <w:r w:rsidRPr="00D06C3C">
        <w:rPr>
          <w:bCs/>
          <w:sz w:val="24"/>
          <w:szCs w:val="24"/>
          <w:lang w:eastAsia="ar-SA"/>
        </w:rPr>
        <w:t>ΕΜΕΙΣ-ΜΑΡΑΘΩΝΑΣ</w:t>
      </w:r>
      <w:r w:rsidRPr="00D06C3C">
        <w:rPr>
          <w:bCs/>
          <w:sz w:val="24"/>
          <w:szCs w:val="24"/>
          <w:lang w:eastAsia="ar-SA"/>
        </w:rPr>
        <w:t xml:space="preserve">» υπέδειξε ως υποψήφια την δημοτική σύμβουλο </w:t>
      </w:r>
      <w:r w:rsidRPr="00D06C3C">
        <w:rPr>
          <w:bCs/>
          <w:sz w:val="24"/>
          <w:szCs w:val="24"/>
          <w:lang w:eastAsia="ar-SA"/>
        </w:rPr>
        <w:t xml:space="preserve">κ. Σοφία </w:t>
      </w:r>
      <w:proofErr w:type="spellStart"/>
      <w:r w:rsidRPr="00D06C3C">
        <w:rPr>
          <w:bCs/>
          <w:sz w:val="24"/>
          <w:szCs w:val="24"/>
          <w:lang w:eastAsia="ar-SA"/>
        </w:rPr>
        <w:t>Μέξη</w:t>
      </w:r>
      <w:proofErr w:type="spellEnd"/>
      <w:r w:rsidRPr="00D06C3C">
        <w:rPr>
          <w:bCs/>
          <w:sz w:val="24"/>
          <w:szCs w:val="24"/>
          <w:lang w:eastAsia="ar-SA"/>
        </w:rPr>
        <w:t xml:space="preserve"> </w:t>
      </w:r>
    </w:p>
    <w:p w:rsidR="0055228A" w:rsidRPr="00D06C3C" w:rsidRDefault="0055228A" w:rsidP="00D06C3C">
      <w:pPr>
        <w:numPr>
          <w:ilvl w:val="0"/>
          <w:numId w:val="25"/>
        </w:numPr>
        <w:pBdr>
          <w:top w:val="nil"/>
          <w:left w:val="nil"/>
          <w:bottom w:val="nil"/>
          <w:right w:val="nil"/>
          <w:between w:val="nil"/>
        </w:pBdr>
        <w:spacing w:after="240"/>
        <w:jc w:val="both"/>
        <w:rPr>
          <w:bCs/>
          <w:sz w:val="24"/>
          <w:szCs w:val="24"/>
          <w:lang w:eastAsia="ar-SA"/>
        </w:rPr>
      </w:pPr>
      <w:r w:rsidRPr="00D06C3C">
        <w:rPr>
          <w:bCs/>
          <w:sz w:val="24"/>
          <w:szCs w:val="24"/>
          <w:lang w:eastAsia="ar-SA"/>
        </w:rPr>
        <w:t>Για το αξίωμα του</w:t>
      </w:r>
      <w:r w:rsidRPr="00D06C3C">
        <w:rPr>
          <w:bCs/>
          <w:sz w:val="24"/>
          <w:szCs w:val="24"/>
          <w:lang w:eastAsia="ar-SA"/>
        </w:rPr>
        <w:t xml:space="preserve"> </w:t>
      </w:r>
      <w:r w:rsidRPr="00D06C3C">
        <w:rPr>
          <w:bCs/>
          <w:sz w:val="24"/>
          <w:szCs w:val="24"/>
          <w:lang w:eastAsia="ar-SA"/>
        </w:rPr>
        <w:t xml:space="preserve">Γραμματέα δεν υποβλήθηκε υποψηφιότητα από την αντίστοιχη παράταξη </w:t>
      </w:r>
      <w:r w:rsidRPr="00D06C3C">
        <w:rPr>
          <w:bCs/>
          <w:sz w:val="24"/>
          <w:szCs w:val="24"/>
          <w:lang w:eastAsia="ar-SA"/>
        </w:rPr>
        <w:t xml:space="preserve"> (ΛΑΙΚΗ ΣΥΣΠΕΙΡΩΣΗ ΜΑΡΑΘΩΝΑ</w:t>
      </w:r>
      <w:r w:rsidR="008A0513">
        <w:rPr>
          <w:bCs/>
          <w:sz w:val="24"/>
          <w:szCs w:val="24"/>
          <w:lang w:eastAsia="ar-SA"/>
        </w:rPr>
        <w:t>)</w:t>
      </w:r>
      <w:r w:rsidRPr="00D06C3C">
        <w:rPr>
          <w:bCs/>
          <w:sz w:val="24"/>
          <w:szCs w:val="24"/>
          <w:lang w:eastAsia="ar-SA"/>
        </w:rPr>
        <w:t xml:space="preserve"> </w:t>
      </w:r>
      <w:r w:rsidRPr="00D06C3C">
        <w:rPr>
          <w:bCs/>
          <w:sz w:val="24"/>
          <w:szCs w:val="24"/>
          <w:lang w:eastAsia="ar-SA"/>
        </w:rPr>
        <w:t>και, κατόπιν αυτού, ο Δήμαρχος πρότεινε ως υποψήφιο τον</w:t>
      </w:r>
      <w:r w:rsidRPr="00D06C3C">
        <w:rPr>
          <w:bCs/>
          <w:sz w:val="24"/>
          <w:szCs w:val="24"/>
          <w:lang w:eastAsia="ar-SA"/>
        </w:rPr>
        <w:t xml:space="preserve"> δη</w:t>
      </w:r>
      <w:r w:rsidRPr="00D06C3C">
        <w:rPr>
          <w:bCs/>
          <w:sz w:val="24"/>
          <w:szCs w:val="24"/>
          <w:lang w:eastAsia="ar-SA"/>
        </w:rPr>
        <w:t>μοτικό</w:t>
      </w:r>
      <w:r w:rsidRPr="00D06C3C">
        <w:rPr>
          <w:bCs/>
          <w:sz w:val="24"/>
          <w:szCs w:val="24"/>
          <w:lang w:eastAsia="ar-SA"/>
        </w:rPr>
        <w:t xml:space="preserve"> </w:t>
      </w:r>
      <w:r w:rsidRPr="00D06C3C">
        <w:rPr>
          <w:bCs/>
          <w:sz w:val="24"/>
          <w:szCs w:val="24"/>
          <w:lang w:eastAsia="ar-SA"/>
        </w:rPr>
        <w:t>σύμβουλο της παράταξής του [</w:t>
      </w:r>
      <w:r w:rsidRPr="00D06C3C">
        <w:rPr>
          <w:bCs/>
          <w:sz w:val="24"/>
          <w:szCs w:val="24"/>
          <w:lang w:eastAsia="ar-SA"/>
        </w:rPr>
        <w:t xml:space="preserve">ΠΟΡΕΙΑ ΠΡΑΞΗΣ </w:t>
      </w:r>
      <w:r w:rsidRPr="00D06C3C">
        <w:rPr>
          <w:bCs/>
          <w:sz w:val="24"/>
          <w:szCs w:val="24"/>
          <w:lang w:eastAsia="ar-SA"/>
        </w:rPr>
        <w:t xml:space="preserve">] (ν. </w:t>
      </w:r>
      <w:r w:rsidRPr="00D06C3C">
        <w:rPr>
          <w:bCs/>
          <w:sz w:val="24"/>
          <w:szCs w:val="24"/>
          <w:lang w:eastAsia="ar-SA"/>
        </w:rPr>
        <w:t>5314</w:t>
      </w:r>
      <w:r w:rsidRPr="00D06C3C">
        <w:rPr>
          <w:bCs/>
          <w:sz w:val="24"/>
          <w:szCs w:val="24"/>
          <w:lang w:eastAsia="ar-SA"/>
        </w:rPr>
        <w:t>2026, άρθρο 118 παρ. 2)</w:t>
      </w:r>
      <w:r w:rsidRPr="00D06C3C">
        <w:rPr>
          <w:bCs/>
          <w:sz w:val="24"/>
          <w:szCs w:val="24"/>
          <w:lang w:eastAsia="ar-SA"/>
        </w:rPr>
        <w:t>, τον κ. Κωνσταντίνο Μεταξωτό</w:t>
      </w:r>
    </w:p>
    <w:p w:rsidR="0055228A" w:rsidRPr="00D06C3C" w:rsidRDefault="0055228A" w:rsidP="00D06C3C">
      <w:pPr>
        <w:pBdr>
          <w:top w:val="nil"/>
          <w:left w:val="nil"/>
          <w:bottom w:val="nil"/>
          <w:right w:val="nil"/>
          <w:between w:val="nil"/>
        </w:pBdr>
        <w:spacing w:after="240"/>
        <w:ind w:left="1080"/>
        <w:jc w:val="both"/>
        <w:rPr>
          <w:bCs/>
          <w:sz w:val="24"/>
          <w:szCs w:val="24"/>
          <w:lang w:eastAsia="ar-SA"/>
        </w:rPr>
      </w:pPr>
      <w:r w:rsidRPr="00D06C3C">
        <w:rPr>
          <w:bCs/>
          <w:sz w:val="24"/>
          <w:szCs w:val="24"/>
          <w:lang w:eastAsia="ar-SA"/>
        </w:rPr>
        <w:t xml:space="preserve"> </w:t>
      </w:r>
    </w:p>
    <w:p w:rsidR="0055228A" w:rsidRPr="00D06C3C" w:rsidRDefault="0055228A" w:rsidP="00D06C3C">
      <w:pPr>
        <w:pBdr>
          <w:top w:val="nil"/>
          <w:left w:val="nil"/>
          <w:bottom w:val="nil"/>
          <w:right w:val="nil"/>
          <w:between w:val="nil"/>
        </w:pBdr>
        <w:jc w:val="both"/>
        <w:rPr>
          <w:bCs/>
          <w:sz w:val="24"/>
          <w:szCs w:val="24"/>
          <w:lang w:eastAsia="ar-SA"/>
        </w:rPr>
      </w:pPr>
      <w:r w:rsidRPr="00D06C3C">
        <w:rPr>
          <w:bCs/>
          <w:sz w:val="24"/>
          <w:szCs w:val="24"/>
          <w:lang w:eastAsia="ar-SA"/>
        </w:rPr>
        <w:lastRenderedPageBreak/>
        <w:t>Δ. Εκλογή Προέδρου Δημοτικού Συμβουλίου</w:t>
      </w:r>
    </w:p>
    <w:p w:rsidR="0055228A" w:rsidRPr="00D06C3C" w:rsidRDefault="0055228A" w:rsidP="00D06C3C">
      <w:pPr>
        <w:pBdr>
          <w:top w:val="nil"/>
          <w:left w:val="nil"/>
          <w:bottom w:val="nil"/>
          <w:right w:val="nil"/>
          <w:between w:val="nil"/>
        </w:pBdr>
        <w:spacing w:after="240"/>
        <w:jc w:val="both"/>
        <w:rPr>
          <w:bCs/>
          <w:sz w:val="24"/>
          <w:szCs w:val="24"/>
          <w:lang w:eastAsia="ar-SA"/>
        </w:rPr>
      </w:pPr>
      <w:r w:rsidRPr="00D06C3C">
        <w:rPr>
          <w:bCs/>
          <w:sz w:val="24"/>
          <w:szCs w:val="24"/>
          <w:lang w:eastAsia="ar-SA"/>
        </w:rPr>
        <w:t xml:space="preserve">Ο </w:t>
      </w:r>
      <w:proofErr w:type="spellStart"/>
      <w:r w:rsidRPr="00D06C3C">
        <w:rPr>
          <w:bCs/>
          <w:sz w:val="24"/>
          <w:szCs w:val="24"/>
          <w:lang w:eastAsia="ar-SA"/>
        </w:rPr>
        <w:t>προεδρεύων</w:t>
      </w:r>
      <w:proofErr w:type="spellEnd"/>
      <w:r w:rsidRPr="00D06C3C">
        <w:rPr>
          <w:bCs/>
          <w:sz w:val="24"/>
          <w:szCs w:val="24"/>
          <w:lang w:eastAsia="ar-SA"/>
        </w:rPr>
        <w:t xml:space="preserve"> κάλεσε το Δημοτικό Συμβούλιο να προχωρήσει στην εκλογή Προέδρου του Δημοτικού Συμβουλίου με φανερή ψηφοφορία (ν. </w:t>
      </w:r>
      <w:r w:rsidR="006E3B99" w:rsidRPr="00D06C3C">
        <w:rPr>
          <w:bCs/>
          <w:sz w:val="24"/>
          <w:szCs w:val="24"/>
          <w:lang w:eastAsia="ar-SA"/>
        </w:rPr>
        <w:t>5314</w:t>
      </w:r>
      <w:r w:rsidRPr="00D06C3C">
        <w:rPr>
          <w:bCs/>
          <w:sz w:val="24"/>
          <w:szCs w:val="24"/>
          <w:lang w:eastAsia="ar-SA"/>
        </w:rPr>
        <w:t>/2026, άρθρο 118 παρ. 3).</w:t>
      </w:r>
    </w:p>
    <w:p w:rsidR="0055228A" w:rsidRPr="00D06C3C" w:rsidRDefault="0055228A" w:rsidP="00D06C3C">
      <w:pPr>
        <w:pBdr>
          <w:top w:val="nil"/>
          <w:left w:val="nil"/>
          <w:bottom w:val="nil"/>
          <w:right w:val="nil"/>
          <w:between w:val="nil"/>
        </w:pBdr>
        <w:spacing w:after="240"/>
        <w:jc w:val="both"/>
        <w:rPr>
          <w:bCs/>
          <w:sz w:val="24"/>
          <w:szCs w:val="24"/>
          <w:lang w:eastAsia="ar-SA"/>
        </w:rPr>
      </w:pPr>
      <w:r w:rsidRPr="00D06C3C">
        <w:rPr>
          <w:bCs/>
          <w:sz w:val="24"/>
          <w:szCs w:val="24"/>
          <w:lang w:eastAsia="ar-SA"/>
        </w:rPr>
        <w:t>Υποψήφιο για το αξίωμα του Προέδρου είναι ο</w:t>
      </w:r>
      <w:r w:rsidR="006E3B99" w:rsidRPr="00D06C3C">
        <w:rPr>
          <w:bCs/>
          <w:sz w:val="24"/>
          <w:szCs w:val="24"/>
          <w:lang w:eastAsia="ar-SA"/>
        </w:rPr>
        <w:t xml:space="preserve"> κ. Κωνσταντίνος Τσίρκας </w:t>
      </w:r>
      <w:r w:rsidRPr="00D06C3C">
        <w:rPr>
          <w:bCs/>
          <w:sz w:val="24"/>
          <w:szCs w:val="24"/>
          <w:lang w:eastAsia="ar-SA"/>
        </w:rPr>
        <w:t>.</w:t>
      </w:r>
    </w:p>
    <w:p w:rsidR="0055228A" w:rsidRPr="00D06C3C" w:rsidRDefault="0055228A" w:rsidP="00D06C3C">
      <w:pPr>
        <w:pBdr>
          <w:top w:val="nil"/>
          <w:left w:val="nil"/>
          <w:bottom w:val="nil"/>
          <w:right w:val="nil"/>
          <w:between w:val="nil"/>
        </w:pBdr>
        <w:jc w:val="both"/>
        <w:rPr>
          <w:bCs/>
          <w:sz w:val="24"/>
          <w:szCs w:val="24"/>
          <w:lang w:eastAsia="ar-SA"/>
        </w:rPr>
      </w:pPr>
      <w:r w:rsidRPr="00D06C3C">
        <w:rPr>
          <w:bCs/>
          <w:sz w:val="24"/>
          <w:szCs w:val="24"/>
          <w:lang w:eastAsia="ar-SA"/>
        </w:rPr>
        <w:t>Πρώτη ψηφοφορία για το αξίωμα του Προέδρου</w:t>
      </w:r>
    </w:p>
    <w:p w:rsidR="0055228A" w:rsidRPr="00D06C3C" w:rsidRDefault="0055228A" w:rsidP="00D06C3C">
      <w:pPr>
        <w:numPr>
          <w:ilvl w:val="0"/>
          <w:numId w:val="26"/>
        </w:numPr>
        <w:pBdr>
          <w:top w:val="nil"/>
          <w:left w:val="nil"/>
          <w:bottom w:val="nil"/>
          <w:right w:val="nil"/>
          <w:between w:val="nil"/>
        </w:pBdr>
        <w:spacing w:after="120"/>
        <w:ind w:left="1080"/>
        <w:jc w:val="both"/>
        <w:rPr>
          <w:bCs/>
          <w:sz w:val="24"/>
          <w:szCs w:val="24"/>
          <w:lang w:eastAsia="ar-SA"/>
        </w:rPr>
      </w:pPr>
      <w:r w:rsidRPr="00D06C3C">
        <w:rPr>
          <w:bCs/>
          <w:sz w:val="24"/>
          <w:szCs w:val="24"/>
          <w:lang w:eastAsia="ar-SA"/>
        </w:rPr>
        <w:t>Σύνολο μελών Δημοτικού Συμβουλίου: [</w:t>
      </w:r>
      <w:r w:rsidR="006E3B99" w:rsidRPr="00D06C3C">
        <w:rPr>
          <w:bCs/>
          <w:sz w:val="24"/>
          <w:szCs w:val="24"/>
          <w:lang w:eastAsia="ar-SA"/>
        </w:rPr>
        <w:t>29</w:t>
      </w:r>
      <w:r w:rsidRPr="00D06C3C">
        <w:rPr>
          <w:bCs/>
          <w:sz w:val="24"/>
          <w:szCs w:val="24"/>
          <w:lang w:eastAsia="ar-SA"/>
        </w:rPr>
        <w:t>]</w:t>
      </w:r>
    </w:p>
    <w:p w:rsidR="0055228A" w:rsidRPr="00D06C3C" w:rsidRDefault="0055228A" w:rsidP="00D06C3C">
      <w:pPr>
        <w:numPr>
          <w:ilvl w:val="0"/>
          <w:numId w:val="26"/>
        </w:numPr>
        <w:pBdr>
          <w:top w:val="nil"/>
          <w:left w:val="nil"/>
          <w:bottom w:val="nil"/>
          <w:right w:val="nil"/>
          <w:between w:val="nil"/>
        </w:pBdr>
        <w:spacing w:after="120"/>
        <w:ind w:left="1080"/>
        <w:jc w:val="both"/>
        <w:rPr>
          <w:bCs/>
          <w:sz w:val="24"/>
          <w:szCs w:val="24"/>
          <w:lang w:eastAsia="ar-SA"/>
        </w:rPr>
      </w:pPr>
      <w:r w:rsidRPr="00D06C3C">
        <w:rPr>
          <w:bCs/>
          <w:sz w:val="24"/>
          <w:szCs w:val="24"/>
          <w:lang w:eastAsia="ar-SA"/>
        </w:rPr>
        <w:t>Απαιτούμενη απόλυτη πλειοψηφία του συνόλου των μελών: [</w:t>
      </w:r>
      <w:r w:rsidR="006E3B99" w:rsidRPr="00D06C3C">
        <w:rPr>
          <w:bCs/>
          <w:sz w:val="24"/>
          <w:szCs w:val="24"/>
          <w:lang w:eastAsia="ar-SA"/>
        </w:rPr>
        <w:t>15</w:t>
      </w:r>
      <w:r w:rsidRPr="00D06C3C">
        <w:rPr>
          <w:bCs/>
          <w:sz w:val="24"/>
          <w:szCs w:val="24"/>
          <w:lang w:eastAsia="ar-SA"/>
        </w:rPr>
        <w:t>]</w:t>
      </w:r>
    </w:p>
    <w:p w:rsidR="0055228A" w:rsidRPr="00D06C3C" w:rsidRDefault="0055228A" w:rsidP="00D06C3C">
      <w:pPr>
        <w:numPr>
          <w:ilvl w:val="0"/>
          <w:numId w:val="26"/>
        </w:numPr>
        <w:pBdr>
          <w:top w:val="nil"/>
          <w:left w:val="nil"/>
          <w:bottom w:val="nil"/>
          <w:right w:val="nil"/>
          <w:between w:val="nil"/>
        </w:pBdr>
        <w:spacing w:after="120"/>
        <w:ind w:left="1080"/>
        <w:jc w:val="both"/>
        <w:rPr>
          <w:bCs/>
          <w:sz w:val="24"/>
          <w:szCs w:val="24"/>
          <w:lang w:eastAsia="ar-SA"/>
        </w:rPr>
      </w:pPr>
      <w:r w:rsidRPr="00D06C3C">
        <w:rPr>
          <w:bCs/>
          <w:sz w:val="24"/>
          <w:szCs w:val="24"/>
          <w:lang w:eastAsia="ar-SA"/>
        </w:rPr>
        <w:t>Παρόντες: [</w:t>
      </w:r>
      <w:r w:rsidR="006E3B99" w:rsidRPr="00D06C3C">
        <w:rPr>
          <w:bCs/>
          <w:sz w:val="24"/>
          <w:szCs w:val="24"/>
          <w:lang w:eastAsia="ar-SA"/>
        </w:rPr>
        <w:t>26</w:t>
      </w:r>
      <w:r w:rsidRPr="00D06C3C">
        <w:rPr>
          <w:bCs/>
          <w:sz w:val="24"/>
          <w:szCs w:val="24"/>
          <w:lang w:eastAsia="ar-SA"/>
        </w:rPr>
        <w:t>]</w:t>
      </w:r>
    </w:p>
    <w:p w:rsidR="0055228A" w:rsidRPr="00D06C3C" w:rsidRDefault="0055228A" w:rsidP="00D06C3C">
      <w:pPr>
        <w:numPr>
          <w:ilvl w:val="0"/>
          <w:numId w:val="26"/>
        </w:numPr>
        <w:pBdr>
          <w:top w:val="nil"/>
          <w:left w:val="nil"/>
          <w:bottom w:val="nil"/>
          <w:right w:val="nil"/>
          <w:between w:val="nil"/>
        </w:pBdr>
        <w:spacing w:after="120"/>
        <w:ind w:left="1080"/>
        <w:jc w:val="both"/>
        <w:rPr>
          <w:bCs/>
          <w:sz w:val="24"/>
          <w:szCs w:val="24"/>
          <w:lang w:eastAsia="ar-SA"/>
        </w:rPr>
      </w:pPr>
      <w:r w:rsidRPr="00D06C3C">
        <w:rPr>
          <w:bCs/>
          <w:sz w:val="24"/>
          <w:szCs w:val="24"/>
          <w:lang w:eastAsia="ar-SA"/>
        </w:rPr>
        <w:t>Ψήφοι υπέρ του υποψηφίου/ας: [</w:t>
      </w:r>
      <w:r w:rsidR="006E3B99" w:rsidRPr="00D06C3C">
        <w:rPr>
          <w:bCs/>
          <w:sz w:val="24"/>
          <w:szCs w:val="24"/>
          <w:lang w:eastAsia="ar-SA"/>
        </w:rPr>
        <w:t>15</w:t>
      </w:r>
      <w:r w:rsidRPr="00D06C3C">
        <w:rPr>
          <w:bCs/>
          <w:sz w:val="24"/>
          <w:szCs w:val="24"/>
          <w:lang w:eastAsia="ar-SA"/>
        </w:rPr>
        <w:t>.]</w:t>
      </w:r>
    </w:p>
    <w:p w:rsidR="0055228A" w:rsidRPr="00D06C3C" w:rsidRDefault="0055228A" w:rsidP="00D06C3C">
      <w:pPr>
        <w:numPr>
          <w:ilvl w:val="0"/>
          <w:numId w:val="26"/>
        </w:numPr>
        <w:pBdr>
          <w:top w:val="nil"/>
          <w:left w:val="nil"/>
          <w:bottom w:val="nil"/>
          <w:right w:val="nil"/>
          <w:between w:val="nil"/>
        </w:pBdr>
        <w:spacing w:after="120"/>
        <w:ind w:left="1080"/>
        <w:jc w:val="both"/>
        <w:rPr>
          <w:bCs/>
          <w:sz w:val="24"/>
          <w:szCs w:val="24"/>
          <w:lang w:eastAsia="ar-SA"/>
        </w:rPr>
      </w:pPr>
      <w:r w:rsidRPr="00D06C3C">
        <w:rPr>
          <w:bCs/>
          <w:sz w:val="24"/>
          <w:szCs w:val="24"/>
          <w:lang w:eastAsia="ar-SA"/>
        </w:rPr>
        <w:t>Ψήφοι κατά: [</w:t>
      </w:r>
      <w:r w:rsidR="00E81F39" w:rsidRPr="00D06C3C">
        <w:rPr>
          <w:bCs/>
          <w:sz w:val="24"/>
          <w:szCs w:val="24"/>
          <w:lang w:eastAsia="ar-SA"/>
        </w:rPr>
        <w:t>9</w:t>
      </w:r>
      <w:r w:rsidRPr="00D06C3C">
        <w:rPr>
          <w:bCs/>
          <w:sz w:val="24"/>
          <w:szCs w:val="24"/>
          <w:lang w:eastAsia="ar-SA"/>
        </w:rPr>
        <w:t>.]</w:t>
      </w:r>
    </w:p>
    <w:p w:rsidR="0055228A" w:rsidRPr="00D06C3C" w:rsidRDefault="0048500B" w:rsidP="00D06C3C">
      <w:pPr>
        <w:numPr>
          <w:ilvl w:val="0"/>
          <w:numId w:val="26"/>
        </w:numPr>
        <w:pBdr>
          <w:top w:val="nil"/>
          <w:left w:val="nil"/>
          <w:bottom w:val="nil"/>
          <w:right w:val="nil"/>
          <w:between w:val="nil"/>
        </w:pBdr>
        <w:spacing w:after="120"/>
        <w:ind w:left="1080"/>
        <w:jc w:val="both"/>
        <w:rPr>
          <w:bCs/>
          <w:sz w:val="24"/>
          <w:szCs w:val="24"/>
          <w:lang w:eastAsia="ar-SA"/>
        </w:rPr>
      </w:pPr>
      <w:r w:rsidRPr="00D06C3C">
        <w:rPr>
          <w:bCs/>
          <w:sz w:val="24"/>
          <w:szCs w:val="24"/>
          <w:lang w:eastAsia="ar-SA"/>
        </w:rPr>
        <w:t>Παρών -Λευκά</w:t>
      </w:r>
      <w:r w:rsidR="0055228A" w:rsidRPr="00D06C3C">
        <w:rPr>
          <w:bCs/>
          <w:sz w:val="24"/>
          <w:szCs w:val="24"/>
          <w:lang w:eastAsia="ar-SA"/>
        </w:rPr>
        <w:t>: [</w:t>
      </w:r>
      <w:r w:rsidRPr="00D06C3C">
        <w:rPr>
          <w:bCs/>
          <w:sz w:val="24"/>
          <w:szCs w:val="24"/>
          <w:lang w:eastAsia="ar-SA"/>
        </w:rPr>
        <w:t>2</w:t>
      </w:r>
      <w:r w:rsidR="0055228A" w:rsidRPr="00D06C3C">
        <w:rPr>
          <w:bCs/>
          <w:sz w:val="24"/>
          <w:szCs w:val="24"/>
          <w:lang w:eastAsia="ar-SA"/>
        </w:rPr>
        <w:t>]</w:t>
      </w:r>
    </w:p>
    <w:p w:rsidR="0055228A" w:rsidRPr="00D06C3C" w:rsidRDefault="0055228A" w:rsidP="00D06C3C">
      <w:pPr>
        <w:pBdr>
          <w:top w:val="nil"/>
          <w:left w:val="nil"/>
          <w:bottom w:val="nil"/>
          <w:right w:val="nil"/>
          <w:between w:val="nil"/>
        </w:pBdr>
        <w:spacing w:after="240"/>
        <w:jc w:val="both"/>
        <w:rPr>
          <w:bCs/>
          <w:sz w:val="24"/>
          <w:szCs w:val="24"/>
          <w:lang w:eastAsia="ar-SA"/>
        </w:rPr>
      </w:pPr>
      <w:r w:rsidRPr="00D06C3C">
        <w:rPr>
          <w:bCs/>
          <w:sz w:val="24"/>
          <w:szCs w:val="24"/>
          <w:lang w:eastAsia="ar-SA"/>
        </w:rPr>
        <w:t xml:space="preserve">Ο υποψήφιος συγκέντρωσε την απόλυτη πλειοψηφία του συνόλου των μελών του Δημοτικού Συμβουλίου </w:t>
      </w:r>
    </w:p>
    <w:p w:rsidR="004424B7" w:rsidRPr="00D06C3C" w:rsidRDefault="0055228A" w:rsidP="00D06C3C">
      <w:pPr>
        <w:pBdr>
          <w:top w:val="nil"/>
          <w:left w:val="nil"/>
          <w:bottom w:val="nil"/>
          <w:right w:val="nil"/>
          <w:between w:val="nil"/>
        </w:pBdr>
        <w:spacing w:after="240"/>
        <w:jc w:val="both"/>
        <w:rPr>
          <w:bCs/>
          <w:sz w:val="24"/>
          <w:szCs w:val="24"/>
          <w:lang w:eastAsia="ar-SA"/>
        </w:rPr>
      </w:pPr>
      <w:r w:rsidRPr="00D06C3C">
        <w:rPr>
          <w:bCs/>
          <w:sz w:val="24"/>
          <w:szCs w:val="24"/>
          <w:lang w:eastAsia="ar-SA"/>
        </w:rPr>
        <w:t xml:space="preserve">Κατόπιν των ανωτέρω, </w:t>
      </w:r>
    </w:p>
    <w:p w:rsidR="0055228A" w:rsidRPr="008A0513" w:rsidRDefault="0055228A" w:rsidP="00D06C3C">
      <w:pPr>
        <w:pBdr>
          <w:top w:val="nil"/>
          <w:left w:val="nil"/>
          <w:bottom w:val="nil"/>
          <w:right w:val="nil"/>
          <w:between w:val="nil"/>
        </w:pBdr>
        <w:spacing w:after="240"/>
        <w:jc w:val="both"/>
        <w:rPr>
          <w:b/>
          <w:bCs/>
          <w:sz w:val="24"/>
          <w:szCs w:val="24"/>
          <w:u w:val="single"/>
          <w:lang w:eastAsia="ar-SA"/>
        </w:rPr>
      </w:pPr>
      <w:r w:rsidRPr="008A0513">
        <w:rPr>
          <w:b/>
          <w:bCs/>
          <w:sz w:val="24"/>
          <w:szCs w:val="24"/>
          <w:u w:val="single"/>
          <w:lang w:eastAsia="ar-SA"/>
        </w:rPr>
        <w:t>Πρόεδρος του Δημοτικού Συμβουλίου Δήμου</w:t>
      </w:r>
      <w:r w:rsidR="004424B7" w:rsidRPr="008A0513">
        <w:rPr>
          <w:b/>
          <w:bCs/>
          <w:sz w:val="24"/>
          <w:szCs w:val="24"/>
          <w:u w:val="single"/>
          <w:lang w:eastAsia="ar-SA"/>
        </w:rPr>
        <w:t xml:space="preserve"> Μαραθώνος </w:t>
      </w:r>
      <w:r w:rsidRPr="008A0513">
        <w:rPr>
          <w:b/>
          <w:bCs/>
          <w:sz w:val="24"/>
          <w:szCs w:val="24"/>
          <w:u w:val="single"/>
          <w:lang w:eastAsia="ar-SA"/>
        </w:rPr>
        <w:t xml:space="preserve"> για τη δεύτερη θητεία της </w:t>
      </w:r>
      <w:proofErr w:type="spellStart"/>
      <w:r w:rsidRPr="008A0513">
        <w:rPr>
          <w:b/>
          <w:bCs/>
          <w:sz w:val="24"/>
          <w:szCs w:val="24"/>
          <w:u w:val="single"/>
          <w:lang w:eastAsia="ar-SA"/>
        </w:rPr>
        <w:t>αυτοδιοικητικής</w:t>
      </w:r>
      <w:proofErr w:type="spellEnd"/>
      <w:r w:rsidRPr="008A0513">
        <w:rPr>
          <w:b/>
          <w:bCs/>
          <w:sz w:val="24"/>
          <w:szCs w:val="24"/>
          <w:u w:val="single"/>
          <w:lang w:eastAsia="ar-SA"/>
        </w:rPr>
        <w:t xml:space="preserve"> περιόδου </w:t>
      </w:r>
      <w:r w:rsidR="004424B7" w:rsidRPr="008A0513">
        <w:rPr>
          <w:b/>
          <w:bCs/>
          <w:sz w:val="24"/>
          <w:szCs w:val="24"/>
          <w:u w:val="single"/>
          <w:lang w:eastAsia="ar-SA"/>
        </w:rPr>
        <w:t>ε</w:t>
      </w:r>
      <w:r w:rsidRPr="008A0513">
        <w:rPr>
          <w:b/>
          <w:bCs/>
          <w:sz w:val="24"/>
          <w:szCs w:val="24"/>
          <w:u w:val="single"/>
          <w:lang w:eastAsia="ar-SA"/>
        </w:rPr>
        <w:t>κλέγεται ο</w:t>
      </w:r>
      <w:r w:rsidR="004424B7" w:rsidRPr="008A0513">
        <w:rPr>
          <w:b/>
          <w:bCs/>
          <w:sz w:val="24"/>
          <w:szCs w:val="24"/>
          <w:u w:val="single"/>
          <w:lang w:eastAsia="ar-SA"/>
        </w:rPr>
        <w:t xml:space="preserve"> κ. Κωνσταντίνος Τσίρκας.</w:t>
      </w:r>
      <w:r w:rsidRPr="008A0513">
        <w:rPr>
          <w:b/>
          <w:bCs/>
          <w:sz w:val="24"/>
          <w:szCs w:val="24"/>
          <w:u w:val="single"/>
          <w:lang w:eastAsia="ar-SA"/>
        </w:rPr>
        <w:t xml:space="preserve"> </w:t>
      </w:r>
    </w:p>
    <w:p w:rsidR="0055228A" w:rsidRPr="00D06C3C" w:rsidRDefault="0055228A" w:rsidP="00D06C3C">
      <w:pPr>
        <w:pBdr>
          <w:top w:val="nil"/>
          <w:left w:val="nil"/>
          <w:bottom w:val="nil"/>
          <w:right w:val="nil"/>
          <w:between w:val="nil"/>
        </w:pBdr>
        <w:jc w:val="both"/>
        <w:rPr>
          <w:bCs/>
          <w:sz w:val="24"/>
          <w:szCs w:val="24"/>
          <w:lang w:eastAsia="ar-SA"/>
        </w:rPr>
      </w:pPr>
    </w:p>
    <w:p w:rsidR="0055228A" w:rsidRPr="00D06C3C" w:rsidRDefault="0055228A" w:rsidP="00D06C3C">
      <w:pPr>
        <w:pBdr>
          <w:top w:val="nil"/>
          <w:left w:val="nil"/>
          <w:bottom w:val="nil"/>
          <w:right w:val="nil"/>
          <w:between w:val="nil"/>
        </w:pBdr>
        <w:jc w:val="both"/>
        <w:rPr>
          <w:bCs/>
          <w:sz w:val="24"/>
          <w:szCs w:val="24"/>
          <w:lang w:eastAsia="ar-SA"/>
        </w:rPr>
      </w:pPr>
      <w:r w:rsidRPr="00D06C3C">
        <w:rPr>
          <w:bCs/>
          <w:sz w:val="24"/>
          <w:szCs w:val="24"/>
          <w:lang w:eastAsia="ar-SA"/>
        </w:rPr>
        <w:t>Ε. Εκλογή Αντιπροέδρου Δημοτικού Συμβουλίου</w:t>
      </w:r>
    </w:p>
    <w:p w:rsidR="0055228A" w:rsidRPr="00D06C3C" w:rsidRDefault="0055228A" w:rsidP="00D06C3C">
      <w:pPr>
        <w:pBdr>
          <w:top w:val="nil"/>
          <w:left w:val="nil"/>
          <w:bottom w:val="nil"/>
          <w:right w:val="nil"/>
          <w:between w:val="nil"/>
        </w:pBdr>
        <w:spacing w:after="240"/>
        <w:jc w:val="both"/>
        <w:rPr>
          <w:bCs/>
          <w:sz w:val="24"/>
          <w:szCs w:val="24"/>
          <w:lang w:eastAsia="ar-SA"/>
        </w:rPr>
      </w:pPr>
      <w:r w:rsidRPr="00D06C3C">
        <w:rPr>
          <w:bCs/>
          <w:sz w:val="24"/>
          <w:szCs w:val="24"/>
          <w:lang w:eastAsia="ar-SA"/>
        </w:rPr>
        <w:t xml:space="preserve">Ο </w:t>
      </w:r>
      <w:proofErr w:type="spellStart"/>
      <w:r w:rsidRPr="00D06C3C">
        <w:rPr>
          <w:bCs/>
          <w:sz w:val="24"/>
          <w:szCs w:val="24"/>
          <w:lang w:eastAsia="ar-SA"/>
        </w:rPr>
        <w:t>προεδρεύων</w:t>
      </w:r>
      <w:proofErr w:type="spellEnd"/>
      <w:r w:rsidRPr="00D06C3C">
        <w:rPr>
          <w:bCs/>
          <w:sz w:val="24"/>
          <w:szCs w:val="24"/>
          <w:lang w:eastAsia="ar-SA"/>
        </w:rPr>
        <w:t xml:space="preserve"> κάλεσε το Δημοτικό Συμβούλιο να προχωρήσει στην εκλογή Αντιπροέδρου του Δημοτικού Συμβουλίου με φανερή ψηφοφορία </w:t>
      </w:r>
    </w:p>
    <w:p w:rsidR="0055228A" w:rsidRPr="00D06C3C" w:rsidRDefault="0055228A" w:rsidP="00D06C3C">
      <w:pPr>
        <w:pBdr>
          <w:top w:val="nil"/>
          <w:left w:val="nil"/>
          <w:bottom w:val="nil"/>
          <w:right w:val="nil"/>
          <w:between w:val="nil"/>
        </w:pBdr>
        <w:spacing w:after="240"/>
        <w:jc w:val="both"/>
        <w:rPr>
          <w:bCs/>
          <w:sz w:val="24"/>
          <w:szCs w:val="24"/>
          <w:lang w:eastAsia="ar-SA"/>
        </w:rPr>
      </w:pPr>
      <w:r w:rsidRPr="00D06C3C">
        <w:rPr>
          <w:bCs/>
          <w:sz w:val="24"/>
          <w:szCs w:val="24"/>
          <w:lang w:eastAsia="ar-SA"/>
        </w:rPr>
        <w:t xml:space="preserve">Υποψήφια για το αξίωμα του Αντιπροέδρου είναι η </w:t>
      </w:r>
      <w:r w:rsidR="00272B7A" w:rsidRPr="00D06C3C">
        <w:rPr>
          <w:bCs/>
          <w:sz w:val="24"/>
          <w:szCs w:val="24"/>
          <w:lang w:eastAsia="ar-SA"/>
        </w:rPr>
        <w:t xml:space="preserve">κ. Σοφία </w:t>
      </w:r>
      <w:proofErr w:type="spellStart"/>
      <w:r w:rsidR="00272B7A" w:rsidRPr="00D06C3C">
        <w:rPr>
          <w:bCs/>
          <w:sz w:val="24"/>
          <w:szCs w:val="24"/>
          <w:lang w:eastAsia="ar-SA"/>
        </w:rPr>
        <w:t>Μέξη</w:t>
      </w:r>
      <w:proofErr w:type="spellEnd"/>
      <w:r w:rsidR="00272B7A" w:rsidRPr="00D06C3C">
        <w:rPr>
          <w:bCs/>
          <w:sz w:val="24"/>
          <w:szCs w:val="24"/>
          <w:lang w:eastAsia="ar-SA"/>
        </w:rPr>
        <w:t xml:space="preserve"> </w:t>
      </w:r>
    </w:p>
    <w:p w:rsidR="0055228A" w:rsidRPr="00D06C3C" w:rsidRDefault="0055228A" w:rsidP="00D06C3C">
      <w:pPr>
        <w:pBdr>
          <w:top w:val="nil"/>
          <w:left w:val="nil"/>
          <w:bottom w:val="nil"/>
          <w:right w:val="nil"/>
          <w:between w:val="nil"/>
        </w:pBdr>
        <w:jc w:val="both"/>
        <w:rPr>
          <w:bCs/>
          <w:sz w:val="24"/>
          <w:szCs w:val="24"/>
          <w:lang w:eastAsia="ar-SA"/>
        </w:rPr>
      </w:pPr>
      <w:r w:rsidRPr="00D06C3C">
        <w:rPr>
          <w:bCs/>
          <w:sz w:val="24"/>
          <w:szCs w:val="24"/>
          <w:lang w:eastAsia="ar-SA"/>
        </w:rPr>
        <w:t>Πρώτη ψηφοφορία για το αξίωμα του Αντιπροέδρου</w:t>
      </w:r>
    </w:p>
    <w:p w:rsidR="0055228A" w:rsidRPr="00D06C3C" w:rsidRDefault="0055228A" w:rsidP="00D06C3C">
      <w:pPr>
        <w:numPr>
          <w:ilvl w:val="0"/>
          <w:numId w:val="29"/>
        </w:numPr>
        <w:pBdr>
          <w:top w:val="nil"/>
          <w:left w:val="nil"/>
          <w:bottom w:val="nil"/>
          <w:right w:val="nil"/>
          <w:between w:val="nil"/>
        </w:pBdr>
        <w:spacing w:after="120"/>
        <w:ind w:left="1080"/>
        <w:jc w:val="both"/>
        <w:rPr>
          <w:bCs/>
          <w:sz w:val="24"/>
          <w:szCs w:val="24"/>
          <w:lang w:eastAsia="ar-SA"/>
        </w:rPr>
      </w:pPr>
      <w:r w:rsidRPr="00D06C3C">
        <w:rPr>
          <w:bCs/>
          <w:sz w:val="24"/>
          <w:szCs w:val="24"/>
          <w:lang w:eastAsia="ar-SA"/>
        </w:rPr>
        <w:t>Σύνολο μελών Δημοτικού Συμβουλίου: [</w:t>
      </w:r>
      <w:r w:rsidR="0097554C" w:rsidRPr="00D06C3C">
        <w:rPr>
          <w:bCs/>
          <w:sz w:val="24"/>
          <w:szCs w:val="24"/>
          <w:lang w:eastAsia="ar-SA"/>
        </w:rPr>
        <w:t>29</w:t>
      </w:r>
      <w:r w:rsidRPr="00D06C3C">
        <w:rPr>
          <w:bCs/>
          <w:sz w:val="24"/>
          <w:szCs w:val="24"/>
          <w:lang w:eastAsia="ar-SA"/>
        </w:rPr>
        <w:t>]</w:t>
      </w:r>
    </w:p>
    <w:p w:rsidR="0055228A" w:rsidRPr="00D06C3C" w:rsidRDefault="0055228A" w:rsidP="00D06C3C">
      <w:pPr>
        <w:numPr>
          <w:ilvl w:val="0"/>
          <w:numId w:val="29"/>
        </w:numPr>
        <w:pBdr>
          <w:top w:val="nil"/>
          <w:left w:val="nil"/>
          <w:bottom w:val="nil"/>
          <w:right w:val="nil"/>
          <w:between w:val="nil"/>
        </w:pBdr>
        <w:spacing w:after="120"/>
        <w:ind w:left="1080"/>
        <w:jc w:val="both"/>
        <w:rPr>
          <w:bCs/>
          <w:sz w:val="24"/>
          <w:szCs w:val="24"/>
          <w:lang w:eastAsia="ar-SA"/>
        </w:rPr>
      </w:pPr>
      <w:r w:rsidRPr="00D06C3C">
        <w:rPr>
          <w:bCs/>
          <w:sz w:val="24"/>
          <w:szCs w:val="24"/>
          <w:lang w:eastAsia="ar-SA"/>
        </w:rPr>
        <w:t>Απαιτούμενη απόλυτη πλειοψηφία του συνόλου των μελών: [</w:t>
      </w:r>
      <w:r w:rsidR="004870C3" w:rsidRPr="00D06C3C">
        <w:rPr>
          <w:bCs/>
          <w:sz w:val="24"/>
          <w:szCs w:val="24"/>
          <w:lang w:eastAsia="ar-SA"/>
        </w:rPr>
        <w:t>15</w:t>
      </w:r>
      <w:r w:rsidRPr="00D06C3C">
        <w:rPr>
          <w:bCs/>
          <w:sz w:val="24"/>
          <w:szCs w:val="24"/>
          <w:lang w:eastAsia="ar-SA"/>
        </w:rPr>
        <w:t>]</w:t>
      </w:r>
    </w:p>
    <w:p w:rsidR="0055228A" w:rsidRPr="00D06C3C" w:rsidRDefault="0055228A" w:rsidP="00D06C3C">
      <w:pPr>
        <w:numPr>
          <w:ilvl w:val="0"/>
          <w:numId w:val="29"/>
        </w:numPr>
        <w:pBdr>
          <w:top w:val="nil"/>
          <w:left w:val="nil"/>
          <w:bottom w:val="nil"/>
          <w:right w:val="nil"/>
          <w:between w:val="nil"/>
        </w:pBdr>
        <w:spacing w:after="120"/>
        <w:ind w:left="1080"/>
        <w:jc w:val="both"/>
        <w:rPr>
          <w:bCs/>
          <w:sz w:val="24"/>
          <w:szCs w:val="24"/>
          <w:lang w:eastAsia="ar-SA"/>
        </w:rPr>
      </w:pPr>
      <w:r w:rsidRPr="00D06C3C">
        <w:rPr>
          <w:bCs/>
          <w:sz w:val="24"/>
          <w:szCs w:val="24"/>
          <w:lang w:eastAsia="ar-SA"/>
        </w:rPr>
        <w:t>Παρόντες: [</w:t>
      </w:r>
      <w:r w:rsidR="004870C3" w:rsidRPr="00D06C3C">
        <w:rPr>
          <w:bCs/>
          <w:sz w:val="24"/>
          <w:szCs w:val="24"/>
          <w:lang w:eastAsia="ar-SA"/>
        </w:rPr>
        <w:t>26</w:t>
      </w:r>
      <w:r w:rsidRPr="00D06C3C">
        <w:rPr>
          <w:bCs/>
          <w:sz w:val="24"/>
          <w:szCs w:val="24"/>
          <w:lang w:eastAsia="ar-SA"/>
        </w:rPr>
        <w:t>.]</w:t>
      </w:r>
    </w:p>
    <w:p w:rsidR="0055228A" w:rsidRPr="00D06C3C" w:rsidRDefault="0055228A" w:rsidP="00D06C3C">
      <w:pPr>
        <w:numPr>
          <w:ilvl w:val="0"/>
          <w:numId w:val="29"/>
        </w:numPr>
        <w:pBdr>
          <w:top w:val="nil"/>
          <w:left w:val="nil"/>
          <w:bottom w:val="nil"/>
          <w:right w:val="nil"/>
          <w:between w:val="nil"/>
        </w:pBdr>
        <w:spacing w:after="120"/>
        <w:ind w:left="1080"/>
        <w:jc w:val="both"/>
        <w:rPr>
          <w:bCs/>
          <w:sz w:val="24"/>
          <w:szCs w:val="24"/>
          <w:lang w:eastAsia="ar-SA"/>
        </w:rPr>
      </w:pPr>
      <w:r w:rsidRPr="00D06C3C">
        <w:rPr>
          <w:bCs/>
          <w:sz w:val="24"/>
          <w:szCs w:val="24"/>
          <w:lang w:eastAsia="ar-SA"/>
        </w:rPr>
        <w:t>Ψήφοι υπέρ της υποψηφίας: [</w:t>
      </w:r>
      <w:r w:rsidR="004870C3" w:rsidRPr="00D06C3C">
        <w:rPr>
          <w:bCs/>
          <w:sz w:val="24"/>
          <w:szCs w:val="24"/>
          <w:lang w:eastAsia="ar-SA"/>
        </w:rPr>
        <w:t>12</w:t>
      </w:r>
      <w:r w:rsidRPr="00D06C3C">
        <w:rPr>
          <w:bCs/>
          <w:sz w:val="24"/>
          <w:szCs w:val="24"/>
          <w:lang w:eastAsia="ar-SA"/>
        </w:rPr>
        <w:t>.]</w:t>
      </w:r>
    </w:p>
    <w:p w:rsidR="0055228A" w:rsidRPr="00D06C3C" w:rsidRDefault="0055228A" w:rsidP="00D06C3C">
      <w:pPr>
        <w:numPr>
          <w:ilvl w:val="0"/>
          <w:numId w:val="29"/>
        </w:numPr>
        <w:pBdr>
          <w:top w:val="nil"/>
          <w:left w:val="nil"/>
          <w:bottom w:val="nil"/>
          <w:right w:val="nil"/>
          <w:between w:val="nil"/>
        </w:pBdr>
        <w:spacing w:after="120"/>
        <w:ind w:left="1080"/>
        <w:jc w:val="both"/>
        <w:rPr>
          <w:bCs/>
          <w:sz w:val="24"/>
          <w:szCs w:val="24"/>
          <w:lang w:eastAsia="ar-SA"/>
        </w:rPr>
      </w:pPr>
      <w:r w:rsidRPr="00D06C3C">
        <w:rPr>
          <w:bCs/>
          <w:sz w:val="24"/>
          <w:szCs w:val="24"/>
          <w:lang w:eastAsia="ar-SA"/>
        </w:rPr>
        <w:t>Ψήφοι κατά: [</w:t>
      </w:r>
      <w:r w:rsidR="004870C3" w:rsidRPr="00D06C3C">
        <w:rPr>
          <w:bCs/>
          <w:sz w:val="24"/>
          <w:szCs w:val="24"/>
          <w:lang w:eastAsia="ar-SA"/>
        </w:rPr>
        <w:t>14</w:t>
      </w:r>
      <w:r w:rsidRPr="00D06C3C">
        <w:rPr>
          <w:bCs/>
          <w:sz w:val="24"/>
          <w:szCs w:val="24"/>
          <w:lang w:eastAsia="ar-SA"/>
        </w:rPr>
        <w:t>.]</w:t>
      </w:r>
    </w:p>
    <w:p w:rsidR="0055228A" w:rsidRPr="00D06C3C" w:rsidRDefault="0055228A" w:rsidP="00D06C3C">
      <w:pPr>
        <w:pBdr>
          <w:top w:val="nil"/>
          <w:left w:val="nil"/>
          <w:bottom w:val="nil"/>
          <w:right w:val="nil"/>
          <w:between w:val="nil"/>
        </w:pBdr>
        <w:spacing w:after="240"/>
        <w:jc w:val="both"/>
        <w:rPr>
          <w:bCs/>
          <w:sz w:val="24"/>
          <w:szCs w:val="24"/>
          <w:lang w:eastAsia="ar-SA"/>
        </w:rPr>
      </w:pPr>
      <w:r w:rsidRPr="00D06C3C">
        <w:rPr>
          <w:bCs/>
          <w:sz w:val="24"/>
          <w:szCs w:val="24"/>
          <w:lang w:eastAsia="ar-SA"/>
        </w:rPr>
        <w:t>Η υποψήφια δεν συγκέντρωσε</w:t>
      </w:r>
      <w:r w:rsidR="004870C3" w:rsidRPr="00D06C3C">
        <w:rPr>
          <w:bCs/>
          <w:sz w:val="24"/>
          <w:szCs w:val="24"/>
          <w:lang w:eastAsia="ar-SA"/>
        </w:rPr>
        <w:t xml:space="preserve"> </w:t>
      </w:r>
      <w:r w:rsidRPr="00D06C3C">
        <w:rPr>
          <w:bCs/>
          <w:sz w:val="24"/>
          <w:szCs w:val="24"/>
          <w:lang w:eastAsia="ar-SA"/>
        </w:rPr>
        <w:t xml:space="preserve">την απόλυτη πλειοψηφία του συνόλου των μελών του Δημοτικού Συμβουλίου  </w:t>
      </w:r>
    </w:p>
    <w:p w:rsidR="0055228A" w:rsidRPr="00D06C3C" w:rsidRDefault="0055228A" w:rsidP="00D06C3C">
      <w:pPr>
        <w:pBdr>
          <w:top w:val="nil"/>
          <w:left w:val="nil"/>
          <w:bottom w:val="nil"/>
          <w:right w:val="nil"/>
          <w:between w:val="nil"/>
        </w:pBdr>
        <w:jc w:val="both"/>
        <w:rPr>
          <w:bCs/>
          <w:sz w:val="24"/>
          <w:szCs w:val="24"/>
          <w:lang w:eastAsia="ar-SA"/>
        </w:rPr>
      </w:pPr>
      <w:r w:rsidRPr="00D06C3C">
        <w:rPr>
          <w:bCs/>
          <w:sz w:val="24"/>
          <w:szCs w:val="24"/>
          <w:lang w:eastAsia="ar-SA"/>
        </w:rPr>
        <w:t>:</w:t>
      </w:r>
    </w:p>
    <w:p w:rsidR="0055228A" w:rsidRPr="00D06C3C" w:rsidRDefault="0055228A" w:rsidP="00D06C3C">
      <w:pPr>
        <w:pBdr>
          <w:top w:val="nil"/>
          <w:left w:val="nil"/>
          <w:bottom w:val="nil"/>
          <w:right w:val="nil"/>
          <w:between w:val="nil"/>
        </w:pBdr>
        <w:spacing w:after="240"/>
        <w:jc w:val="both"/>
        <w:rPr>
          <w:bCs/>
          <w:sz w:val="24"/>
          <w:szCs w:val="24"/>
          <w:lang w:eastAsia="ar-SA"/>
        </w:rPr>
      </w:pPr>
      <w:r w:rsidRPr="00D06C3C">
        <w:rPr>
          <w:bCs/>
          <w:sz w:val="24"/>
          <w:szCs w:val="24"/>
          <w:lang w:eastAsia="ar-SA"/>
        </w:rPr>
        <w:t xml:space="preserve">Επειδή δεν συγκεντρώθηκε η απόλυτη πλειοψηφία του συνόλου των μελών του Δημοτικού Συμβουλίου, η ψηφοφορία επαναλήφθηκε στην ίδια συνεδρίαση  </w:t>
      </w:r>
    </w:p>
    <w:p w:rsidR="0055228A" w:rsidRPr="00D06C3C" w:rsidRDefault="0055228A" w:rsidP="00D06C3C">
      <w:pPr>
        <w:pBdr>
          <w:top w:val="nil"/>
          <w:left w:val="nil"/>
          <w:bottom w:val="nil"/>
          <w:right w:val="nil"/>
          <w:between w:val="nil"/>
        </w:pBdr>
        <w:jc w:val="both"/>
        <w:rPr>
          <w:bCs/>
          <w:sz w:val="24"/>
          <w:szCs w:val="24"/>
          <w:lang w:eastAsia="ar-SA"/>
        </w:rPr>
      </w:pPr>
      <w:r w:rsidRPr="00D06C3C">
        <w:rPr>
          <w:bCs/>
          <w:sz w:val="24"/>
          <w:szCs w:val="24"/>
          <w:lang w:eastAsia="ar-SA"/>
        </w:rPr>
        <w:t>Δεύτερη ψηφοφορία για το αξίωμα του Αντιπροέδρου</w:t>
      </w:r>
    </w:p>
    <w:p w:rsidR="0055228A" w:rsidRPr="00D06C3C" w:rsidRDefault="0055228A" w:rsidP="00D06C3C">
      <w:pPr>
        <w:numPr>
          <w:ilvl w:val="0"/>
          <w:numId w:val="30"/>
        </w:numPr>
        <w:pBdr>
          <w:top w:val="nil"/>
          <w:left w:val="nil"/>
          <w:bottom w:val="nil"/>
          <w:right w:val="nil"/>
          <w:between w:val="nil"/>
        </w:pBdr>
        <w:spacing w:after="120"/>
        <w:ind w:left="1080"/>
        <w:jc w:val="both"/>
        <w:rPr>
          <w:bCs/>
          <w:sz w:val="24"/>
          <w:szCs w:val="24"/>
          <w:lang w:eastAsia="ar-SA"/>
        </w:rPr>
      </w:pPr>
      <w:r w:rsidRPr="00D06C3C">
        <w:rPr>
          <w:bCs/>
          <w:sz w:val="24"/>
          <w:szCs w:val="24"/>
          <w:lang w:eastAsia="ar-SA"/>
        </w:rPr>
        <w:t>Σύνολο μελών Δημοτικού Συμβουλίου: [</w:t>
      </w:r>
      <w:r w:rsidR="004870C3" w:rsidRPr="00D06C3C">
        <w:rPr>
          <w:bCs/>
          <w:sz w:val="24"/>
          <w:szCs w:val="24"/>
          <w:lang w:eastAsia="ar-SA"/>
        </w:rPr>
        <w:t>29</w:t>
      </w:r>
      <w:r w:rsidRPr="00D06C3C">
        <w:rPr>
          <w:bCs/>
          <w:sz w:val="24"/>
          <w:szCs w:val="24"/>
          <w:lang w:eastAsia="ar-SA"/>
        </w:rPr>
        <w:t>.]</w:t>
      </w:r>
    </w:p>
    <w:p w:rsidR="0055228A" w:rsidRPr="00D06C3C" w:rsidRDefault="0055228A" w:rsidP="00D06C3C">
      <w:pPr>
        <w:numPr>
          <w:ilvl w:val="0"/>
          <w:numId w:val="30"/>
        </w:numPr>
        <w:pBdr>
          <w:top w:val="nil"/>
          <w:left w:val="nil"/>
          <w:bottom w:val="nil"/>
          <w:right w:val="nil"/>
          <w:between w:val="nil"/>
        </w:pBdr>
        <w:spacing w:after="120"/>
        <w:ind w:left="1080"/>
        <w:jc w:val="both"/>
        <w:rPr>
          <w:bCs/>
          <w:sz w:val="24"/>
          <w:szCs w:val="24"/>
          <w:lang w:eastAsia="ar-SA"/>
        </w:rPr>
      </w:pPr>
      <w:r w:rsidRPr="00D06C3C">
        <w:rPr>
          <w:bCs/>
          <w:sz w:val="24"/>
          <w:szCs w:val="24"/>
          <w:lang w:eastAsia="ar-SA"/>
        </w:rPr>
        <w:t>Απαιτούμενη απόλυτη πλειοψηφία του συνόλου των μελών: [</w:t>
      </w:r>
      <w:r w:rsidR="004870C3" w:rsidRPr="00D06C3C">
        <w:rPr>
          <w:bCs/>
          <w:sz w:val="24"/>
          <w:szCs w:val="24"/>
          <w:lang w:eastAsia="ar-SA"/>
        </w:rPr>
        <w:t>15</w:t>
      </w:r>
      <w:r w:rsidRPr="00D06C3C">
        <w:rPr>
          <w:bCs/>
          <w:sz w:val="24"/>
          <w:szCs w:val="24"/>
          <w:lang w:eastAsia="ar-SA"/>
        </w:rPr>
        <w:t>]</w:t>
      </w:r>
    </w:p>
    <w:p w:rsidR="0055228A" w:rsidRPr="00D06C3C" w:rsidRDefault="0055228A" w:rsidP="00D06C3C">
      <w:pPr>
        <w:numPr>
          <w:ilvl w:val="0"/>
          <w:numId w:val="30"/>
        </w:numPr>
        <w:pBdr>
          <w:top w:val="nil"/>
          <w:left w:val="nil"/>
          <w:bottom w:val="nil"/>
          <w:right w:val="nil"/>
          <w:between w:val="nil"/>
        </w:pBdr>
        <w:spacing w:after="120"/>
        <w:ind w:left="1080"/>
        <w:jc w:val="both"/>
        <w:rPr>
          <w:bCs/>
          <w:sz w:val="24"/>
          <w:szCs w:val="24"/>
          <w:lang w:eastAsia="ar-SA"/>
        </w:rPr>
      </w:pPr>
      <w:r w:rsidRPr="00D06C3C">
        <w:rPr>
          <w:bCs/>
          <w:sz w:val="24"/>
          <w:szCs w:val="24"/>
          <w:lang w:eastAsia="ar-SA"/>
        </w:rPr>
        <w:t>Παρόντες: [</w:t>
      </w:r>
      <w:r w:rsidR="004870C3" w:rsidRPr="00D06C3C">
        <w:rPr>
          <w:bCs/>
          <w:sz w:val="24"/>
          <w:szCs w:val="24"/>
          <w:lang w:eastAsia="ar-SA"/>
        </w:rPr>
        <w:t>26</w:t>
      </w:r>
      <w:r w:rsidRPr="00D06C3C">
        <w:rPr>
          <w:bCs/>
          <w:sz w:val="24"/>
          <w:szCs w:val="24"/>
          <w:lang w:eastAsia="ar-SA"/>
        </w:rPr>
        <w:t>]</w:t>
      </w:r>
    </w:p>
    <w:p w:rsidR="0055228A" w:rsidRPr="00D06C3C" w:rsidRDefault="0055228A" w:rsidP="00D06C3C">
      <w:pPr>
        <w:numPr>
          <w:ilvl w:val="0"/>
          <w:numId w:val="30"/>
        </w:numPr>
        <w:pBdr>
          <w:top w:val="nil"/>
          <w:left w:val="nil"/>
          <w:bottom w:val="nil"/>
          <w:right w:val="nil"/>
          <w:between w:val="nil"/>
        </w:pBdr>
        <w:spacing w:after="120"/>
        <w:ind w:left="1080"/>
        <w:jc w:val="both"/>
        <w:rPr>
          <w:bCs/>
          <w:sz w:val="24"/>
          <w:szCs w:val="24"/>
          <w:lang w:eastAsia="ar-SA"/>
        </w:rPr>
      </w:pPr>
      <w:r w:rsidRPr="00D06C3C">
        <w:rPr>
          <w:bCs/>
          <w:sz w:val="24"/>
          <w:szCs w:val="24"/>
          <w:lang w:eastAsia="ar-SA"/>
        </w:rPr>
        <w:t>Ψήφοι υπέρ της υποψηφίου/ας: [</w:t>
      </w:r>
      <w:r w:rsidR="004870C3" w:rsidRPr="00D06C3C">
        <w:rPr>
          <w:bCs/>
          <w:sz w:val="24"/>
          <w:szCs w:val="24"/>
          <w:lang w:eastAsia="ar-SA"/>
        </w:rPr>
        <w:t>14</w:t>
      </w:r>
      <w:r w:rsidRPr="00D06C3C">
        <w:rPr>
          <w:bCs/>
          <w:sz w:val="24"/>
          <w:szCs w:val="24"/>
          <w:lang w:eastAsia="ar-SA"/>
        </w:rPr>
        <w:t>]</w:t>
      </w:r>
    </w:p>
    <w:p w:rsidR="0055228A" w:rsidRPr="00D06C3C" w:rsidRDefault="0055228A" w:rsidP="00D06C3C">
      <w:pPr>
        <w:numPr>
          <w:ilvl w:val="0"/>
          <w:numId w:val="30"/>
        </w:numPr>
        <w:pBdr>
          <w:top w:val="nil"/>
          <w:left w:val="nil"/>
          <w:bottom w:val="nil"/>
          <w:right w:val="nil"/>
          <w:between w:val="nil"/>
        </w:pBdr>
        <w:spacing w:after="120"/>
        <w:ind w:left="1080"/>
        <w:jc w:val="both"/>
        <w:rPr>
          <w:bCs/>
          <w:sz w:val="24"/>
          <w:szCs w:val="24"/>
          <w:lang w:eastAsia="ar-SA"/>
        </w:rPr>
      </w:pPr>
      <w:r w:rsidRPr="00D06C3C">
        <w:rPr>
          <w:bCs/>
          <w:sz w:val="24"/>
          <w:szCs w:val="24"/>
          <w:lang w:eastAsia="ar-SA"/>
        </w:rPr>
        <w:t>Ψήφοι κατά: [</w:t>
      </w:r>
      <w:r w:rsidR="004870C3" w:rsidRPr="00D06C3C">
        <w:rPr>
          <w:bCs/>
          <w:sz w:val="24"/>
          <w:szCs w:val="24"/>
          <w:lang w:eastAsia="ar-SA"/>
        </w:rPr>
        <w:t>11</w:t>
      </w:r>
      <w:r w:rsidRPr="00D06C3C">
        <w:rPr>
          <w:bCs/>
          <w:sz w:val="24"/>
          <w:szCs w:val="24"/>
          <w:lang w:eastAsia="ar-SA"/>
        </w:rPr>
        <w:t>.]</w:t>
      </w:r>
    </w:p>
    <w:p w:rsidR="0055228A" w:rsidRPr="00D06C3C" w:rsidRDefault="004870C3" w:rsidP="00D06C3C">
      <w:pPr>
        <w:numPr>
          <w:ilvl w:val="0"/>
          <w:numId w:val="30"/>
        </w:numPr>
        <w:pBdr>
          <w:top w:val="nil"/>
          <w:left w:val="nil"/>
          <w:bottom w:val="nil"/>
          <w:right w:val="nil"/>
          <w:between w:val="nil"/>
        </w:pBdr>
        <w:spacing w:after="120"/>
        <w:ind w:left="1080"/>
        <w:jc w:val="both"/>
        <w:rPr>
          <w:bCs/>
          <w:sz w:val="24"/>
          <w:szCs w:val="24"/>
          <w:lang w:eastAsia="ar-SA"/>
        </w:rPr>
      </w:pPr>
      <w:r w:rsidRPr="00D06C3C">
        <w:rPr>
          <w:bCs/>
          <w:sz w:val="24"/>
          <w:szCs w:val="24"/>
          <w:lang w:eastAsia="ar-SA"/>
        </w:rPr>
        <w:t xml:space="preserve">Παρών- </w:t>
      </w:r>
      <w:r w:rsidR="0055228A" w:rsidRPr="00D06C3C">
        <w:rPr>
          <w:bCs/>
          <w:sz w:val="24"/>
          <w:szCs w:val="24"/>
          <w:lang w:eastAsia="ar-SA"/>
        </w:rPr>
        <w:t>Λευκά: [</w:t>
      </w:r>
      <w:r w:rsidRPr="00D06C3C">
        <w:rPr>
          <w:bCs/>
          <w:sz w:val="24"/>
          <w:szCs w:val="24"/>
          <w:lang w:eastAsia="ar-SA"/>
        </w:rPr>
        <w:t>1</w:t>
      </w:r>
      <w:r w:rsidR="0055228A" w:rsidRPr="00D06C3C">
        <w:rPr>
          <w:bCs/>
          <w:sz w:val="24"/>
          <w:szCs w:val="24"/>
          <w:lang w:eastAsia="ar-SA"/>
        </w:rPr>
        <w:t>]</w:t>
      </w:r>
    </w:p>
    <w:p w:rsidR="0055228A" w:rsidRPr="00D06C3C" w:rsidRDefault="0055228A" w:rsidP="00D06C3C">
      <w:pPr>
        <w:pBdr>
          <w:top w:val="nil"/>
          <w:left w:val="nil"/>
          <w:bottom w:val="nil"/>
          <w:right w:val="nil"/>
          <w:between w:val="nil"/>
        </w:pBdr>
        <w:spacing w:after="240"/>
        <w:jc w:val="both"/>
        <w:rPr>
          <w:bCs/>
          <w:sz w:val="24"/>
          <w:szCs w:val="24"/>
          <w:lang w:eastAsia="ar-SA"/>
        </w:rPr>
      </w:pPr>
      <w:r w:rsidRPr="00D06C3C">
        <w:rPr>
          <w:bCs/>
          <w:sz w:val="24"/>
          <w:szCs w:val="24"/>
          <w:lang w:eastAsia="ar-SA"/>
        </w:rPr>
        <w:lastRenderedPageBreak/>
        <w:t>Η υποψήφια δεν συγκέντρωσε</w:t>
      </w:r>
      <w:r w:rsidR="008A0513">
        <w:rPr>
          <w:bCs/>
          <w:sz w:val="24"/>
          <w:szCs w:val="24"/>
          <w:lang w:eastAsia="ar-SA"/>
        </w:rPr>
        <w:t xml:space="preserve"> </w:t>
      </w:r>
      <w:r w:rsidRPr="00D06C3C">
        <w:rPr>
          <w:bCs/>
          <w:sz w:val="24"/>
          <w:szCs w:val="24"/>
          <w:lang w:eastAsia="ar-SA"/>
        </w:rPr>
        <w:t xml:space="preserve">την απόλυτη πλειοψηφία του συνόλου των μελών του Δημοτικού Συμβουλίου  </w:t>
      </w:r>
    </w:p>
    <w:p w:rsidR="0055228A" w:rsidRPr="00D06C3C" w:rsidRDefault="0055228A" w:rsidP="00D06C3C">
      <w:pPr>
        <w:pBdr>
          <w:top w:val="nil"/>
          <w:left w:val="nil"/>
          <w:bottom w:val="nil"/>
          <w:right w:val="nil"/>
          <w:between w:val="nil"/>
        </w:pBdr>
        <w:spacing w:after="240"/>
        <w:jc w:val="both"/>
        <w:rPr>
          <w:bCs/>
          <w:sz w:val="24"/>
          <w:szCs w:val="24"/>
          <w:lang w:eastAsia="ar-SA"/>
        </w:rPr>
      </w:pPr>
      <w:r w:rsidRPr="00D06C3C">
        <w:rPr>
          <w:bCs/>
          <w:sz w:val="24"/>
          <w:szCs w:val="24"/>
          <w:lang w:eastAsia="ar-SA"/>
        </w:rPr>
        <w:t xml:space="preserve">Επειδή και κατά τη δεύτερη ψηφοφορία δεν συγκεντρώθηκε η απόλυτη πλειοψηφία του συνόλου των μελών του Δημοτικού Συμβουλίου, διενεργήθηκε τρίτη ψηφοφορία στην ίδια συνεδρίαση  </w:t>
      </w:r>
    </w:p>
    <w:p w:rsidR="0055228A" w:rsidRPr="00D06C3C" w:rsidRDefault="0055228A" w:rsidP="00D06C3C">
      <w:pPr>
        <w:pBdr>
          <w:top w:val="nil"/>
          <w:left w:val="nil"/>
          <w:bottom w:val="nil"/>
          <w:right w:val="nil"/>
          <w:between w:val="nil"/>
        </w:pBdr>
        <w:jc w:val="both"/>
        <w:rPr>
          <w:bCs/>
          <w:sz w:val="24"/>
          <w:szCs w:val="24"/>
          <w:lang w:eastAsia="ar-SA"/>
        </w:rPr>
      </w:pPr>
      <w:r w:rsidRPr="00D06C3C">
        <w:rPr>
          <w:bCs/>
          <w:sz w:val="24"/>
          <w:szCs w:val="24"/>
          <w:lang w:eastAsia="ar-SA"/>
        </w:rPr>
        <w:t>Τρίτη ψηφοφορία για το αξίωμα του Αντιπροέδρου</w:t>
      </w:r>
    </w:p>
    <w:p w:rsidR="0055228A" w:rsidRPr="00D06C3C" w:rsidRDefault="0055228A" w:rsidP="00D06C3C">
      <w:pPr>
        <w:numPr>
          <w:ilvl w:val="0"/>
          <w:numId w:val="31"/>
        </w:numPr>
        <w:pBdr>
          <w:top w:val="nil"/>
          <w:left w:val="nil"/>
          <w:bottom w:val="nil"/>
          <w:right w:val="nil"/>
          <w:between w:val="nil"/>
        </w:pBdr>
        <w:spacing w:after="120"/>
        <w:ind w:left="1080"/>
        <w:jc w:val="both"/>
        <w:rPr>
          <w:bCs/>
          <w:sz w:val="24"/>
          <w:szCs w:val="24"/>
          <w:lang w:eastAsia="ar-SA"/>
        </w:rPr>
      </w:pPr>
      <w:r w:rsidRPr="00D06C3C">
        <w:rPr>
          <w:bCs/>
          <w:sz w:val="24"/>
          <w:szCs w:val="24"/>
          <w:lang w:eastAsia="ar-SA"/>
        </w:rPr>
        <w:t>Σύνολο μελών Δημοτικού Συμβουλίου: [</w:t>
      </w:r>
      <w:r w:rsidR="007F114C" w:rsidRPr="00D06C3C">
        <w:rPr>
          <w:bCs/>
          <w:sz w:val="24"/>
          <w:szCs w:val="24"/>
          <w:lang w:eastAsia="ar-SA"/>
        </w:rPr>
        <w:t>29</w:t>
      </w:r>
      <w:r w:rsidRPr="00D06C3C">
        <w:rPr>
          <w:bCs/>
          <w:sz w:val="24"/>
          <w:szCs w:val="24"/>
          <w:lang w:eastAsia="ar-SA"/>
        </w:rPr>
        <w:t>]</w:t>
      </w:r>
    </w:p>
    <w:p w:rsidR="0055228A" w:rsidRPr="00D06C3C" w:rsidRDefault="0055228A" w:rsidP="00D06C3C">
      <w:pPr>
        <w:numPr>
          <w:ilvl w:val="0"/>
          <w:numId w:val="31"/>
        </w:numPr>
        <w:pBdr>
          <w:top w:val="nil"/>
          <w:left w:val="nil"/>
          <w:bottom w:val="nil"/>
          <w:right w:val="nil"/>
          <w:between w:val="nil"/>
        </w:pBdr>
        <w:spacing w:after="120"/>
        <w:ind w:left="1080"/>
        <w:jc w:val="both"/>
        <w:rPr>
          <w:bCs/>
          <w:sz w:val="24"/>
          <w:szCs w:val="24"/>
          <w:lang w:eastAsia="ar-SA"/>
        </w:rPr>
      </w:pPr>
      <w:r w:rsidRPr="00D06C3C">
        <w:rPr>
          <w:bCs/>
          <w:sz w:val="24"/>
          <w:szCs w:val="24"/>
          <w:lang w:eastAsia="ar-SA"/>
        </w:rPr>
        <w:t>Ελάχιστος απαιτούμενος αριθμός ψήφων ενός τετάρτου (1/4) του όλου αριθμού των μελών: [</w:t>
      </w:r>
      <w:r w:rsidR="007F114C" w:rsidRPr="00D06C3C">
        <w:rPr>
          <w:bCs/>
          <w:sz w:val="24"/>
          <w:szCs w:val="24"/>
          <w:lang w:eastAsia="ar-SA"/>
        </w:rPr>
        <w:t>7</w:t>
      </w:r>
      <w:r w:rsidRPr="00D06C3C">
        <w:rPr>
          <w:bCs/>
          <w:sz w:val="24"/>
          <w:szCs w:val="24"/>
          <w:lang w:eastAsia="ar-SA"/>
        </w:rPr>
        <w:t>]</w:t>
      </w:r>
    </w:p>
    <w:p w:rsidR="0055228A" w:rsidRPr="00D06C3C" w:rsidRDefault="0055228A" w:rsidP="00D06C3C">
      <w:pPr>
        <w:numPr>
          <w:ilvl w:val="0"/>
          <w:numId w:val="31"/>
        </w:numPr>
        <w:pBdr>
          <w:top w:val="nil"/>
          <w:left w:val="nil"/>
          <w:bottom w:val="nil"/>
          <w:right w:val="nil"/>
          <w:between w:val="nil"/>
        </w:pBdr>
        <w:spacing w:after="120"/>
        <w:ind w:left="1080"/>
        <w:jc w:val="both"/>
        <w:rPr>
          <w:bCs/>
          <w:sz w:val="24"/>
          <w:szCs w:val="24"/>
          <w:lang w:eastAsia="ar-SA"/>
        </w:rPr>
      </w:pPr>
      <w:r w:rsidRPr="00D06C3C">
        <w:rPr>
          <w:bCs/>
          <w:sz w:val="24"/>
          <w:szCs w:val="24"/>
          <w:lang w:eastAsia="ar-SA"/>
        </w:rPr>
        <w:t>Παρόντες: [</w:t>
      </w:r>
      <w:r w:rsidR="007F114C" w:rsidRPr="00D06C3C">
        <w:rPr>
          <w:bCs/>
          <w:sz w:val="24"/>
          <w:szCs w:val="24"/>
          <w:lang w:eastAsia="ar-SA"/>
        </w:rPr>
        <w:t>26</w:t>
      </w:r>
      <w:r w:rsidRPr="00D06C3C">
        <w:rPr>
          <w:bCs/>
          <w:sz w:val="24"/>
          <w:szCs w:val="24"/>
          <w:lang w:eastAsia="ar-SA"/>
        </w:rPr>
        <w:t>]</w:t>
      </w:r>
    </w:p>
    <w:p w:rsidR="0055228A" w:rsidRPr="00D06C3C" w:rsidRDefault="0055228A" w:rsidP="00D06C3C">
      <w:pPr>
        <w:numPr>
          <w:ilvl w:val="0"/>
          <w:numId w:val="31"/>
        </w:numPr>
        <w:pBdr>
          <w:top w:val="nil"/>
          <w:left w:val="nil"/>
          <w:bottom w:val="nil"/>
          <w:right w:val="nil"/>
          <w:between w:val="nil"/>
        </w:pBdr>
        <w:spacing w:after="120"/>
        <w:ind w:left="1080"/>
        <w:jc w:val="both"/>
        <w:rPr>
          <w:bCs/>
          <w:sz w:val="24"/>
          <w:szCs w:val="24"/>
          <w:lang w:eastAsia="ar-SA"/>
        </w:rPr>
      </w:pPr>
      <w:r w:rsidRPr="00D06C3C">
        <w:rPr>
          <w:bCs/>
          <w:sz w:val="24"/>
          <w:szCs w:val="24"/>
          <w:lang w:eastAsia="ar-SA"/>
        </w:rPr>
        <w:t>Ψήφοι υπέρ της υποψηφίου/ας: [.</w:t>
      </w:r>
      <w:r w:rsidR="007F114C" w:rsidRPr="00D06C3C">
        <w:rPr>
          <w:bCs/>
          <w:sz w:val="24"/>
          <w:szCs w:val="24"/>
          <w:lang w:eastAsia="ar-SA"/>
        </w:rPr>
        <w:t>14</w:t>
      </w:r>
      <w:r w:rsidRPr="00D06C3C">
        <w:rPr>
          <w:bCs/>
          <w:sz w:val="24"/>
          <w:szCs w:val="24"/>
          <w:lang w:eastAsia="ar-SA"/>
        </w:rPr>
        <w:t>.]</w:t>
      </w:r>
    </w:p>
    <w:p w:rsidR="0055228A" w:rsidRPr="00D06C3C" w:rsidRDefault="0055228A" w:rsidP="00D06C3C">
      <w:pPr>
        <w:numPr>
          <w:ilvl w:val="0"/>
          <w:numId w:val="31"/>
        </w:numPr>
        <w:pBdr>
          <w:top w:val="nil"/>
          <w:left w:val="nil"/>
          <w:bottom w:val="nil"/>
          <w:right w:val="nil"/>
          <w:between w:val="nil"/>
        </w:pBdr>
        <w:spacing w:after="120"/>
        <w:ind w:left="1080"/>
        <w:jc w:val="both"/>
        <w:rPr>
          <w:bCs/>
          <w:sz w:val="24"/>
          <w:szCs w:val="24"/>
          <w:lang w:eastAsia="ar-SA"/>
        </w:rPr>
      </w:pPr>
      <w:r w:rsidRPr="00D06C3C">
        <w:rPr>
          <w:bCs/>
          <w:sz w:val="24"/>
          <w:szCs w:val="24"/>
          <w:lang w:eastAsia="ar-SA"/>
        </w:rPr>
        <w:t>Ψήφοι κατά: [</w:t>
      </w:r>
      <w:r w:rsidR="007F114C" w:rsidRPr="00D06C3C">
        <w:rPr>
          <w:bCs/>
          <w:sz w:val="24"/>
          <w:szCs w:val="24"/>
          <w:lang w:eastAsia="ar-SA"/>
        </w:rPr>
        <w:t>11</w:t>
      </w:r>
      <w:r w:rsidRPr="00D06C3C">
        <w:rPr>
          <w:bCs/>
          <w:sz w:val="24"/>
          <w:szCs w:val="24"/>
          <w:lang w:eastAsia="ar-SA"/>
        </w:rPr>
        <w:t>]</w:t>
      </w:r>
    </w:p>
    <w:p w:rsidR="0055228A" w:rsidRPr="00D06C3C" w:rsidRDefault="007F114C" w:rsidP="00D06C3C">
      <w:pPr>
        <w:numPr>
          <w:ilvl w:val="0"/>
          <w:numId w:val="31"/>
        </w:numPr>
        <w:pBdr>
          <w:top w:val="nil"/>
          <w:left w:val="nil"/>
          <w:bottom w:val="nil"/>
          <w:right w:val="nil"/>
          <w:between w:val="nil"/>
        </w:pBdr>
        <w:spacing w:after="120"/>
        <w:ind w:left="1080"/>
        <w:jc w:val="both"/>
        <w:rPr>
          <w:bCs/>
          <w:sz w:val="24"/>
          <w:szCs w:val="24"/>
          <w:lang w:eastAsia="ar-SA"/>
        </w:rPr>
      </w:pPr>
      <w:r w:rsidRPr="00D06C3C">
        <w:rPr>
          <w:bCs/>
          <w:sz w:val="24"/>
          <w:szCs w:val="24"/>
          <w:lang w:eastAsia="ar-SA"/>
        </w:rPr>
        <w:t xml:space="preserve">Παρών- </w:t>
      </w:r>
      <w:r w:rsidR="0055228A" w:rsidRPr="00D06C3C">
        <w:rPr>
          <w:bCs/>
          <w:sz w:val="24"/>
          <w:szCs w:val="24"/>
          <w:lang w:eastAsia="ar-SA"/>
        </w:rPr>
        <w:t>Λευκά: [</w:t>
      </w:r>
      <w:r w:rsidRPr="00D06C3C">
        <w:rPr>
          <w:bCs/>
          <w:sz w:val="24"/>
          <w:szCs w:val="24"/>
          <w:lang w:eastAsia="ar-SA"/>
        </w:rPr>
        <w:t>1</w:t>
      </w:r>
      <w:r w:rsidR="0055228A" w:rsidRPr="00D06C3C">
        <w:rPr>
          <w:bCs/>
          <w:sz w:val="24"/>
          <w:szCs w:val="24"/>
          <w:lang w:eastAsia="ar-SA"/>
        </w:rPr>
        <w:t>]</w:t>
      </w:r>
    </w:p>
    <w:p w:rsidR="0055228A" w:rsidRPr="008A0513" w:rsidRDefault="0055228A" w:rsidP="00D06C3C">
      <w:pPr>
        <w:pBdr>
          <w:top w:val="nil"/>
          <w:left w:val="nil"/>
          <w:bottom w:val="nil"/>
          <w:right w:val="nil"/>
          <w:between w:val="nil"/>
        </w:pBdr>
        <w:spacing w:after="240"/>
        <w:ind w:firstLine="720"/>
        <w:jc w:val="both"/>
        <w:rPr>
          <w:b/>
          <w:bCs/>
          <w:sz w:val="24"/>
          <w:szCs w:val="24"/>
          <w:u w:val="single"/>
          <w:lang w:eastAsia="ar-SA"/>
        </w:rPr>
      </w:pPr>
      <w:r w:rsidRPr="008A0513">
        <w:rPr>
          <w:b/>
          <w:bCs/>
          <w:sz w:val="24"/>
          <w:szCs w:val="24"/>
          <w:u w:val="single"/>
          <w:lang w:eastAsia="ar-SA"/>
        </w:rPr>
        <w:t xml:space="preserve">Κατόπιν της ψηφοφορίας, </w:t>
      </w:r>
      <w:r w:rsidR="007F114C" w:rsidRPr="008A0513">
        <w:rPr>
          <w:b/>
          <w:bCs/>
          <w:sz w:val="24"/>
          <w:szCs w:val="24"/>
          <w:u w:val="single"/>
          <w:lang w:eastAsia="ar-SA"/>
        </w:rPr>
        <w:t xml:space="preserve">η κ. Σοφία </w:t>
      </w:r>
      <w:proofErr w:type="spellStart"/>
      <w:r w:rsidR="007F114C" w:rsidRPr="008A0513">
        <w:rPr>
          <w:b/>
          <w:bCs/>
          <w:sz w:val="24"/>
          <w:szCs w:val="24"/>
          <w:u w:val="single"/>
          <w:lang w:eastAsia="ar-SA"/>
        </w:rPr>
        <w:t>Μέξη</w:t>
      </w:r>
      <w:proofErr w:type="spellEnd"/>
      <w:r w:rsidR="007F114C" w:rsidRPr="008A0513">
        <w:rPr>
          <w:b/>
          <w:bCs/>
          <w:sz w:val="24"/>
          <w:szCs w:val="24"/>
          <w:u w:val="single"/>
          <w:lang w:eastAsia="ar-SA"/>
        </w:rPr>
        <w:t xml:space="preserve"> </w:t>
      </w:r>
      <w:r w:rsidRPr="008A0513">
        <w:rPr>
          <w:b/>
          <w:bCs/>
          <w:sz w:val="24"/>
          <w:szCs w:val="24"/>
          <w:u w:val="single"/>
          <w:lang w:eastAsia="ar-SA"/>
        </w:rPr>
        <w:t>εκλέγεται</w:t>
      </w:r>
      <w:r w:rsidR="007F114C" w:rsidRPr="008A0513">
        <w:rPr>
          <w:b/>
          <w:bCs/>
          <w:sz w:val="24"/>
          <w:szCs w:val="24"/>
          <w:u w:val="single"/>
          <w:lang w:eastAsia="ar-SA"/>
        </w:rPr>
        <w:t xml:space="preserve"> </w:t>
      </w:r>
      <w:r w:rsidRPr="008A0513">
        <w:rPr>
          <w:b/>
          <w:bCs/>
          <w:sz w:val="24"/>
          <w:szCs w:val="24"/>
          <w:u w:val="single"/>
          <w:lang w:eastAsia="ar-SA"/>
        </w:rPr>
        <w:t xml:space="preserve">Αντιπρόεδρος του Δημοτικού Συμβουλίου  </w:t>
      </w:r>
    </w:p>
    <w:p w:rsidR="0055228A" w:rsidRPr="00D06C3C" w:rsidRDefault="0055228A" w:rsidP="00D06C3C">
      <w:pPr>
        <w:pBdr>
          <w:top w:val="nil"/>
          <w:left w:val="nil"/>
          <w:bottom w:val="nil"/>
          <w:right w:val="nil"/>
          <w:between w:val="nil"/>
        </w:pBdr>
        <w:jc w:val="both"/>
        <w:rPr>
          <w:bCs/>
          <w:sz w:val="24"/>
          <w:szCs w:val="24"/>
          <w:lang w:eastAsia="ar-SA"/>
        </w:rPr>
      </w:pPr>
      <w:r w:rsidRPr="00D06C3C">
        <w:rPr>
          <w:bCs/>
          <w:sz w:val="24"/>
          <w:szCs w:val="24"/>
          <w:lang w:eastAsia="ar-SA"/>
        </w:rPr>
        <w:t>ΣΤ. Εκλογή Γραμματέα Δημοτικού Συμβουλίου</w:t>
      </w:r>
    </w:p>
    <w:p w:rsidR="0055228A" w:rsidRPr="00D06C3C" w:rsidRDefault="0055228A" w:rsidP="00D06C3C">
      <w:pPr>
        <w:pBdr>
          <w:top w:val="nil"/>
          <w:left w:val="nil"/>
          <w:bottom w:val="nil"/>
          <w:right w:val="nil"/>
          <w:between w:val="nil"/>
        </w:pBdr>
        <w:spacing w:after="240"/>
        <w:jc w:val="both"/>
        <w:rPr>
          <w:bCs/>
          <w:sz w:val="24"/>
          <w:szCs w:val="24"/>
          <w:lang w:eastAsia="ar-SA"/>
        </w:rPr>
      </w:pPr>
      <w:r w:rsidRPr="00D06C3C">
        <w:rPr>
          <w:bCs/>
          <w:sz w:val="24"/>
          <w:szCs w:val="24"/>
          <w:lang w:eastAsia="ar-SA"/>
        </w:rPr>
        <w:t xml:space="preserve">Ο </w:t>
      </w:r>
      <w:proofErr w:type="spellStart"/>
      <w:r w:rsidRPr="00D06C3C">
        <w:rPr>
          <w:bCs/>
          <w:sz w:val="24"/>
          <w:szCs w:val="24"/>
          <w:lang w:eastAsia="ar-SA"/>
        </w:rPr>
        <w:t>προεδρεύων</w:t>
      </w:r>
      <w:proofErr w:type="spellEnd"/>
      <w:r w:rsidRPr="00D06C3C">
        <w:rPr>
          <w:bCs/>
          <w:sz w:val="24"/>
          <w:szCs w:val="24"/>
          <w:lang w:eastAsia="ar-SA"/>
        </w:rPr>
        <w:t xml:space="preserve"> κάλεσε το Δημοτικό Συμβούλιο να προχωρήσει στην εκλογή Γραμματέα του Δημοτικού Συμβουλίου με φανερή ψηφοφορία  </w:t>
      </w:r>
    </w:p>
    <w:p w:rsidR="0055228A" w:rsidRPr="00D06C3C" w:rsidRDefault="0055228A" w:rsidP="00D06C3C">
      <w:pPr>
        <w:pBdr>
          <w:top w:val="nil"/>
          <w:left w:val="nil"/>
          <w:bottom w:val="nil"/>
          <w:right w:val="nil"/>
          <w:between w:val="nil"/>
        </w:pBdr>
        <w:spacing w:after="240"/>
        <w:jc w:val="both"/>
        <w:rPr>
          <w:bCs/>
          <w:sz w:val="24"/>
          <w:szCs w:val="24"/>
          <w:lang w:eastAsia="ar-SA"/>
        </w:rPr>
      </w:pPr>
      <w:r w:rsidRPr="00D06C3C">
        <w:rPr>
          <w:bCs/>
          <w:sz w:val="24"/>
          <w:szCs w:val="24"/>
          <w:lang w:eastAsia="ar-SA"/>
        </w:rPr>
        <w:t>Υποψήφιος για το αξίωμα του Γραμματέα είναι ο</w:t>
      </w:r>
      <w:r w:rsidR="007F114C" w:rsidRPr="00D06C3C">
        <w:rPr>
          <w:bCs/>
          <w:sz w:val="24"/>
          <w:szCs w:val="24"/>
          <w:lang w:eastAsia="ar-SA"/>
        </w:rPr>
        <w:t xml:space="preserve"> κ. Κωνσταντίνος Μεταξωτός </w:t>
      </w:r>
      <w:r w:rsidRPr="00D06C3C">
        <w:rPr>
          <w:bCs/>
          <w:sz w:val="24"/>
          <w:szCs w:val="24"/>
          <w:lang w:eastAsia="ar-SA"/>
        </w:rPr>
        <w:t>.</w:t>
      </w:r>
    </w:p>
    <w:p w:rsidR="0055228A" w:rsidRPr="00D06C3C" w:rsidRDefault="0055228A" w:rsidP="00D06C3C">
      <w:pPr>
        <w:pBdr>
          <w:top w:val="nil"/>
          <w:left w:val="nil"/>
          <w:bottom w:val="nil"/>
          <w:right w:val="nil"/>
          <w:between w:val="nil"/>
        </w:pBdr>
        <w:jc w:val="both"/>
        <w:rPr>
          <w:bCs/>
          <w:sz w:val="24"/>
          <w:szCs w:val="24"/>
          <w:lang w:eastAsia="ar-SA"/>
        </w:rPr>
      </w:pPr>
      <w:r w:rsidRPr="00D06C3C">
        <w:rPr>
          <w:bCs/>
          <w:sz w:val="24"/>
          <w:szCs w:val="24"/>
          <w:lang w:eastAsia="ar-SA"/>
        </w:rPr>
        <w:t>Πρώτη ψηφοφορία για το αξίωμα του Γραμματέα</w:t>
      </w:r>
    </w:p>
    <w:p w:rsidR="0055228A" w:rsidRPr="00D06C3C" w:rsidRDefault="0055228A" w:rsidP="00D06C3C">
      <w:pPr>
        <w:numPr>
          <w:ilvl w:val="0"/>
          <w:numId w:val="20"/>
        </w:numPr>
        <w:pBdr>
          <w:top w:val="nil"/>
          <w:left w:val="nil"/>
          <w:bottom w:val="nil"/>
          <w:right w:val="nil"/>
          <w:between w:val="nil"/>
        </w:pBdr>
        <w:spacing w:after="120"/>
        <w:ind w:left="1080"/>
        <w:jc w:val="both"/>
        <w:rPr>
          <w:bCs/>
          <w:sz w:val="24"/>
          <w:szCs w:val="24"/>
          <w:lang w:eastAsia="ar-SA"/>
        </w:rPr>
      </w:pPr>
      <w:r w:rsidRPr="00D06C3C">
        <w:rPr>
          <w:bCs/>
          <w:sz w:val="24"/>
          <w:szCs w:val="24"/>
          <w:lang w:eastAsia="ar-SA"/>
        </w:rPr>
        <w:t>Σύνολο μελών Δημοτικού Συμβουλίου: [</w:t>
      </w:r>
      <w:r w:rsidR="007F114C" w:rsidRPr="00D06C3C">
        <w:rPr>
          <w:bCs/>
          <w:sz w:val="24"/>
          <w:szCs w:val="24"/>
          <w:lang w:eastAsia="ar-SA"/>
        </w:rPr>
        <w:t>26</w:t>
      </w:r>
      <w:r w:rsidRPr="00D06C3C">
        <w:rPr>
          <w:bCs/>
          <w:sz w:val="24"/>
          <w:szCs w:val="24"/>
          <w:lang w:eastAsia="ar-SA"/>
        </w:rPr>
        <w:t>]</w:t>
      </w:r>
    </w:p>
    <w:p w:rsidR="0055228A" w:rsidRPr="00D06C3C" w:rsidRDefault="0055228A" w:rsidP="00D06C3C">
      <w:pPr>
        <w:numPr>
          <w:ilvl w:val="0"/>
          <w:numId w:val="20"/>
        </w:numPr>
        <w:pBdr>
          <w:top w:val="nil"/>
          <w:left w:val="nil"/>
          <w:bottom w:val="nil"/>
          <w:right w:val="nil"/>
          <w:between w:val="nil"/>
        </w:pBdr>
        <w:spacing w:after="120"/>
        <w:ind w:left="1080"/>
        <w:jc w:val="both"/>
        <w:rPr>
          <w:bCs/>
          <w:sz w:val="24"/>
          <w:szCs w:val="24"/>
          <w:lang w:eastAsia="ar-SA"/>
        </w:rPr>
      </w:pPr>
      <w:r w:rsidRPr="00D06C3C">
        <w:rPr>
          <w:bCs/>
          <w:sz w:val="24"/>
          <w:szCs w:val="24"/>
          <w:lang w:eastAsia="ar-SA"/>
        </w:rPr>
        <w:t>Απαιτούμενη απόλυτη πλειοψηφία του συνόλου των μελών: [</w:t>
      </w:r>
      <w:r w:rsidR="007F114C" w:rsidRPr="00D06C3C">
        <w:rPr>
          <w:bCs/>
          <w:sz w:val="24"/>
          <w:szCs w:val="24"/>
          <w:lang w:eastAsia="ar-SA"/>
        </w:rPr>
        <w:t>15</w:t>
      </w:r>
      <w:r w:rsidRPr="00D06C3C">
        <w:rPr>
          <w:bCs/>
          <w:sz w:val="24"/>
          <w:szCs w:val="24"/>
          <w:lang w:eastAsia="ar-SA"/>
        </w:rPr>
        <w:t>]</w:t>
      </w:r>
    </w:p>
    <w:p w:rsidR="0055228A" w:rsidRPr="00D06C3C" w:rsidRDefault="0055228A" w:rsidP="00D06C3C">
      <w:pPr>
        <w:numPr>
          <w:ilvl w:val="0"/>
          <w:numId w:val="20"/>
        </w:numPr>
        <w:pBdr>
          <w:top w:val="nil"/>
          <w:left w:val="nil"/>
          <w:bottom w:val="nil"/>
          <w:right w:val="nil"/>
          <w:between w:val="nil"/>
        </w:pBdr>
        <w:spacing w:after="120"/>
        <w:ind w:left="1080"/>
        <w:jc w:val="both"/>
        <w:rPr>
          <w:bCs/>
          <w:sz w:val="24"/>
          <w:szCs w:val="24"/>
          <w:lang w:eastAsia="ar-SA"/>
        </w:rPr>
      </w:pPr>
      <w:r w:rsidRPr="00D06C3C">
        <w:rPr>
          <w:bCs/>
          <w:sz w:val="24"/>
          <w:szCs w:val="24"/>
          <w:lang w:eastAsia="ar-SA"/>
        </w:rPr>
        <w:t>Παρόντες: [</w:t>
      </w:r>
      <w:r w:rsidR="007F114C" w:rsidRPr="00D06C3C">
        <w:rPr>
          <w:bCs/>
          <w:sz w:val="24"/>
          <w:szCs w:val="24"/>
          <w:lang w:eastAsia="ar-SA"/>
        </w:rPr>
        <w:t>26</w:t>
      </w:r>
      <w:r w:rsidRPr="00D06C3C">
        <w:rPr>
          <w:bCs/>
          <w:sz w:val="24"/>
          <w:szCs w:val="24"/>
          <w:lang w:eastAsia="ar-SA"/>
        </w:rPr>
        <w:t>]</w:t>
      </w:r>
    </w:p>
    <w:p w:rsidR="0055228A" w:rsidRPr="00D06C3C" w:rsidRDefault="0055228A" w:rsidP="00D06C3C">
      <w:pPr>
        <w:numPr>
          <w:ilvl w:val="0"/>
          <w:numId w:val="20"/>
        </w:numPr>
        <w:pBdr>
          <w:top w:val="nil"/>
          <w:left w:val="nil"/>
          <w:bottom w:val="nil"/>
          <w:right w:val="nil"/>
          <w:between w:val="nil"/>
        </w:pBdr>
        <w:spacing w:after="120"/>
        <w:ind w:left="1080"/>
        <w:jc w:val="both"/>
        <w:rPr>
          <w:bCs/>
          <w:sz w:val="24"/>
          <w:szCs w:val="24"/>
          <w:lang w:eastAsia="ar-SA"/>
        </w:rPr>
      </w:pPr>
      <w:r w:rsidRPr="00D06C3C">
        <w:rPr>
          <w:bCs/>
          <w:sz w:val="24"/>
          <w:szCs w:val="24"/>
          <w:lang w:eastAsia="ar-SA"/>
        </w:rPr>
        <w:t>Ψήφοι υπέρ του υποψηφίου: [</w:t>
      </w:r>
      <w:r w:rsidR="007F114C" w:rsidRPr="00D06C3C">
        <w:rPr>
          <w:bCs/>
          <w:sz w:val="24"/>
          <w:szCs w:val="24"/>
          <w:lang w:eastAsia="ar-SA"/>
        </w:rPr>
        <w:t>16</w:t>
      </w:r>
      <w:r w:rsidRPr="00D06C3C">
        <w:rPr>
          <w:bCs/>
          <w:sz w:val="24"/>
          <w:szCs w:val="24"/>
          <w:lang w:eastAsia="ar-SA"/>
        </w:rPr>
        <w:t>]</w:t>
      </w:r>
    </w:p>
    <w:p w:rsidR="0055228A" w:rsidRPr="00D06C3C" w:rsidRDefault="0055228A" w:rsidP="00D06C3C">
      <w:pPr>
        <w:numPr>
          <w:ilvl w:val="0"/>
          <w:numId w:val="20"/>
        </w:numPr>
        <w:pBdr>
          <w:top w:val="nil"/>
          <w:left w:val="nil"/>
          <w:bottom w:val="nil"/>
          <w:right w:val="nil"/>
          <w:between w:val="nil"/>
        </w:pBdr>
        <w:spacing w:after="120"/>
        <w:ind w:left="1080"/>
        <w:jc w:val="both"/>
        <w:rPr>
          <w:bCs/>
          <w:sz w:val="24"/>
          <w:szCs w:val="24"/>
          <w:lang w:eastAsia="ar-SA"/>
        </w:rPr>
      </w:pPr>
      <w:r w:rsidRPr="00D06C3C">
        <w:rPr>
          <w:bCs/>
          <w:sz w:val="24"/>
          <w:szCs w:val="24"/>
          <w:lang w:eastAsia="ar-SA"/>
        </w:rPr>
        <w:t>Ψήφοι κατά: [</w:t>
      </w:r>
      <w:r w:rsidR="007F114C" w:rsidRPr="00D06C3C">
        <w:rPr>
          <w:bCs/>
          <w:sz w:val="24"/>
          <w:szCs w:val="24"/>
          <w:lang w:eastAsia="ar-SA"/>
        </w:rPr>
        <w:t>10</w:t>
      </w:r>
      <w:r w:rsidRPr="00D06C3C">
        <w:rPr>
          <w:bCs/>
          <w:sz w:val="24"/>
          <w:szCs w:val="24"/>
          <w:lang w:eastAsia="ar-SA"/>
        </w:rPr>
        <w:t>]</w:t>
      </w:r>
    </w:p>
    <w:p w:rsidR="0055228A" w:rsidRPr="00D06C3C" w:rsidRDefault="0055228A" w:rsidP="00D06C3C">
      <w:pPr>
        <w:pBdr>
          <w:top w:val="nil"/>
          <w:left w:val="nil"/>
          <w:bottom w:val="nil"/>
          <w:right w:val="nil"/>
          <w:between w:val="nil"/>
        </w:pBdr>
        <w:spacing w:after="240"/>
        <w:ind w:firstLine="720"/>
        <w:jc w:val="both"/>
        <w:rPr>
          <w:bCs/>
          <w:sz w:val="24"/>
          <w:szCs w:val="24"/>
          <w:lang w:eastAsia="ar-SA"/>
        </w:rPr>
      </w:pPr>
      <w:r w:rsidRPr="00D06C3C">
        <w:rPr>
          <w:bCs/>
          <w:sz w:val="24"/>
          <w:szCs w:val="24"/>
          <w:lang w:eastAsia="ar-SA"/>
        </w:rPr>
        <w:t>Ο υποψήφιος</w:t>
      </w:r>
      <w:r w:rsidR="007F114C" w:rsidRPr="00D06C3C">
        <w:rPr>
          <w:bCs/>
          <w:sz w:val="24"/>
          <w:szCs w:val="24"/>
          <w:lang w:eastAsia="ar-SA"/>
        </w:rPr>
        <w:t xml:space="preserve"> </w:t>
      </w:r>
      <w:r w:rsidRPr="00D06C3C">
        <w:rPr>
          <w:bCs/>
          <w:sz w:val="24"/>
          <w:szCs w:val="24"/>
          <w:lang w:eastAsia="ar-SA"/>
        </w:rPr>
        <w:t>συγκέντρωσε</w:t>
      </w:r>
      <w:r w:rsidR="007F114C" w:rsidRPr="00D06C3C">
        <w:rPr>
          <w:bCs/>
          <w:sz w:val="24"/>
          <w:szCs w:val="24"/>
          <w:lang w:eastAsia="ar-SA"/>
        </w:rPr>
        <w:t xml:space="preserve"> </w:t>
      </w:r>
      <w:r w:rsidRPr="00D06C3C">
        <w:rPr>
          <w:bCs/>
          <w:sz w:val="24"/>
          <w:szCs w:val="24"/>
          <w:lang w:eastAsia="ar-SA"/>
        </w:rPr>
        <w:t xml:space="preserve">την απόλυτη πλειοψηφία του συνόλου των μελών του Δημοτικού Συμβουλίου  </w:t>
      </w:r>
    </w:p>
    <w:p w:rsidR="0055228A" w:rsidRPr="00D06C3C" w:rsidRDefault="0055228A" w:rsidP="00D06C3C">
      <w:pPr>
        <w:pBdr>
          <w:top w:val="nil"/>
          <w:left w:val="nil"/>
          <w:bottom w:val="nil"/>
          <w:right w:val="nil"/>
          <w:between w:val="nil"/>
        </w:pBdr>
        <w:jc w:val="both"/>
        <w:rPr>
          <w:bCs/>
          <w:sz w:val="24"/>
          <w:szCs w:val="24"/>
          <w:lang w:eastAsia="ar-SA"/>
        </w:rPr>
      </w:pPr>
    </w:p>
    <w:p w:rsidR="0055228A" w:rsidRPr="008A0513" w:rsidRDefault="0055228A" w:rsidP="00D06C3C">
      <w:pPr>
        <w:pBdr>
          <w:top w:val="nil"/>
          <w:left w:val="nil"/>
          <w:bottom w:val="nil"/>
          <w:right w:val="nil"/>
          <w:between w:val="nil"/>
        </w:pBdr>
        <w:spacing w:after="240"/>
        <w:jc w:val="both"/>
        <w:rPr>
          <w:b/>
          <w:bCs/>
          <w:sz w:val="24"/>
          <w:szCs w:val="24"/>
          <w:u w:val="single"/>
          <w:lang w:eastAsia="ar-SA"/>
        </w:rPr>
      </w:pPr>
      <w:r w:rsidRPr="008A0513">
        <w:rPr>
          <w:b/>
          <w:bCs/>
          <w:sz w:val="24"/>
          <w:szCs w:val="24"/>
          <w:u w:val="single"/>
          <w:lang w:eastAsia="ar-SA"/>
        </w:rPr>
        <w:t xml:space="preserve">Κατόπιν της ψηφοφορίας, ο </w:t>
      </w:r>
      <w:r w:rsidR="007F114C" w:rsidRPr="008A0513">
        <w:rPr>
          <w:b/>
          <w:bCs/>
          <w:sz w:val="24"/>
          <w:szCs w:val="24"/>
          <w:u w:val="single"/>
          <w:lang w:eastAsia="ar-SA"/>
        </w:rPr>
        <w:t xml:space="preserve">κ. Κωνσταντίνος Μεταξωτός </w:t>
      </w:r>
      <w:r w:rsidRPr="008A0513">
        <w:rPr>
          <w:b/>
          <w:bCs/>
          <w:sz w:val="24"/>
          <w:szCs w:val="24"/>
          <w:u w:val="single"/>
          <w:lang w:eastAsia="ar-SA"/>
        </w:rPr>
        <w:t>εκλέγεται</w:t>
      </w:r>
      <w:r w:rsidR="00141E1F" w:rsidRPr="008A0513">
        <w:rPr>
          <w:b/>
          <w:bCs/>
          <w:sz w:val="24"/>
          <w:szCs w:val="24"/>
          <w:u w:val="single"/>
          <w:lang w:eastAsia="ar-SA"/>
        </w:rPr>
        <w:t xml:space="preserve"> </w:t>
      </w:r>
      <w:r w:rsidRPr="008A0513">
        <w:rPr>
          <w:b/>
          <w:bCs/>
          <w:sz w:val="24"/>
          <w:szCs w:val="24"/>
          <w:u w:val="single"/>
          <w:lang w:eastAsia="ar-SA"/>
        </w:rPr>
        <w:t xml:space="preserve">Γραμματέας του Δημοτικού Συμβουλίου (ν. </w:t>
      </w:r>
      <w:r w:rsidR="00141E1F" w:rsidRPr="008A0513">
        <w:rPr>
          <w:b/>
          <w:bCs/>
          <w:sz w:val="24"/>
          <w:szCs w:val="24"/>
          <w:u w:val="single"/>
          <w:lang w:eastAsia="ar-SA"/>
        </w:rPr>
        <w:t>5314/</w:t>
      </w:r>
      <w:r w:rsidRPr="008A0513">
        <w:rPr>
          <w:b/>
          <w:bCs/>
          <w:sz w:val="24"/>
          <w:szCs w:val="24"/>
          <w:u w:val="single"/>
          <w:lang w:eastAsia="ar-SA"/>
        </w:rPr>
        <w:t>2026, άρθρο 118 παρ. 3).</w:t>
      </w:r>
    </w:p>
    <w:p w:rsidR="0055228A" w:rsidRPr="00D06C3C" w:rsidRDefault="0055228A" w:rsidP="00D06C3C">
      <w:pPr>
        <w:pBdr>
          <w:top w:val="nil"/>
          <w:left w:val="nil"/>
          <w:bottom w:val="nil"/>
          <w:right w:val="nil"/>
          <w:between w:val="nil"/>
        </w:pBdr>
        <w:jc w:val="both"/>
        <w:rPr>
          <w:bCs/>
          <w:sz w:val="24"/>
          <w:szCs w:val="24"/>
          <w:lang w:eastAsia="ar-SA"/>
        </w:rPr>
      </w:pPr>
    </w:p>
    <w:p w:rsidR="0055228A" w:rsidRPr="00D06C3C" w:rsidRDefault="0055228A" w:rsidP="00D06C3C">
      <w:pPr>
        <w:pBdr>
          <w:top w:val="nil"/>
          <w:left w:val="nil"/>
          <w:bottom w:val="nil"/>
          <w:right w:val="nil"/>
          <w:between w:val="nil"/>
        </w:pBdr>
        <w:jc w:val="both"/>
        <w:rPr>
          <w:bCs/>
          <w:sz w:val="24"/>
          <w:szCs w:val="24"/>
          <w:lang w:eastAsia="ar-SA"/>
        </w:rPr>
      </w:pPr>
      <w:r w:rsidRPr="00D06C3C">
        <w:rPr>
          <w:bCs/>
          <w:sz w:val="24"/>
          <w:szCs w:val="24"/>
          <w:lang w:eastAsia="ar-SA"/>
        </w:rPr>
        <w:t>Ζ. Συγκρότηση νέου Προεδρείου</w:t>
      </w:r>
    </w:p>
    <w:p w:rsidR="0055228A" w:rsidRPr="008A0513" w:rsidRDefault="0055228A" w:rsidP="00D06C3C">
      <w:pPr>
        <w:pBdr>
          <w:top w:val="nil"/>
          <w:left w:val="nil"/>
          <w:bottom w:val="nil"/>
          <w:right w:val="nil"/>
          <w:between w:val="nil"/>
        </w:pBdr>
        <w:spacing w:after="240"/>
        <w:jc w:val="both"/>
        <w:rPr>
          <w:b/>
          <w:bCs/>
          <w:sz w:val="24"/>
          <w:szCs w:val="24"/>
          <w:lang w:eastAsia="ar-SA"/>
        </w:rPr>
      </w:pPr>
      <w:r w:rsidRPr="008A0513">
        <w:rPr>
          <w:b/>
          <w:bCs/>
          <w:sz w:val="24"/>
          <w:szCs w:val="24"/>
          <w:lang w:eastAsia="ar-SA"/>
        </w:rPr>
        <w:t>Μετά την ολοκλήρωση των ανωτέρω ψηφοφοριών, το Προεδρείο του Δημοτικού Συμβουλίου Δήμου</w:t>
      </w:r>
      <w:r w:rsidR="008A0513" w:rsidRPr="008A0513">
        <w:rPr>
          <w:b/>
          <w:bCs/>
          <w:sz w:val="24"/>
          <w:szCs w:val="24"/>
          <w:lang w:eastAsia="ar-SA"/>
        </w:rPr>
        <w:t xml:space="preserve"> </w:t>
      </w:r>
      <w:r w:rsidR="00141E1F" w:rsidRPr="008A0513">
        <w:rPr>
          <w:b/>
          <w:bCs/>
          <w:sz w:val="24"/>
          <w:szCs w:val="24"/>
          <w:lang w:eastAsia="ar-SA"/>
        </w:rPr>
        <w:t xml:space="preserve">Μαραθώνος </w:t>
      </w:r>
      <w:r w:rsidRPr="008A0513">
        <w:rPr>
          <w:b/>
          <w:bCs/>
          <w:sz w:val="24"/>
          <w:szCs w:val="24"/>
          <w:lang w:eastAsia="ar-SA"/>
        </w:rPr>
        <w:t xml:space="preserve">για τη δεύτερη θητεία της </w:t>
      </w:r>
      <w:proofErr w:type="spellStart"/>
      <w:r w:rsidRPr="008A0513">
        <w:rPr>
          <w:b/>
          <w:bCs/>
          <w:sz w:val="24"/>
          <w:szCs w:val="24"/>
          <w:lang w:eastAsia="ar-SA"/>
        </w:rPr>
        <w:t>αυτοδιοικητικής</w:t>
      </w:r>
      <w:proofErr w:type="spellEnd"/>
      <w:r w:rsidRPr="008A0513">
        <w:rPr>
          <w:b/>
          <w:bCs/>
          <w:sz w:val="24"/>
          <w:szCs w:val="24"/>
          <w:lang w:eastAsia="ar-SA"/>
        </w:rPr>
        <w:t xml:space="preserve"> περιόδου </w:t>
      </w:r>
      <w:r w:rsidR="00141E1F" w:rsidRPr="008A0513">
        <w:rPr>
          <w:b/>
          <w:bCs/>
          <w:sz w:val="24"/>
          <w:szCs w:val="24"/>
          <w:lang w:eastAsia="ar-SA"/>
        </w:rPr>
        <w:t>2024-2028,</w:t>
      </w:r>
      <w:r w:rsidRPr="008A0513">
        <w:rPr>
          <w:b/>
          <w:bCs/>
          <w:sz w:val="24"/>
          <w:szCs w:val="24"/>
          <w:lang w:eastAsia="ar-SA"/>
        </w:rPr>
        <w:t xml:space="preserve"> συγκροτείται ως εξής:</w:t>
      </w:r>
    </w:p>
    <w:p w:rsidR="0055228A" w:rsidRPr="008A0513" w:rsidRDefault="0055228A" w:rsidP="00D06C3C">
      <w:pPr>
        <w:numPr>
          <w:ilvl w:val="0"/>
          <w:numId w:val="23"/>
        </w:numPr>
        <w:pBdr>
          <w:top w:val="nil"/>
          <w:left w:val="nil"/>
          <w:bottom w:val="nil"/>
          <w:right w:val="nil"/>
          <w:between w:val="nil"/>
        </w:pBdr>
        <w:spacing w:after="120"/>
        <w:ind w:left="1080"/>
        <w:jc w:val="both"/>
        <w:rPr>
          <w:b/>
          <w:bCs/>
          <w:sz w:val="24"/>
          <w:szCs w:val="24"/>
          <w:lang w:eastAsia="ar-SA"/>
        </w:rPr>
      </w:pPr>
      <w:r w:rsidRPr="008A0513">
        <w:rPr>
          <w:b/>
          <w:bCs/>
          <w:sz w:val="24"/>
          <w:szCs w:val="24"/>
          <w:lang w:eastAsia="ar-SA"/>
        </w:rPr>
        <w:t xml:space="preserve">Πρόεδρος: </w:t>
      </w:r>
      <w:r w:rsidR="00141E1F" w:rsidRPr="008A0513">
        <w:rPr>
          <w:b/>
          <w:bCs/>
          <w:sz w:val="24"/>
          <w:szCs w:val="24"/>
          <w:lang w:eastAsia="ar-SA"/>
        </w:rPr>
        <w:t xml:space="preserve">ΚΩΝΣΤΑΝΤΙΝΟΣ ΤΣΙΡΚΑΣ </w:t>
      </w:r>
    </w:p>
    <w:p w:rsidR="0055228A" w:rsidRPr="008A0513" w:rsidRDefault="0055228A" w:rsidP="00D06C3C">
      <w:pPr>
        <w:numPr>
          <w:ilvl w:val="0"/>
          <w:numId w:val="23"/>
        </w:numPr>
        <w:pBdr>
          <w:top w:val="nil"/>
          <w:left w:val="nil"/>
          <w:bottom w:val="nil"/>
          <w:right w:val="nil"/>
          <w:between w:val="nil"/>
        </w:pBdr>
        <w:spacing w:after="120"/>
        <w:ind w:left="1080"/>
        <w:jc w:val="both"/>
        <w:rPr>
          <w:b/>
          <w:bCs/>
          <w:sz w:val="24"/>
          <w:szCs w:val="24"/>
          <w:lang w:eastAsia="ar-SA"/>
        </w:rPr>
      </w:pPr>
      <w:r w:rsidRPr="008A0513">
        <w:rPr>
          <w:b/>
          <w:bCs/>
          <w:sz w:val="24"/>
          <w:szCs w:val="24"/>
          <w:lang w:eastAsia="ar-SA"/>
        </w:rPr>
        <w:t>Αντιπρόεδρος:</w:t>
      </w:r>
      <w:r w:rsidR="00141E1F" w:rsidRPr="008A0513">
        <w:rPr>
          <w:b/>
          <w:bCs/>
          <w:sz w:val="24"/>
          <w:szCs w:val="24"/>
          <w:lang w:eastAsia="ar-SA"/>
        </w:rPr>
        <w:t xml:space="preserve"> ΣΟΦΙΑ ΜΕΞΗ </w:t>
      </w:r>
      <w:r w:rsidRPr="008A0513">
        <w:rPr>
          <w:b/>
          <w:bCs/>
          <w:sz w:val="24"/>
          <w:szCs w:val="24"/>
          <w:lang w:eastAsia="ar-SA"/>
        </w:rPr>
        <w:t xml:space="preserve"> </w:t>
      </w:r>
    </w:p>
    <w:p w:rsidR="0055228A" w:rsidRPr="008A0513" w:rsidRDefault="0055228A" w:rsidP="00D06C3C">
      <w:pPr>
        <w:numPr>
          <w:ilvl w:val="0"/>
          <w:numId w:val="23"/>
        </w:numPr>
        <w:pBdr>
          <w:top w:val="nil"/>
          <w:left w:val="nil"/>
          <w:bottom w:val="nil"/>
          <w:right w:val="nil"/>
          <w:between w:val="nil"/>
        </w:pBdr>
        <w:spacing w:after="120"/>
        <w:ind w:left="1080"/>
        <w:jc w:val="both"/>
        <w:rPr>
          <w:b/>
          <w:bCs/>
          <w:sz w:val="24"/>
          <w:szCs w:val="24"/>
          <w:lang w:eastAsia="ar-SA"/>
        </w:rPr>
      </w:pPr>
      <w:r w:rsidRPr="008A0513">
        <w:rPr>
          <w:b/>
          <w:bCs/>
          <w:sz w:val="24"/>
          <w:szCs w:val="24"/>
          <w:lang w:eastAsia="ar-SA"/>
        </w:rPr>
        <w:t xml:space="preserve">Γραμματέας: </w:t>
      </w:r>
      <w:r w:rsidR="00141E1F" w:rsidRPr="008A0513">
        <w:rPr>
          <w:b/>
          <w:bCs/>
          <w:sz w:val="24"/>
          <w:szCs w:val="24"/>
          <w:lang w:eastAsia="ar-SA"/>
        </w:rPr>
        <w:t xml:space="preserve">ΚΩΝΣΤΑΝΤΙΝΟΣ ΜΕΤΑΞΩΤΟΣ </w:t>
      </w:r>
    </w:p>
    <w:p w:rsidR="0055228A" w:rsidRPr="0037278C" w:rsidRDefault="0055228A" w:rsidP="00D06C3C">
      <w:pPr>
        <w:pBdr>
          <w:top w:val="nil"/>
          <w:left w:val="nil"/>
          <w:bottom w:val="nil"/>
          <w:right w:val="nil"/>
          <w:between w:val="nil"/>
        </w:pBdr>
        <w:spacing w:after="240"/>
        <w:jc w:val="both"/>
        <w:rPr>
          <w:b/>
          <w:bCs/>
          <w:sz w:val="24"/>
          <w:szCs w:val="24"/>
          <w:lang w:eastAsia="ar-SA"/>
        </w:rPr>
      </w:pPr>
      <w:bookmarkStart w:id="0" w:name="_GoBack"/>
      <w:r w:rsidRPr="0037278C">
        <w:rPr>
          <w:b/>
          <w:bCs/>
          <w:sz w:val="24"/>
          <w:szCs w:val="24"/>
          <w:lang w:eastAsia="ar-SA"/>
        </w:rPr>
        <w:t xml:space="preserve">Η θητεία του Προεδρείου καθορίζεται σύμφωνα με τη συνολική και επιμέρους θητεία που προβλέπεται για τα μέλη του Προεδρείου του Δημοτικού Συμβουλίου (ν. </w:t>
      </w:r>
      <w:r w:rsidR="00141E1F" w:rsidRPr="0037278C">
        <w:rPr>
          <w:b/>
          <w:bCs/>
          <w:sz w:val="24"/>
          <w:szCs w:val="24"/>
          <w:lang w:eastAsia="ar-SA"/>
        </w:rPr>
        <w:t>5314</w:t>
      </w:r>
      <w:r w:rsidRPr="0037278C">
        <w:rPr>
          <w:b/>
          <w:bCs/>
          <w:sz w:val="24"/>
          <w:szCs w:val="24"/>
          <w:lang w:eastAsia="ar-SA"/>
        </w:rPr>
        <w:t>/2026, άρθρο 117 παρ. 4).</w:t>
      </w:r>
    </w:p>
    <w:bookmarkEnd w:id="0"/>
    <w:p w:rsidR="0055228A" w:rsidRPr="00D06C3C" w:rsidRDefault="0055228A" w:rsidP="00D06C3C">
      <w:pPr>
        <w:pBdr>
          <w:top w:val="nil"/>
          <w:left w:val="nil"/>
          <w:bottom w:val="nil"/>
          <w:right w:val="nil"/>
          <w:between w:val="nil"/>
        </w:pBdr>
        <w:jc w:val="both"/>
        <w:rPr>
          <w:bCs/>
          <w:sz w:val="24"/>
          <w:szCs w:val="24"/>
          <w:lang w:eastAsia="ar-SA"/>
        </w:rPr>
      </w:pPr>
      <w:r w:rsidRPr="00D06C3C">
        <w:rPr>
          <w:bCs/>
          <w:sz w:val="24"/>
          <w:szCs w:val="24"/>
          <w:lang w:eastAsia="ar-SA"/>
        </w:rPr>
        <w:lastRenderedPageBreak/>
        <w:t>Η. Έλεγχος νομιμότητας και αναρτήσεις</w:t>
      </w:r>
    </w:p>
    <w:p w:rsidR="0055228A" w:rsidRPr="00D06C3C" w:rsidRDefault="0055228A" w:rsidP="00D06C3C">
      <w:pPr>
        <w:pBdr>
          <w:top w:val="nil"/>
          <w:left w:val="nil"/>
          <w:bottom w:val="nil"/>
          <w:right w:val="nil"/>
          <w:between w:val="nil"/>
        </w:pBdr>
        <w:spacing w:after="240"/>
        <w:jc w:val="both"/>
        <w:rPr>
          <w:bCs/>
          <w:sz w:val="24"/>
          <w:szCs w:val="24"/>
          <w:lang w:eastAsia="ar-SA"/>
        </w:rPr>
      </w:pPr>
      <w:r w:rsidRPr="00D06C3C">
        <w:rPr>
          <w:bCs/>
          <w:sz w:val="24"/>
          <w:szCs w:val="24"/>
          <w:lang w:eastAsia="ar-SA"/>
        </w:rPr>
        <w:t xml:space="preserve">Τα πρακτικά της εκλογής αναρτώνται μέσα σε προθεσμία πέντε (5) ημερών από τη διενέργειά της στο πληροφοριακό σύστημα ελέγχου νομιμότητας τοπικής αυτοδιοίκησης, προκειμένου να διενεργηθεί ο υποχρεωτικός έλεγχος νομιμότητας. Η Α.Υ.Ε. Ο.Τ.Α. ελέγχει τη νομιμότητα της πράξης και ο Επόπτης εκδίδει απόφαση μέσα σε αποκλειστική προθεσμία πέντε (5) ημερών από την ανάρτηση και την ταυτόχρονη ανάθεσή της στην Α.Υ.Ε. Ο.Τ.Α. (ν. </w:t>
      </w:r>
      <w:r w:rsidR="00141E1F" w:rsidRPr="00D06C3C">
        <w:rPr>
          <w:bCs/>
          <w:sz w:val="24"/>
          <w:szCs w:val="24"/>
          <w:lang w:eastAsia="ar-SA"/>
        </w:rPr>
        <w:t>5314/</w:t>
      </w:r>
      <w:r w:rsidRPr="00D06C3C">
        <w:rPr>
          <w:bCs/>
          <w:sz w:val="24"/>
          <w:szCs w:val="24"/>
          <w:lang w:eastAsia="ar-SA"/>
        </w:rPr>
        <w:t>2026, άρθρο 118 παρ. 5).</w:t>
      </w:r>
    </w:p>
    <w:p w:rsidR="0055228A" w:rsidRPr="00D06C3C" w:rsidRDefault="0055228A" w:rsidP="00D06C3C">
      <w:pPr>
        <w:pBdr>
          <w:top w:val="nil"/>
          <w:left w:val="nil"/>
          <w:bottom w:val="nil"/>
          <w:right w:val="nil"/>
          <w:between w:val="nil"/>
        </w:pBdr>
        <w:spacing w:after="240"/>
        <w:jc w:val="both"/>
        <w:rPr>
          <w:bCs/>
          <w:sz w:val="24"/>
          <w:szCs w:val="24"/>
          <w:lang w:eastAsia="ar-SA"/>
        </w:rPr>
      </w:pPr>
      <w:r w:rsidRPr="00D06C3C">
        <w:rPr>
          <w:bCs/>
          <w:sz w:val="24"/>
          <w:szCs w:val="24"/>
          <w:lang w:eastAsia="ar-SA"/>
        </w:rPr>
        <w:t xml:space="preserve">Αν ακυρωθεί οποιαδήποτε εκλογή για τα αξιώματα του Προεδρείου, η εκλογή επαναλαμβάνεται εντός τριών (3) ημερών από την παραλαβή της ακυρωτικής απόφασης στο πρωτόκολλο του Δήμου (ν. </w:t>
      </w:r>
      <w:r w:rsidR="00141E1F" w:rsidRPr="00D06C3C">
        <w:rPr>
          <w:bCs/>
          <w:sz w:val="24"/>
          <w:szCs w:val="24"/>
          <w:lang w:eastAsia="ar-SA"/>
        </w:rPr>
        <w:t>5314</w:t>
      </w:r>
      <w:r w:rsidRPr="00D06C3C">
        <w:rPr>
          <w:bCs/>
          <w:sz w:val="24"/>
          <w:szCs w:val="24"/>
          <w:lang w:eastAsia="ar-SA"/>
        </w:rPr>
        <w:t>/2026, άρθρο 118 παρ. 6).</w:t>
      </w:r>
    </w:p>
    <w:p w:rsidR="0055228A" w:rsidRPr="00D06C3C" w:rsidRDefault="0055228A" w:rsidP="00D06C3C">
      <w:pPr>
        <w:pBdr>
          <w:top w:val="nil"/>
          <w:left w:val="nil"/>
          <w:bottom w:val="nil"/>
          <w:right w:val="nil"/>
          <w:between w:val="nil"/>
        </w:pBdr>
        <w:spacing w:after="240"/>
        <w:jc w:val="both"/>
        <w:rPr>
          <w:bCs/>
          <w:sz w:val="24"/>
          <w:szCs w:val="24"/>
          <w:lang w:eastAsia="ar-SA"/>
        </w:rPr>
      </w:pPr>
      <w:r w:rsidRPr="00D06C3C">
        <w:rPr>
          <w:bCs/>
          <w:sz w:val="24"/>
          <w:szCs w:val="24"/>
          <w:lang w:eastAsia="ar-SA"/>
        </w:rPr>
        <w:t xml:space="preserve">Μετά τον έλεγχο νομιμότητας από τον Επόπτη Νομιμότητας, τα πρακτικά της εκλογής αναρτώνται στην ιστοσελίδα του Δήμου και στον </w:t>
      </w:r>
      <w:proofErr w:type="spellStart"/>
      <w:r w:rsidRPr="00D06C3C">
        <w:rPr>
          <w:bCs/>
          <w:sz w:val="24"/>
          <w:szCs w:val="24"/>
          <w:lang w:eastAsia="ar-SA"/>
        </w:rPr>
        <w:t>ιστότοπο</w:t>
      </w:r>
      <w:proofErr w:type="spellEnd"/>
      <w:r w:rsidRPr="00D06C3C">
        <w:rPr>
          <w:bCs/>
          <w:sz w:val="24"/>
          <w:szCs w:val="24"/>
          <w:lang w:eastAsia="ar-SA"/>
        </w:rPr>
        <w:t xml:space="preserve"> του προγράμματος «Διαύγεια» (ν. </w:t>
      </w:r>
      <w:r w:rsidR="00141E1F" w:rsidRPr="00D06C3C">
        <w:rPr>
          <w:bCs/>
          <w:sz w:val="24"/>
          <w:szCs w:val="24"/>
          <w:lang w:eastAsia="ar-SA"/>
        </w:rPr>
        <w:t>5314</w:t>
      </w:r>
      <w:r w:rsidRPr="00D06C3C">
        <w:rPr>
          <w:bCs/>
          <w:sz w:val="24"/>
          <w:szCs w:val="24"/>
          <w:lang w:eastAsia="ar-SA"/>
        </w:rPr>
        <w:t>/2026, άρθρο 118 παρ. 7).</w:t>
      </w:r>
    </w:p>
    <w:p w:rsidR="0055228A" w:rsidRPr="00D06C3C" w:rsidRDefault="0055228A" w:rsidP="00D06C3C">
      <w:pPr>
        <w:pBdr>
          <w:top w:val="nil"/>
          <w:left w:val="nil"/>
          <w:bottom w:val="nil"/>
          <w:right w:val="nil"/>
          <w:between w:val="nil"/>
        </w:pBdr>
        <w:spacing w:after="240"/>
        <w:jc w:val="both"/>
        <w:rPr>
          <w:bCs/>
          <w:sz w:val="24"/>
          <w:szCs w:val="24"/>
          <w:lang w:eastAsia="ar-SA"/>
        </w:rPr>
      </w:pPr>
      <w:r w:rsidRPr="00D06C3C">
        <w:rPr>
          <w:bCs/>
          <w:sz w:val="24"/>
          <w:szCs w:val="24"/>
          <w:lang w:eastAsia="ar-SA"/>
        </w:rPr>
        <w:t>Μη υπάρχοντος άλλου θέματος, λύθηκε η συνεδρίαση.</w:t>
      </w:r>
    </w:p>
    <w:p w:rsidR="0055228A" w:rsidRPr="00D06C3C" w:rsidRDefault="0055228A" w:rsidP="00D06C3C">
      <w:pPr>
        <w:pBdr>
          <w:top w:val="nil"/>
          <w:left w:val="nil"/>
          <w:bottom w:val="nil"/>
          <w:right w:val="nil"/>
          <w:between w:val="nil"/>
        </w:pBdr>
        <w:spacing w:after="240"/>
        <w:jc w:val="both"/>
        <w:rPr>
          <w:bCs/>
          <w:sz w:val="24"/>
          <w:szCs w:val="24"/>
          <w:lang w:eastAsia="ar-SA"/>
        </w:rPr>
      </w:pPr>
      <w:r w:rsidRPr="00D06C3C">
        <w:rPr>
          <w:bCs/>
          <w:sz w:val="24"/>
          <w:szCs w:val="24"/>
          <w:lang w:eastAsia="ar-SA"/>
        </w:rPr>
        <w:t>Το παρόν πρακτικό συντάχθηκε και υπογράφεται ως ακολούθως.</w:t>
      </w:r>
    </w:p>
    <w:p w:rsidR="00947EC4" w:rsidRDefault="0055228A" w:rsidP="00D06C3C">
      <w:pPr>
        <w:pBdr>
          <w:top w:val="nil"/>
          <w:left w:val="nil"/>
          <w:bottom w:val="nil"/>
          <w:right w:val="nil"/>
          <w:between w:val="nil"/>
        </w:pBdr>
        <w:jc w:val="center"/>
        <w:rPr>
          <w:b/>
          <w:bCs/>
          <w:sz w:val="24"/>
          <w:szCs w:val="24"/>
          <w:lang w:eastAsia="ar-SA"/>
        </w:rPr>
      </w:pPr>
      <w:r w:rsidRPr="00947EC4">
        <w:rPr>
          <w:b/>
          <w:bCs/>
          <w:sz w:val="24"/>
          <w:szCs w:val="24"/>
          <w:lang w:eastAsia="ar-SA"/>
        </w:rPr>
        <w:t xml:space="preserve">Ο </w:t>
      </w:r>
      <w:proofErr w:type="spellStart"/>
      <w:r w:rsidRPr="00947EC4">
        <w:rPr>
          <w:b/>
          <w:bCs/>
          <w:sz w:val="24"/>
          <w:szCs w:val="24"/>
          <w:lang w:eastAsia="ar-SA"/>
        </w:rPr>
        <w:t>Προεδρεύων</w:t>
      </w:r>
      <w:proofErr w:type="spellEnd"/>
    </w:p>
    <w:p w:rsidR="0055228A" w:rsidRPr="00947EC4" w:rsidRDefault="0055228A" w:rsidP="00D06C3C">
      <w:pPr>
        <w:pBdr>
          <w:top w:val="nil"/>
          <w:left w:val="nil"/>
          <w:bottom w:val="nil"/>
          <w:right w:val="nil"/>
          <w:between w:val="nil"/>
        </w:pBdr>
        <w:jc w:val="center"/>
        <w:rPr>
          <w:b/>
          <w:bCs/>
          <w:i/>
          <w:sz w:val="24"/>
          <w:szCs w:val="24"/>
          <w:lang w:eastAsia="ar-SA"/>
        </w:rPr>
      </w:pPr>
      <w:r w:rsidRPr="00D06C3C">
        <w:rPr>
          <w:bCs/>
          <w:sz w:val="24"/>
          <w:szCs w:val="24"/>
          <w:lang w:eastAsia="ar-SA"/>
        </w:rPr>
        <w:br/>
      </w:r>
      <w:r w:rsidR="009A51FE" w:rsidRPr="00947EC4">
        <w:rPr>
          <w:b/>
          <w:bCs/>
          <w:i/>
          <w:sz w:val="24"/>
          <w:szCs w:val="24"/>
          <w:lang w:eastAsia="ar-SA"/>
        </w:rPr>
        <w:t xml:space="preserve">ΚΩΝΣΤΑΝΤΙΝΟΣ ΤΣΙΡΚΑΣ </w:t>
      </w:r>
      <w:r w:rsidRPr="00947EC4">
        <w:rPr>
          <w:b/>
          <w:bCs/>
          <w:i/>
          <w:sz w:val="24"/>
          <w:szCs w:val="24"/>
          <w:lang w:eastAsia="ar-SA"/>
        </w:rPr>
        <w:br/>
        <w:t>Υφιστάμενος Πρόεδρος Δημοτικού Συμβουλίου</w:t>
      </w:r>
    </w:p>
    <w:p w:rsidR="00D06C3C" w:rsidRPr="00947EC4" w:rsidRDefault="00D06C3C" w:rsidP="00D06C3C">
      <w:pPr>
        <w:pBdr>
          <w:top w:val="nil"/>
          <w:left w:val="nil"/>
          <w:bottom w:val="nil"/>
          <w:right w:val="nil"/>
          <w:between w:val="nil"/>
        </w:pBdr>
        <w:jc w:val="center"/>
        <w:rPr>
          <w:b/>
          <w:bCs/>
          <w:i/>
          <w:sz w:val="24"/>
          <w:szCs w:val="24"/>
          <w:lang w:eastAsia="ar-SA"/>
        </w:rPr>
      </w:pPr>
    </w:p>
    <w:p w:rsidR="00D06C3C" w:rsidRDefault="00D06C3C" w:rsidP="00D06C3C">
      <w:pPr>
        <w:pBdr>
          <w:top w:val="nil"/>
          <w:left w:val="nil"/>
          <w:bottom w:val="nil"/>
          <w:right w:val="nil"/>
          <w:between w:val="nil"/>
        </w:pBdr>
        <w:jc w:val="center"/>
        <w:rPr>
          <w:bCs/>
          <w:sz w:val="24"/>
          <w:szCs w:val="24"/>
          <w:lang w:eastAsia="ar-SA"/>
        </w:rPr>
      </w:pPr>
    </w:p>
    <w:p w:rsidR="009A51FE" w:rsidRPr="00D06C3C" w:rsidRDefault="0055228A" w:rsidP="00D06C3C">
      <w:pPr>
        <w:pBdr>
          <w:top w:val="nil"/>
          <w:left w:val="nil"/>
          <w:bottom w:val="nil"/>
          <w:right w:val="nil"/>
          <w:between w:val="nil"/>
        </w:pBdr>
        <w:jc w:val="center"/>
        <w:rPr>
          <w:bCs/>
          <w:sz w:val="24"/>
          <w:szCs w:val="24"/>
          <w:lang w:eastAsia="ar-SA"/>
        </w:rPr>
      </w:pPr>
      <w:r w:rsidRPr="00D06C3C">
        <w:rPr>
          <w:bCs/>
          <w:sz w:val="24"/>
          <w:szCs w:val="24"/>
          <w:lang w:eastAsia="ar-SA"/>
        </w:rPr>
        <w:t>Η Γραμματέας τήρησης πρακτικών</w:t>
      </w:r>
    </w:p>
    <w:p w:rsidR="009A51FE" w:rsidRPr="00D06C3C" w:rsidRDefault="009A51FE" w:rsidP="00D06C3C">
      <w:pPr>
        <w:pBdr>
          <w:top w:val="nil"/>
          <w:left w:val="nil"/>
          <w:bottom w:val="nil"/>
          <w:right w:val="nil"/>
          <w:between w:val="nil"/>
        </w:pBdr>
        <w:jc w:val="center"/>
        <w:rPr>
          <w:bCs/>
          <w:sz w:val="24"/>
          <w:szCs w:val="24"/>
          <w:lang w:eastAsia="ar-SA"/>
        </w:rPr>
      </w:pPr>
      <w:r w:rsidRPr="00D06C3C">
        <w:rPr>
          <w:bCs/>
          <w:sz w:val="24"/>
          <w:szCs w:val="24"/>
          <w:lang w:eastAsia="ar-SA"/>
        </w:rPr>
        <w:t>ΑΝΑΣΤΑΣΙΑ ΜΥΛΩΝΑ</w:t>
      </w:r>
    </w:p>
    <w:p w:rsidR="009A51FE" w:rsidRPr="00D06C3C" w:rsidRDefault="009A51FE" w:rsidP="00D06C3C">
      <w:pPr>
        <w:pBdr>
          <w:top w:val="nil"/>
          <w:left w:val="nil"/>
          <w:bottom w:val="nil"/>
          <w:right w:val="nil"/>
          <w:between w:val="nil"/>
        </w:pBdr>
        <w:jc w:val="center"/>
        <w:rPr>
          <w:bCs/>
          <w:sz w:val="20"/>
          <w:lang w:eastAsia="ar-SA"/>
        </w:rPr>
      </w:pPr>
      <w:r w:rsidRPr="00D06C3C">
        <w:rPr>
          <w:bCs/>
          <w:sz w:val="20"/>
          <w:lang w:eastAsia="ar-SA"/>
        </w:rPr>
        <w:t>ΜΟΝΙΜΗ ΥΠΑΛΛΗΛΟΣ ΤΟΥ ΔΗΜΟΥ</w:t>
      </w:r>
    </w:p>
    <w:p w:rsidR="009A51FE" w:rsidRPr="00D06C3C" w:rsidRDefault="009A51FE" w:rsidP="00D06C3C">
      <w:pPr>
        <w:pBdr>
          <w:top w:val="nil"/>
          <w:left w:val="nil"/>
          <w:bottom w:val="nil"/>
          <w:right w:val="nil"/>
          <w:between w:val="nil"/>
        </w:pBdr>
        <w:jc w:val="center"/>
        <w:rPr>
          <w:bCs/>
          <w:sz w:val="20"/>
          <w:lang w:eastAsia="ar-SA"/>
        </w:rPr>
      </w:pPr>
      <w:r w:rsidRPr="00D06C3C">
        <w:rPr>
          <w:bCs/>
          <w:sz w:val="20"/>
          <w:lang w:eastAsia="ar-SA"/>
        </w:rPr>
        <w:t>ΜΕ ΒΑΘΜΟ Ά</w:t>
      </w:r>
    </w:p>
    <w:p w:rsidR="009A51FE" w:rsidRPr="00D06C3C" w:rsidRDefault="009A51FE" w:rsidP="00D06C3C">
      <w:pPr>
        <w:pBdr>
          <w:top w:val="nil"/>
          <w:left w:val="nil"/>
          <w:bottom w:val="nil"/>
          <w:right w:val="nil"/>
          <w:between w:val="nil"/>
        </w:pBdr>
        <w:jc w:val="center"/>
        <w:rPr>
          <w:bCs/>
          <w:sz w:val="20"/>
          <w:lang w:eastAsia="ar-SA"/>
        </w:rPr>
      </w:pPr>
      <w:r w:rsidRPr="00D06C3C">
        <w:rPr>
          <w:bCs/>
          <w:sz w:val="20"/>
          <w:lang w:eastAsia="ar-SA"/>
        </w:rPr>
        <w:t>ΥΠΕΥΘΥΝΗ ΓΡΑΦΕΙΟΥ ΔΗΜΟΤΙΚΟΥ ΣΥΜΒΟΥΛΙΟΥ</w:t>
      </w:r>
    </w:p>
    <w:p w:rsidR="0055228A" w:rsidRPr="00D06C3C" w:rsidRDefault="009A51FE" w:rsidP="00D06C3C">
      <w:pPr>
        <w:pBdr>
          <w:top w:val="nil"/>
          <w:left w:val="nil"/>
          <w:bottom w:val="nil"/>
          <w:right w:val="nil"/>
          <w:between w:val="nil"/>
        </w:pBdr>
        <w:jc w:val="center"/>
        <w:rPr>
          <w:bCs/>
          <w:sz w:val="20"/>
          <w:lang w:eastAsia="ar-SA"/>
        </w:rPr>
      </w:pPr>
      <w:r w:rsidRPr="00D06C3C">
        <w:rPr>
          <w:bCs/>
          <w:sz w:val="20"/>
          <w:lang w:eastAsia="ar-SA"/>
        </w:rPr>
        <w:t>ΚΑΙ ΥΠΟΣΤΗΡΙΞΗΣ ΠΛΙΤΙΚΩΝ ΟΡΓΑΝΩΝ ΤΟΥ ΔΗΜΟΥ</w:t>
      </w:r>
    </w:p>
    <w:p w:rsidR="0055228A" w:rsidRPr="00D06C3C" w:rsidRDefault="0055228A" w:rsidP="00D06C3C">
      <w:pPr>
        <w:jc w:val="both"/>
        <w:rPr>
          <w:bCs/>
          <w:sz w:val="24"/>
          <w:szCs w:val="24"/>
          <w:lang w:eastAsia="ar-SA"/>
        </w:rPr>
      </w:pPr>
    </w:p>
    <w:p w:rsidR="00301C21" w:rsidRPr="00D06C3C" w:rsidRDefault="00301C21" w:rsidP="00D06C3C">
      <w:pPr>
        <w:ind w:right="26" w:firstLine="720"/>
        <w:jc w:val="both"/>
        <w:rPr>
          <w:bCs/>
          <w:sz w:val="24"/>
          <w:szCs w:val="24"/>
          <w:lang w:eastAsia="ar-SA"/>
        </w:rPr>
      </w:pPr>
      <w:r w:rsidRPr="00D06C3C">
        <w:rPr>
          <w:bCs/>
          <w:sz w:val="24"/>
          <w:szCs w:val="24"/>
          <w:lang w:eastAsia="ar-SA"/>
        </w:rPr>
        <w:t xml:space="preserve">Αυτή η απόφαση έλαβε αύξοντα αριθμό 90/2026 </w:t>
      </w:r>
    </w:p>
    <w:p w:rsidR="00301C21" w:rsidRPr="00D06C3C" w:rsidRDefault="008A0513" w:rsidP="00D06C3C">
      <w:pPr>
        <w:ind w:right="26" w:firstLine="720"/>
        <w:jc w:val="both"/>
        <w:rPr>
          <w:bCs/>
          <w:sz w:val="24"/>
          <w:szCs w:val="24"/>
          <w:lang w:eastAsia="ar-SA"/>
        </w:rPr>
      </w:pPr>
      <w:r>
        <w:rPr>
          <w:bCs/>
          <w:sz w:val="24"/>
          <w:szCs w:val="24"/>
          <w:lang w:eastAsia="ar-SA"/>
        </w:rPr>
        <w:t xml:space="preserve"> </w:t>
      </w:r>
    </w:p>
    <w:p w:rsidR="00301C21" w:rsidRPr="009A51FE" w:rsidRDefault="00301C21" w:rsidP="008E2DD3">
      <w:pPr>
        <w:ind w:right="26" w:firstLine="720"/>
        <w:jc w:val="both"/>
        <w:rPr>
          <w:sz w:val="24"/>
          <w:szCs w:val="24"/>
        </w:rPr>
      </w:pPr>
    </w:p>
    <w:p w:rsidR="00301C21" w:rsidRPr="009A51FE" w:rsidRDefault="00301C21" w:rsidP="008E2DD3">
      <w:pPr>
        <w:ind w:right="26" w:firstLine="720"/>
        <w:jc w:val="both"/>
        <w:rPr>
          <w:sz w:val="24"/>
          <w:szCs w:val="24"/>
        </w:rPr>
      </w:pPr>
    </w:p>
    <w:p w:rsidR="00301C21" w:rsidRPr="009A51FE" w:rsidRDefault="00301C21" w:rsidP="008E2DD3">
      <w:pPr>
        <w:ind w:right="26" w:firstLine="720"/>
        <w:jc w:val="both"/>
        <w:rPr>
          <w:sz w:val="24"/>
          <w:szCs w:val="24"/>
        </w:rPr>
      </w:pPr>
    </w:p>
    <w:p w:rsidR="00301C21" w:rsidRDefault="00301C21" w:rsidP="008E2DD3">
      <w:pPr>
        <w:ind w:right="26" w:firstLine="720"/>
        <w:jc w:val="both"/>
        <w:rPr>
          <w:sz w:val="24"/>
          <w:szCs w:val="24"/>
        </w:rPr>
      </w:pPr>
    </w:p>
    <w:p w:rsidR="00301C21" w:rsidRDefault="00301C21" w:rsidP="008E2DD3">
      <w:pPr>
        <w:ind w:right="26" w:firstLine="720"/>
        <w:jc w:val="both"/>
        <w:rPr>
          <w:sz w:val="24"/>
          <w:szCs w:val="24"/>
        </w:rPr>
      </w:pPr>
    </w:p>
    <w:p w:rsidR="00301C21" w:rsidRDefault="00301C21" w:rsidP="008E2DD3">
      <w:pPr>
        <w:ind w:right="26" w:firstLine="720"/>
        <w:jc w:val="both"/>
        <w:rPr>
          <w:sz w:val="24"/>
          <w:szCs w:val="24"/>
        </w:rPr>
      </w:pPr>
    </w:p>
    <w:p w:rsidR="00301C21" w:rsidRDefault="00301C21" w:rsidP="008E2DD3">
      <w:pPr>
        <w:ind w:right="26" w:firstLine="720"/>
        <w:jc w:val="both"/>
        <w:rPr>
          <w:sz w:val="24"/>
          <w:szCs w:val="24"/>
        </w:rPr>
      </w:pPr>
    </w:p>
    <w:p w:rsidR="00301C21" w:rsidRDefault="00301C21" w:rsidP="008E2DD3">
      <w:pPr>
        <w:ind w:right="26" w:firstLine="720"/>
        <w:jc w:val="both"/>
        <w:rPr>
          <w:sz w:val="24"/>
          <w:szCs w:val="24"/>
        </w:rPr>
      </w:pPr>
    </w:p>
    <w:p w:rsidR="00301C21" w:rsidRDefault="00301C21" w:rsidP="008E2DD3">
      <w:pPr>
        <w:ind w:right="26" w:firstLine="720"/>
        <w:jc w:val="both"/>
        <w:rPr>
          <w:sz w:val="24"/>
          <w:szCs w:val="24"/>
        </w:rPr>
      </w:pPr>
    </w:p>
    <w:p w:rsidR="00301C21" w:rsidRDefault="00301C21" w:rsidP="008E2DD3">
      <w:pPr>
        <w:ind w:right="26" w:firstLine="720"/>
        <w:jc w:val="both"/>
        <w:rPr>
          <w:sz w:val="24"/>
          <w:szCs w:val="24"/>
        </w:rPr>
      </w:pPr>
    </w:p>
    <w:p w:rsidR="00301C21" w:rsidRDefault="00301C21" w:rsidP="008E2DD3">
      <w:pPr>
        <w:ind w:right="26" w:firstLine="720"/>
        <w:jc w:val="both"/>
        <w:rPr>
          <w:sz w:val="24"/>
          <w:szCs w:val="24"/>
        </w:rPr>
      </w:pPr>
    </w:p>
    <w:p w:rsidR="00301C21" w:rsidRDefault="00301C21" w:rsidP="008E2DD3">
      <w:pPr>
        <w:ind w:right="26" w:firstLine="720"/>
        <w:jc w:val="both"/>
        <w:rPr>
          <w:sz w:val="24"/>
          <w:szCs w:val="24"/>
        </w:rPr>
      </w:pPr>
    </w:p>
    <w:p w:rsidR="00301C21" w:rsidRDefault="00301C21" w:rsidP="008E2DD3">
      <w:pPr>
        <w:ind w:right="26" w:firstLine="720"/>
        <w:jc w:val="both"/>
        <w:rPr>
          <w:sz w:val="24"/>
          <w:szCs w:val="24"/>
        </w:rPr>
      </w:pPr>
    </w:p>
    <w:p w:rsidR="00301C21" w:rsidRDefault="00301C21" w:rsidP="008E2DD3">
      <w:pPr>
        <w:ind w:right="26" w:firstLine="720"/>
        <w:jc w:val="both"/>
        <w:rPr>
          <w:sz w:val="24"/>
          <w:szCs w:val="24"/>
        </w:rPr>
      </w:pPr>
    </w:p>
    <w:p w:rsidR="00301C21" w:rsidRDefault="00301C21" w:rsidP="008E2DD3">
      <w:pPr>
        <w:ind w:right="26" w:firstLine="720"/>
        <w:jc w:val="both"/>
        <w:rPr>
          <w:sz w:val="24"/>
          <w:szCs w:val="24"/>
        </w:rPr>
      </w:pPr>
    </w:p>
    <w:p w:rsidR="00301C21" w:rsidRDefault="00301C21" w:rsidP="008E2DD3">
      <w:pPr>
        <w:ind w:right="26" w:firstLine="720"/>
        <w:jc w:val="both"/>
        <w:rPr>
          <w:sz w:val="24"/>
          <w:szCs w:val="24"/>
        </w:rPr>
      </w:pPr>
    </w:p>
    <w:p w:rsidR="00301C21" w:rsidRDefault="00301C21" w:rsidP="008E2DD3">
      <w:pPr>
        <w:ind w:right="26" w:firstLine="720"/>
        <w:jc w:val="both"/>
        <w:rPr>
          <w:sz w:val="24"/>
          <w:szCs w:val="24"/>
        </w:rPr>
      </w:pPr>
    </w:p>
    <w:p w:rsidR="00301C21" w:rsidRDefault="00301C21" w:rsidP="00265593">
      <w:pPr>
        <w:ind w:right="26" w:firstLine="720"/>
        <w:jc w:val="both"/>
        <w:rPr>
          <w:sz w:val="24"/>
          <w:szCs w:val="24"/>
        </w:rPr>
      </w:pPr>
    </w:p>
    <w:p w:rsidR="00301C21" w:rsidRDefault="00301C21" w:rsidP="008E2DD3">
      <w:pPr>
        <w:ind w:right="26" w:firstLine="720"/>
        <w:jc w:val="both"/>
        <w:rPr>
          <w:sz w:val="24"/>
          <w:szCs w:val="24"/>
        </w:rPr>
        <w:sectPr w:rsidR="00301C21" w:rsidSect="00301C21">
          <w:footerReference w:type="even" r:id="rId9"/>
          <w:footerReference w:type="default" r:id="rId10"/>
          <w:pgSz w:w="11906" w:h="16838"/>
          <w:pgMar w:top="873" w:right="1797" w:bottom="873" w:left="1797" w:header="720" w:footer="720" w:gutter="0"/>
          <w:pgNumType w:start="1"/>
          <w:cols w:space="720"/>
        </w:sectPr>
      </w:pPr>
    </w:p>
    <w:p w:rsidR="00301C21" w:rsidRDefault="00301C21" w:rsidP="008E2DD3">
      <w:pPr>
        <w:ind w:right="26" w:firstLine="720"/>
        <w:jc w:val="both"/>
        <w:rPr>
          <w:sz w:val="24"/>
          <w:szCs w:val="24"/>
        </w:rPr>
      </w:pPr>
    </w:p>
    <w:sectPr w:rsidR="00301C21" w:rsidSect="00301C21">
      <w:footerReference w:type="even" r:id="rId11"/>
      <w:footerReference w:type="default" r:id="rId12"/>
      <w:type w:val="continuous"/>
      <w:pgSz w:w="11906" w:h="16838"/>
      <w:pgMar w:top="873" w:right="1797" w:bottom="873" w:left="179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E0F2A" w:rsidRDefault="00CE0F2A">
      <w:r>
        <w:separator/>
      </w:r>
    </w:p>
  </w:endnote>
  <w:endnote w:type="continuationSeparator" w:id="0">
    <w:p w:rsidR="00CE0F2A" w:rsidRDefault="00CE0F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Noto Sans Symbols">
    <w:altName w:val="Calibri"/>
    <w:charset w:val="00"/>
    <w:family w:val="auto"/>
    <w:pitch w:val="default"/>
  </w:font>
  <w:font w:name="Tahoma">
    <w:panose1 w:val="020B0604030504040204"/>
    <w:charset w:val="A1"/>
    <w:family w:val="swiss"/>
    <w:pitch w:val="variable"/>
    <w:sig w:usb0="E1002EFF" w:usb1="C000605B" w:usb2="00000029" w:usb3="00000000" w:csb0="000101FF" w:csb1="00000000"/>
  </w:font>
  <w:font w:name="Verdana">
    <w:panose1 w:val="020B0604030504040204"/>
    <w:charset w:val="A1"/>
    <w:family w:val="swiss"/>
    <w:pitch w:val="variable"/>
    <w:sig w:usb0="A00006FF" w:usb1="4000205B" w:usb2="00000010" w:usb3="00000000" w:csb0="0000019F" w:csb1="00000000"/>
  </w:font>
  <w:font w:name="Consolas">
    <w:panose1 w:val="020B0609020204030204"/>
    <w:charset w:val="A1"/>
    <w:family w:val="modern"/>
    <w:pitch w:val="fixed"/>
    <w:sig w:usb0="E00006FF" w:usb1="0000FCFF" w:usb2="00000001"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01C21" w:rsidRDefault="00301C21">
    <w:pPr>
      <w:pStyle w:val="a5"/>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Pr>
        <w:rStyle w:val="a6"/>
        <w:noProof/>
      </w:rPr>
      <w:t>1</w:t>
    </w:r>
    <w:r>
      <w:rPr>
        <w:rStyle w:val="a6"/>
      </w:rPr>
      <w:fldChar w:fldCharType="end"/>
    </w:r>
  </w:p>
  <w:p w:rsidR="00301C21" w:rsidRDefault="00301C21">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01C21" w:rsidRDefault="00301C21">
    <w:pPr>
      <w:pStyle w:val="a5"/>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Pr>
        <w:rStyle w:val="a6"/>
        <w:noProof/>
      </w:rPr>
      <w:t>2</w:t>
    </w:r>
    <w:r>
      <w:rPr>
        <w:rStyle w:val="a6"/>
      </w:rPr>
      <w:fldChar w:fldCharType="end"/>
    </w:r>
  </w:p>
  <w:p w:rsidR="00301C21" w:rsidRDefault="00301C21">
    <w:pPr>
      <w:pStyle w:val="a5"/>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E3E69" w:rsidRDefault="00EE3E69">
    <w:pPr>
      <w:pStyle w:val="a5"/>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Pr>
        <w:rStyle w:val="a6"/>
        <w:noProof/>
      </w:rPr>
      <w:t>1</w:t>
    </w:r>
    <w:r>
      <w:rPr>
        <w:rStyle w:val="a6"/>
      </w:rPr>
      <w:fldChar w:fldCharType="end"/>
    </w:r>
  </w:p>
  <w:p w:rsidR="00EE3E69" w:rsidRDefault="00EE3E69">
    <w:pPr>
      <w:pStyle w:val="a5"/>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E3E69" w:rsidRDefault="00EE3E69">
    <w:pPr>
      <w:pStyle w:val="a5"/>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Pr>
        <w:rStyle w:val="a6"/>
        <w:noProof/>
      </w:rPr>
      <w:t>2</w:t>
    </w:r>
    <w:r>
      <w:rPr>
        <w:rStyle w:val="a6"/>
      </w:rPr>
      <w:fldChar w:fldCharType="end"/>
    </w:r>
  </w:p>
  <w:p w:rsidR="00EE3E69" w:rsidRDefault="00EE3E69">
    <w:pPr>
      <w:pStyle w:val="a5"/>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E0F2A" w:rsidRDefault="00CE0F2A">
      <w:r>
        <w:separator/>
      </w:r>
    </w:p>
  </w:footnote>
  <w:footnote w:type="continuationSeparator" w:id="0">
    <w:p w:rsidR="00CE0F2A" w:rsidRDefault="00CE0F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1">
    <w:nsid w:val="00000001"/>
    <w:multiLevelType w:val="multilevel"/>
    <w:tmpl w:val="00000001"/>
    <w:lvl w:ilvl="0">
      <w:start w:val="1"/>
      <w:numFmt w:val="none"/>
      <w:suff w:val="nothing"/>
      <w:lvlText w:val=""/>
      <w:lvlJc w:val="left"/>
      <w:pPr>
        <w:tabs>
          <w:tab w:val="num" w:pos="0"/>
        </w:tabs>
        <w:ind w:left="432" w:hanging="432"/>
      </w:pPr>
      <w:rPr>
        <w:b/>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1">
    <w:nsid w:val="00000002"/>
    <w:multiLevelType w:val="singleLevel"/>
    <w:tmpl w:val="00000002"/>
    <w:name w:val="WW8Num5"/>
    <w:lvl w:ilvl="0">
      <w:start w:val="1"/>
      <w:numFmt w:val="decimal"/>
      <w:lvlText w:val="%1."/>
      <w:lvlJc w:val="left"/>
      <w:pPr>
        <w:tabs>
          <w:tab w:val="num" w:pos="360"/>
        </w:tabs>
        <w:ind w:left="360" w:hanging="360"/>
      </w:pPr>
      <w:rPr>
        <w:b/>
        <w:i w:val="0"/>
        <w:sz w:val="24"/>
        <w:szCs w:val="24"/>
      </w:rPr>
    </w:lvl>
  </w:abstractNum>
  <w:abstractNum w:abstractNumId="2" w15:restartNumberingAfterBreak="1">
    <w:nsid w:val="01C92222"/>
    <w:multiLevelType w:val="hybridMultilevel"/>
    <w:tmpl w:val="D36091A4"/>
    <w:lvl w:ilvl="0" w:tplc="3196B0AA">
      <w:start w:val="1"/>
      <w:numFmt w:val="decimal"/>
      <w:lvlText w:val="%1."/>
      <w:lvlJc w:val="left"/>
      <w:pPr>
        <w:tabs>
          <w:tab w:val="num" w:pos="502"/>
        </w:tabs>
        <w:ind w:left="502" w:hanging="360"/>
      </w:pPr>
      <w:rPr>
        <w:rFonts w:hint="default"/>
        <w:b/>
        <w:i w:val="0"/>
        <w:sz w:val="24"/>
        <w:szCs w:val="24"/>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020B7DD3"/>
    <w:multiLevelType w:val="multilevel"/>
    <w:tmpl w:val="BB72BD6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06A10365"/>
    <w:multiLevelType w:val="multilevel"/>
    <w:tmpl w:val="F4C0FA8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1">
    <w:nsid w:val="097634B1"/>
    <w:multiLevelType w:val="singleLevel"/>
    <w:tmpl w:val="00000003"/>
    <w:lvl w:ilvl="0">
      <w:start w:val="1"/>
      <w:numFmt w:val="decimal"/>
      <w:lvlText w:val="%1."/>
      <w:lvlJc w:val="left"/>
      <w:pPr>
        <w:tabs>
          <w:tab w:val="num" w:pos="502"/>
        </w:tabs>
        <w:ind w:left="502" w:hanging="360"/>
      </w:pPr>
      <w:rPr>
        <w:b/>
        <w:i w:val="0"/>
        <w:sz w:val="24"/>
        <w:szCs w:val="24"/>
      </w:rPr>
    </w:lvl>
  </w:abstractNum>
  <w:abstractNum w:abstractNumId="6" w15:restartNumberingAfterBreak="0">
    <w:nsid w:val="0E9773A9"/>
    <w:multiLevelType w:val="multilevel"/>
    <w:tmpl w:val="E6D88BF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 w15:restartNumberingAfterBreak="1">
    <w:nsid w:val="15A87024"/>
    <w:multiLevelType w:val="singleLevel"/>
    <w:tmpl w:val="00000003"/>
    <w:lvl w:ilvl="0">
      <w:start w:val="1"/>
      <w:numFmt w:val="decimal"/>
      <w:lvlText w:val="%1."/>
      <w:lvlJc w:val="left"/>
      <w:pPr>
        <w:tabs>
          <w:tab w:val="num" w:pos="502"/>
        </w:tabs>
        <w:ind w:left="502" w:hanging="360"/>
      </w:pPr>
      <w:rPr>
        <w:b/>
        <w:i w:val="0"/>
        <w:sz w:val="24"/>
        <w:szCs w:val="24"/>
      </w:rPr>
    </w:lvl>
  </w:abstractNum>
  <w:abstractNum w:abstractNumId="8" w15:restartNumberingAfterBreak="1">
    <w:nsid w:val="187B6EE0"/>
    <w:multiLevelType w:val="multilevel"/>
    <w:tmpl w:val="6F2EAF4E"/>
    <w:lvl w:ilvl="0">
      <w:start w:val="1"/>
      <w:numFmt w:val="decimal"/>
      <w:lvlText w:val="%1)"/>
      <w:lvlJc w:val="left"/>
      <w:pPr>
        <w:ind w:left="360" w:hanging="360"/>
      </w:pPr>
      <w:rPr>
        <w:rFonts w:hint="default"/>
        <w:b/>
        <w:i w:val="0"/>
        <w:sz w:val="24"/>
        <w:szCs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19DF4417"/>
    <w:multiLevelType w:val="multilevel"/>
    <w:tmpl w:val="F7E6C6A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1">
    <w:nsid w:val="1E3049B2"/>
    <w:multiLevelType w:val="singleLevel"/>
    <w:tmpl w:val="00000003"/>
    <w:lvl w:ilvl="0">
      <w:start w:val="1"/>
      <w:numFmt w:val="decimal"/>
      <w:lvlText w:val="%1."/>
      <w:lvlJc w:val="left"/>
      <w:pPr>
        <w:tabs>
          <w:tab w:val="num" w:pos="502"/>
        </w:tabs>
        <w:ind w:left="502" w:hanging="360"/>
      </w:pPr>
      <w:rPr>
        <w:b/>
        <w:i w:val="0"/>
        <w:sz w:val="24"/>
        <w:szCs w:val="24"/>
      </w:rPr>
    </w:lvl>
  </w:abstractNum>
  <w:abstractNum w:abstractNumId="11" w15:restartNumberingAfterBreak="1">
    <w:nsid w:val="21184D20"/>
    <w:multiLevelType w:val="hybridMultilevel"/>
    <w:tmpl w:val="FA32E926"/>
    <w:name w:val="WW8Num104"/>
    <w:lvl w:ilvl="0" w:tplc="81F298D2">
      <w:start w:val="1"/>
      <w:numFmt w:val="decimal"/>
      <w:lvlText w:val="%1."/>
      <w:lvlJc w:val="left"/>
      <w:pPr>
        <w:tabs>
          <w:tab w:val="num" w:pos="536"/>
        </w:tabs>
        <w:ind w:left="536" w:hanging="360"/>
      </w:pPr>
      <w:rPr>
        <w:rFonts w:hint="default"/>
        <w:b/>
        <w:i w:val="0"/>
        <w:sz w:val="24"/>
        <w:szCs w:val="24"/>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15:restartNumberingAfterBreak="1">
    <w:nsid w:val="21685358"/>
    <w:multiLevelType w:val="hybridMultilevel"/>
    <w:tmpl w:val="A8BA9C88"/>
    <w:lvl w:ilvl="0" w:tplc="97B47694">
      <w:start w:val="2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1">
    <w:nsid w:val="25D92C2C"/>
    <w:multiLevelType w:val="hybridMultilevel"/>
    <w:tmpl w:val="9EBAED36"/>
    <w:lvl w:ilvl="0" w:tplc="35405348">
      <w:start w:val="1"/>
      <w:numFmt w:val="decimal"/>
      <w:lvlText w:val="%1."/>
      <w:lvlJc w:val="left"/>
      <w:pPr>
        <w:tabs>
          <w:tab w:val="num" w:pos="502"/>
        </w:tabs>
        <w:ind w:left="502" w:hanging="360"/>
      </w:pPr>
      <w:rPr>
        <w:rFonts w:hint="default"/>
        <w:b/>
        <w:i w:val="0"/>
        <w:sz w:val="24"/>
        <w:szCs w:val="24"/>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15:restartNumberingAfterBreak="1">
    <w:nsid w:val="2E7E52FB"/>
    <w:multiLevelType w:val="multilevel"/>
    <w:tmpl w:val="6B32FC4A"/>
    <w:lvl w:ilvl="0">
      <w:start w:val="1"/>
      <w:numFmt w:val="decimal"/>
      <w:lvlText w:val="%1)"/>
      <w:lvlJc w:val="left"/>
      <w:pPr>
        <w:ind w:left="360" w:hanging="360"/>
      </w:pPr>
      <w:rPr>
        <w:rFonts w:hint="default"/>
        <w:b/>
        <w:i w:val="0"/>
        <w:sz w:val="24"/>
        <w:szCs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1">
    <w:nsid w:val="2F3656F1"/>
    <w:multiLevelType w:val="hybridMultilevel"/>
    <w:tmpl w:val="F33CFD96"/>
    <w:lvl w:ilvl="0" w:tplc="F558CE4C">
      <w:start w:val="24"/>
      <w:numFmt w:val="decimal"/>
      <w:lvlText w:val="%1."/>
      <w:lvlJc w:val="left"/>
      <w:pPr>
        <w:ind w:left="502" w:hanging="360"/>
      </w:pPr>
      <w:rPr>
        <w:rFonts w:hint="default"/>
      </w:rPr>
    </w:lvl>
    <w:lvl w:ilvl="1" w:tplc="04080019" w:tentative="1">
      <w:start w:val="1"/>
      <w:numFmt w:val="lowerLetter"/>
      <w:lvlText w:val="%2."/>
      <w:lvlJc w:val="left"/>
      <w:pPr>
        <w:ind w:left="1222" w:hanging="360"/>
      </w:pPr>
    </w:lvl>
    <w:lvl w:ilvl="2" w:tplc="0408001B" w:tentative="1">
      <w:start w:val="1"/>
      <w:numFmt w:val="lowerRoman"/>
      <w:lvlText w:val="%3."/>
      <w:lvlJc w:val="right"/>
      <w:pPr>
        <w:ind w:left="1942" w:hanging="180"/>
      </w:pPr>
    </w:lvl>
    <w:lvl w:ilvl="3" w:tplc="0408000F" w:tentative="1">
      <w:start w:val="1"/>
      <w:numFmt w:val="decimal"/>
      <w:lvlText w:val="%4."/>
      <w:lvlJc w:val="left"/>
      <w:pPr>
        <w:ind w:left="2662" w:hanging="360"/>
      </w:pPr>
    </w:lvl>
    <w:lvl w:ilvl="4" w:tplc="04080019" w:tentative="1">
      <w:start w:val="1"/>
      <w:numFmt w:val="lowerLetter"/>
      <w:lvlText w:val="%5."/>
      <w:lvlJc w:val="left"/>
      <w:pPr>
        <w:ind w:left="3382" w:hanging="360"/>
      </w:pPr>
    </w:lvl>
    <w:lvl w:ilvl="5" w:tplc="0408001B" w:tentative="1">
      <w:start w:val="1"/>
      <w:numFmt w:val="lowerRoman"/>
      <w:lvlText w:val="%6."/>
      <w:lvlJc w:val="right"/>
      <w:pPr>
        <w:ind w:left="4102" w:hanging="180"/>
      </w:pPr>
    </w:lvl>
    <w:lvl w:ilvl="6" w:tplc="0408000F" w:tentative="1">
      <w:start w:val="1"/>
      <w:numFmt w:val="decimal"/>
      <w:lvlText w:val="%7."/>
      <w:lvlJc w:val="left"/>
      <w:pPr>
        <w:ind w:left="4822" w:hanging="360"/>
      </w:pPr>
    </w:lvl>
    <w:lvl w:ilvl="7" w:tplc="04080019" w:tentative="1">
      <w:start w:val="1"/>
      <w:numFmt w:val="lowerLetter"/>
      <w:lvlText w:val="%8."/>
      <w:lvlJc w:val="left"/>
      <w:pPr>
        <w:ind w:left="5542" w:hanging="360"/>
      </w:pPr>
    </w:lvl>
    <w:lvl w:ilvl="8" w:tplc="0408001B" w:tentative="1">
      <w:start w:val="1"/>
      <w:numFmt w:val="lowerRoman"/>
      <w:lvlText w:val="%9."/>
      <w:lvlJc w:val="right"/>
      <w:pPr>
        <w:ind w:left="6262" w:hanging="180"/>
      </w:pPr>
    </w:lvl>
  </w:abstractNum>
  <w:abstractNum w:abstractNumId="16" w15:restartNumberingAfterBreak="1">
    <w:nsid w:val="31CD50BD"/>
    <w:multiLevelType w:val="singleLevel"/>
    <w:tmpl w:val="00000003"/>
    <w:lvl w:ilvl="0">
      <w:start w:val="1"/>
      <w:numFmt w:val="decimal"/>
      <w:lvlText w:val="%1."/>
      <w:lvlJc w:val="left"/>
      <w:pPr>
        <w:tabs>
          <w:tab w:val="num" w:pos="502"/>
        </w:tabs>
        <w:ind w:left="502" w:hanging="360"/>
      </w:pPr>
      <w:rPr>
        <w:b/>
        <w:i w:val="0"/>
        <w:sz w:val="24"/>
        <w:szCs w:val="24"/>
      </w:rPr>
    </w:lvl>
  </w:abstractNum>
  <w:abstractNum w:abstractNumId="17" w15:restartNumberingAfterBreak="1">
    <w:nsid w:val="348C2CE3"/>
    <w:multiLevelType w:val="hybridMultilevel"/>
    <w:tmpl w:val="60702718"/>
    <w:lvl w:ilvl="0" w:tplc="AA10AD06">
      <w:start w:val="1"/>
      <w:numFmt w:val="decimal"/>
      <w:lvlText w:val="%1."/>
      <w:lvlJc w:val="left"/>
      <w:pPr>
        <w:tabs>
          <w:tab w:val="num" w:pos="502"/>
        </w:tabs>
        <w:ind w:left="502" w:hanging="360"/>
      </w:pPr>
      <w:rPr>
        <w:rFonts w:hint="default"/>
        <w:b/>
        <w:i w:val="0"/>
        <w:sz w:val="24"/>
        <w:szCs w:val="24"/>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15:restartNumberingAfterBreak="1">
    <w:nsid w:val="350840A6"/>
    <w:multiLevelType w:val="hybridMultilevel"/>
    <w:tmpl w:val="CD9A249C"/>
    <w:name w:val="WW8Num102"/>
    <w:lvl w:ilvl="0" w:tplc="22A8D636">
      <w:start w:val="1"/>
      <w:numFmt w:val="decimal"/>
      <w:lvlText w:val="%1."/>
      <w:lvlJc w:val="left"/>
      <w:pPr>
        <w:tabs>
          <w:tab w:val="num" w:pos="536"/>
        </w:tabs>
        <w:ind w:left="536" w:hanging="360"/>
      </w:pPr>
      <w:rPr>
        <w:rFonts w:hint="default"/>
        <w:b/>
        <w:i w:val="0"/>
        <w:sz w:val="24"/>
        <w:szCs w:val="24"/>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15:restartNumberingAfterBreak="1">
    <w:nsid w:val="3BF73F51"/>
    <w:multiLevelType w:val="hybridMultilevel"/>
    <w:tmpl w:val="98F8F4BA"/>
    <w:lvl w:ilvl="0" w:tplc="37340EDC">
      <w:start w:val="1"/>
      <w:numFmt w:val="decimal"/>
      <w:lvlText w:val="%1."/>
      <w:lvlJc w:val="left"/>
      <w:pPr>
        <w:tabs>
          <w:tab w:val="num" w:pos="502"/>
        </w:tabs>
        <w:ind w:left="502" w:hanging="360"/>
      </w:pPr>
      <w:rPr>
        <w:rFonts w:hint="default"/>
        <w:b/>
        <w:i w:val="0"/>
        <w:sz w:val="24"/>
        <w:szCs w:val="24"/>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15:restartNumberingAfterBreak="0">
    <w:nsid w:val="44E848BC"/>
    <w:multiLevelType w:val="multilevel"/>
    <w:tmpl w:val="35B835E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1" w15:restartNumberingAfterBreak="1">
    <w:nsid w:val="59206707"/>
    <w:multiLevelType w:val="hybridMultilevel"/>
    <w:tmpl w:val="3F9471F0"/>
    <w:lvl w:ilvl="0" w:tplc="C39E2E6E">
      <w:start w:val="25"/>
      <w:numFmt w:val="decimal"/>
      <w:lvlText w:val="%1."/>
      <w:lvlJc w:val="left"/>
      <w:pPr>
        <w:ind w:left="720" w:hanging="360"/>
      </w:pPr>
      <w:rPr>
        <w:rFonts w:hint="default"/>
      </w:rPr>
    </w:lvl>
    <w:lvl w:ilvl="1" w:tplc="BE72C496" w:tentative="1">
      <w:start w:val="1"/>
      <w:numFmt w:val="lowerLetter"/>
      <w:lvlText w:val="%2."/>
      <w:lvlJc w:val="left"/>
      <w:pPr>
        <w:ind w:left="1440" w:hanging="360"/>
      </w:pPr>
    </w:lvl>
    <w:lvl w:ilvl="2" w:tplc="668C959A" w:tentative="1">
      <w:start w:val="1"/>
      <w:numFmt w:val="lowerRoman"/>
      <w:lvlText w:val="%3."/>
      <w:lvlJc w:val="right"/>
      <w:pPr>
        <w:ind w:left="2160" w:hanging="180"/>
      </w:pPr>
    </w:lvl>
    <w:lvl w:ilvl="3" w:tplc="C7B05CFE" w:tentative="1">
      <w:start w:val="1"/>
      <w:numFmt w:val="decimal"/>
      <w:lvlText w:val="%4."/>
      <w:lvlJc w:val="left"/>
      <w:pPr>
        <w:ind w:left="2880" w:hanging="360"/>
      </w:pPr>
    </w:lvl>
    <w:lvl w:ilvl="4" w:tplc="D6948430" w:tentative="1">
      <w:start w:val="1"/>
      <w:numFmt w:val="lowerLetter"/>
      <w:lvlText w:val="%5."/>
      <w:lvlJc w:val="left"/>
      <w:pPr>
        <w:ind w:left="3600" w:hanging="360"/>
      </w:pPr>
    </w:lvl>
    <w:lvl w:ilvl="5" w:tplc="C6124522" w:tentative="1">
      <w:start w:val="1"/>
      <w:numFmt w:val="lowerRoman"/>
      <w:lvlText w:val="%6."/>
      <w:lvlJc w:val="right"/>
      <w:pPr>
        <w:ind w:left="4320" w:hanging="180"/>
      </w:pPr>
    </w:lvl>
    <w:lvl w:ilvl="6" w:tplc="825EBBFE" w:tentative="1">
      <w:start w:val="1"/>
      <w:numFmt w:val="decimal"/>
      <w:lvlText w:val="%7."/>
      <w:lvlJc w:val="left"/>
      <w:pPr>
        <w:ind w:left="5040" w:hanging="360"/>
      </w:pPr>
    </w:lvl>
    <w:lvl w:ilvl="7" w:tplc="B6509B3C" w:tentative="1">
      <w:start w:val="1"/>
      <w:numFmt w:val="lowerLetter"/>
      <w:lvlText w:val="%8."/>
      <w:lvlJc w:val="left"/>
      <w:pPr>
        <w:ind w:left="5760" w:hanging="360"/>
      </w:pPr>
    </w:lvl>
    <w:lvl w:ilvl="8" w:tplc="B2726918" w:tentative="1">
      <w:start w:val="1"/>
      <w:numFmt w:val="lowerRoman"/>
      <w:lvlText w:val="%9."/>
      <w:lvlJc w:val="right"/>
      <w:pPr>
        <w:ind w:left="6480" w:hanging="180"/>
      </w:pPr>
    </w:lvl>
  </w:abstractNum>
  <w:abstractNum w:abstractNumId="22" w15:restartNumberingAfterBreak="0">
    <w:nsid w:val="5FAA523A"/>
    <w:multiLevelType w:val="multilevel"/>
    <w:tmpl w:val="95BA784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3" w15:restartNumberingAfterBreak="1">
    <w:nsid w:val="609F0556"/>
    <w:multiLevelType w:val="multilevel"/>
    <w:tmpl w:val="00000003"/>
    <w:styleLink w:val="1"/>
    <w:lvl w:ilvl="0">
      <w:start w:val="1"/>
      <w:numFmt w:val="decimal"/>
      <w:lvlText w:val="%1."/>
      <w:lvlJc w:val="left"/>
      <w:pPr>
        <w:tabs>
          <w:tab w:val="num" w:pos="394"/>
        </w:tabs>
        <w:ind w:left="394" w:hanging="360"/>
      </w:pPr>
      <w:rPr>
        <w:b/>
        <w:i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63F745E2"/>
    <w:multiLevelType w:val="multilevel"/>
    <w:tmpl w:val="6090E34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5" w15:restartNumberingAfterBreak="1">
    <w:nsid w:val="653D1890"/>
    <w:multiLevelType w:val="hybridMultilevel"/>
    <w:tmpl w:val="FF10D7DE"/>
    <w:name w:val="WW8Num103"/>
    <w:lvl w:ilvl="0" w:tplc="A8544DDE">
      <w:start w:val="1"/>
      <w:numFmt w:val="decimal"/>
      <w:lvlText w:val="%1."/>
      <w:lvlJc w:val="left"/>
      <w:pPr>
        <w:tabs>
          <w:tab w:val="num" w:pos="536"/>
        </w:tabs>
        <w:ind w:left="536" w:hanging="360"/>
      </w:pPr>
      <w:rPr>
        <w:rFonts w:hint="default"/>
        <w:b/>
        <w:i w:val="0"/>
        <w:sz w:val="24"/>
        <w:szCs w:val="24"/>
      </w:rPr>
    </w:lvl>
    <w:lvl w:ilvl="1" w:tplc="CC125F10" w:tentative="1">
      <w:start w:val="1"/>
      <w:numFmt w:val="lowerLetter"/>
      <w:lvlText w:val="%2."/>
      <w:lvlJc w:val="left"/>
      <w:pPr>
        <w:ind w:left="1440" w:hanging="360"/>
      </w:pPr>
    </w:lvl>
    <w:lvl w:ilvl="2" w:tplc="5E5453C6" w:tentative="1">
      <w:start w:val="1"/>
      <w:numFmt w:val="lowerRoman"/>
      <w:lvlText w:val="%3."/>
      <w:lvlJc w:val="right"/>
      <w:pPr>
        <w:ind w:left="2160" w:hanging="180"/>
      </w:pPr>
    </w:lvl>
    <w:lvl w:ilvl="3" w:tplc="4DF07986" w:tentative="1">
      <w:start w:val="1"/>
      <w:numFmt w:val="decimal"/>
      <w:lvlText w:val="%4."/>
      <w:lvlJc w:val="left"/>
      <w:pPr>
        <w:ind w:left="2880" w:hanging="360"/>
      </w:pPr>
    </w:lvl>
    <w:lvl w:ilvl="4" w:tplc="6CCA0B96" w:tentative="1">
      <w:start w:val="1"/>
      <w:numFmt w:val="lowerLetter"/>
      <w:lvlText w:val="%5."/>
      <w:lvlJc w:val="left"/>
      <w:pPr>
        <w:ind w:left="3600" w:hanging="360"/>
      </w:pPr>
    </w:lvl>
    <w:lvl w:ilvl="5" w:tplc="BA18B060" w:tentative="1">
      <w:start w:val="1"/>
      <w:numFmt w:val="lowerRoman"/>
      <w:lvlText w:val="%6."/>
      <w:lvlJc w:val="right"/>
      <w:pPr>
        <w:ind w:left="4320" w:hanging="180"/>
      </w:pPr>
    </w:lvl>
    <w:lvl w:ilvl="6" w:tplc="BF7A472E" w:tentative="1">
      <w:start w:val="1"/>
      <w:numFmt w:val="decimal"/>
      <w:lvlText w:val="%7."/>
      <w:lvlJc w:val="left"/>
      <w:pPr>
        <w:ind w:left="5040" w:hanging="360"/>
      </w:pPr>
    </w:lvl>
    <w:lvl w:ilvl="7" w:tplc="3E722088" w:tentative="1">
      <w:start w:val="1"/>
      <w:numFmt w:val="lowerLetter"/>
      <w:lvlText w:val="%8."/>
      <w:lvlJc w:val="left"/>
      <w:pPr>
        <w:ind w:left="5760" w:hanging="360"/>
      </w:pPr>
    </w:lvl>
    <w:lvl w:ilvl="8" w:tplc="61324DF8" w:tentative="1">
      <w:start w:val="1"/>
      <w:numFmt w:val="lowerRoman"/>
      <w:lvlText w:val="%9."/>
      <w:lvlJc w:val="right"/>
      <w:pPr>
        <w:ind w:left="6480" w:hanging="180"/>
      </w:pPr>
    </w:lvl>
  </w:abstractNum>
  <w:abstractNum w:abstractNumId="26" w15:restartNumberingAfterBreak="1">
    <w:nsid w:val="65F9589A"/>
    <w:multiLevelType w:val="hybridMultilevel"/>
    <w:tmpl w:val="27044974"/>
    <w:lvl w:ilvl="0" w:tplc="2978242A">
      <w:start w:val="1"/>
      <w:numFmt w:val="decimal"/>
      <w:lvlText w:val="%1."/>
      <w:lvlJc w:val="left"/>
      <w:pPr>
        <w:ind w:left="502" w:hanging="360"/>
      </w:pPr>
      <w:rPr>
        <w:rFonts w:hint="default"/>
        <w:b/>
        <w:sz w:val="24"/>
        <w:szCs w:val="24"/>
      </w:rPr>
    </w:lvl>
    <w:lvl w:ilvl="1" w:tplc="04080019" w:tentative="1">
      <w:start w:val="1"/>
      <w:numFmt w:val="lowerLetter"/>
      <w:lvlText w:val="%2."/>
      <w:lvlJc w:val="left"/>
      <w:pPr>
        <w:ind w:left="1222" w:hanging="360"/>
      </w:pPr>
    </w:lvl>
    <w:lvl w:ilvl="2" w:tplc="0408001B" w:tentative="1">
      <w:start w:val="1"/>
      <w:numFmt w:val="lowerRoman"/>
      <w:lvlText w:val="%3."/>
      <w:lvlJc w:val="right"/>
      <w:pPr>
        <w:ind w:left="1942" w:hanging="180"/>
      </w:pPr>
    </w:lvl>
    <w:lvl w:ilvl="3" w:tplc="0408000F" w:tentative="1">
      <w:start w:val="1"/>
      <w:numFmt w:val="decimal"/>
      <w:lvlText w:val="%4."/>
      <w:lvlJc w:val="left"/>
      <w:pPr>
        <w:ind w:left="2662" w:hanging="360"/>
      </w:pPr>
    </w:lvl>
    <w:lvl w:ilvl="4" w:tplc="04080019" w:tentative="1">
      <w:start w:val="1"/>
      <w:numFmt w:val="lowerLetter"/>
      <w:lvlText w:val="%5."/>
      <w:lvlJc w:val="left"/>
      <w:pPr>
        <w:ind w:left="3382" w:hanging="360"/>
      </w:pPr>
    </w:lvl>
    <w:lvl w:ilvl="5" w:tplc="0408001B" w:tentative="1">
      <w:start w:val="1"/>
      <w:numFmt w:val="lowerRoman"/>
      <w:lvlText w:val="%6."/>
      <w:lvlJc w:val="right"/>
      <w:pPr>
        <w:ind w:left="4102" w:hanging="180"/>
      </w:pPr>
    </w:lvl>
    <w:lvl w:ilvl="6" w:tplc="0408000F" w:tentative="1">
      <w:start w:val="1"/>
      <w:numFmt w:val="decimal"/>
      <w:lvlText w:val="%7."/>
      <w:lvlJc w:val="left"/>
      <w:pPr>
        <w:ind w:left="4822" w:hanging="360"/>
      </w:pPr>
    </w:lvl>
    <w:lvl w:ilvl="7" w:tplc="04080019" w:tentative="1">
      <w:start w:val="1"/>
      <w:numFmt w:val="lowerLetter"/>
      <w:lvlText w:val="%8."/>
      <w:lvlJc w:val="left"/>
      <w:pPr>
        <w:ind w:left="5542" w:hanging="360"/>
      </w:pPr>
    </w:lvl>
    <w:lvl w:ilvl="8" w:tplc="0408001B" w:tentative="1">
      <w:start w:val="1"/>
      <w:numFmt w:val="lowerRoman"/>
      <w:lvlText w:val="%9."/>
      <w:lvlJc w:val="right"/>
      <w:pPr>
        <w:ind w:left="6262" w:hanging="180"/>
      </w:pPr>
    </w:lvl>
  </w:abstractNum>
  <w:abstractNum w:abstractNumId="27" w15:restartNumberingAfterBreak="1">
    <w:nsid w:val="6AB01E61"/>
    <w:multiLevelType w:val="singleLevel"/>
    <w:tmpl w:val="00000003"/>
    <w:lvl w:ilvl="0">
      <w:start w:val="1"/>
      <w:numFmt w:val="decimal"/>
      <w:lvlText w:val="%1."/>
      <w:lvlJc w:val="left"/>
      <w:pPr>
        <w:tabs>
          <w:tab w:val="num" w:pos="502"/>
        </w:tabs>
        <w:ind w:left="502" w:hanging="360"/>
      </w:pPr>
      <w:rPr>
        <w:b/>
        <w:i w:val="0"/>
        <w:sz w:val="24"/>
        <w:szCs w:val="24"/>
      </w:rPr>
    </w:lvl>
  </w:abstractNum>
  <w:abstractNum w:abstractNumId="28" w15:restartNumberingAfterBreak="0">
    <w:nsid w:val="6F473D94"/>
    <w:multiLevelType w:val="multilevel"/>
    <w:tmpl w:val="37704EE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9" w15:restartNumberingAfterBreak="0">
    <w:nsid w:val="73B95D31"/>
    <w:multiLevelType w:val="multilevel"/>
    <w:tmpl w:val="BFDCD73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0" w15:restartNumberingAfterBreak="0">
    <w:nsid w:val="75C136C7"/>
    <w:multiLevelType w:val="multilevel"/>
    <w:tmpl w:val="3B0E00C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1" w15:restartNumberingAfterBreak="0">
    <w:nsid w:val="7934179A"/>
    <w:multiLevelType w:val="multilevel"/>
    <w:tmpl w:val="3EEC4CF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2" w15:restartNumberingAfterBreak="0">
    <w:nsid w:val="79405042"/>
    <w:multiLevelType w:val="multilevel"/>
    <w:tmpl w:val="944248F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3" w15:restartNumberingAfterBreak="0">
    <w:nsid w:val="7C6220DA"/>
    <w:multiLevelType w:val="multilevel"/>
    <w:tmpl w:val="FE6E4B2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abstractNumId w:val="0"/>
  </w:num>
  <w:num w:numId="2">
    <w:abstractNumId w:val="23"/>
  </w:num>
  <w:num w:numId="3">
    <w:abstractNumId w:val="14"/>
  </w:num>
  <w:num w:numId="4">
    <w:abstractNumId w:val="15"/>
  </w:num>
  <w:num w:numId="5">
    <w:abstractNumId w:val="21"/>
  </w:num>
  <w:num w:numId="6">
    <w:abstractNumId w:val="10"/>
  </w:num>
  <w:num w:numId="7">
    <w:abstractNumId w:val="11"/>
  </w:num>
  <w:num w:numId="8">
    <w:abstractNumId w:val="17"/>
  </w:num>
  <w:num w:numId="9">
    <w:abstractNumId w:val="27"/>
  </w:num>
  <w:num w:numId="10">
    <w:abstractNumId w:val="13"/>
  </w:num>
  <w:num w:numId="11">
    <w:abstractNumId w:val="2"/>
  </w:num>
  <w:num w:numId="12">
    <w:abstractNumId w:val="5"/>
  </w:num>
  <w:num w:numId="13">
    <w:abstractNumId w:val="19"/>
  </w:num>
  <w:num w:numId="14">
    <w:abstractNumId w:val="7"/>
  </w:num>
  <w:num w:numId="15">
    <w:abstractNumId w:val="26"/>
  </w:num>
  <w:num w:numId="16">
    <w:abstractNumId w:val="16"/>
  </w:num>
  <w:num w:numId="17">
    <w:abstractNumId w:val="8"/>
  </w:num>
  <w:num w:numId="18">
    <w:abstractNumId w:val="12"/>
  </w:num>
  <w:num w:numId="19">
    <w:abstractNumId w:val="6"/>
  </w:num>
  <w:num w:numId="20">
    <w:abstractNumId w:val="4"/>
  </w:num>
  <w:num w:numId="21">
    <w:abstractNumId w:val="20"/>
  </w:num>
  <w:num w:numId="22">
    <w:abstractNumId w:val="32"/>
  </w:num>
  <w:num w:numId="23">
    <w:abstractNumId w:val="9"/>
  </w:num>
  <w:num w:numId="24">
    <w:abstractNumId w:val="28"/>
  </w:num>
  <w:num w:numId="25">
    <w:abstractNumId w:val="22"/>
  </w:num>
  <w:num w:numId="26">
    <w:abstractNumId w:val="30"/>
  </w:num>
  <w:num w:numId="27">
    <w:abstractNumId w:val="3"/>
  </w:num>
  <w:num w:numId="28">
    <w:abstractNumId w:val="29"/>
  </w:num>
  <w:num w:numId="29">
    <w:abstractNumId w:val="24"/>
  </w:num>
  <w:num w:numId="30">
    <w:abstractNumId w:val="31"/>
  </w:num>
  <w:num w:numId="31">
    <w:abstractNumId w:val="3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47"/>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5352"/>
    <w:rsid w:val="000002C2"/>
    <w:rsid w:val="00000ABC"/>
    <w:rsid w:val="000015F5"/>
    <w:rsid w:val="00001907"/>
    <w:rsid w:val="00002A94"/>
    <w:rsid w:val="00002EE2"/>
    <w:rsid w:val="00003FB7"/>
    <w:rsid w:val="000046DC"/>
    <w:rsid w:val="00004A88"/>
    <w:rsid w:val="00005FB4"/>
    <w:rsid w:val="00007590"/>
    <w:rsid w:val="0000792C"/>
    <w:rsid w:val="0001028F"/>
    <w:rsid w:val="0001083E"/>
    <w:rsid w:val="00011442"/>
    <w:rsid w:val="000116D8"/>
    <w:rsid w:val="000123A6"/>
    <w:rsid w:val="00012B2C"/>
    <w:rsid w:val="00013F0F"/>
    <w:rsid w:val="00015433"/>
    <w:rsid w:val="0001615E"/>
    <w:rsid w:val="00016A46"/>
    <w:rsid w:val="00016DFC"/>
    <w:rsid w:val="00020344"/>
    <w:rsid w:val="00020DCE"/>
    <w:rsid w:val="000213C2"/>
    <w:rsid w:val="00021DA4"/>
    <w:rsid w:val="0002236F"/>
    <w:rsid w:val="00022823"/>
    <w:rsid w:val="00022F4A"/>
    <w:rsid w:val="00023402"/>
    <w:rsid w:val="00023A85"/>
    <w:rsid w:val="0002453F"/>
    <w:rsid w:val="0002508A"/>
    <w:rsid w:val="00025555"/>
    <w:rsid w:val="00025DC4"/>
    <w:rsid w:val="0002621C"/>
    <w:rsid w:val="00026AD5"/>
    <w:rsid w:val="0003252F"/>
    <w:rsid w:val="00032587"/>
    <w:rsid w:val="00032CDD"/>
    <w:rsid w:val="00033236"/>
    <w:rsid w:val="00033818"/>
    <w:rsid w:val="00034ED6"/>
    <w:rsid w:val="00035360"/>
    <w:rsid w:val="00035436"/>
    <w:rsid w:val="000354F0"/>
    <w:rsid w:val="000360D3"/>
    <w:rsid w:val="0003615B"/>
    <w:rsid w:val="00036539"/>
    <w:rsid w:val="000368E5"/>
    <w:rsid w:val="00036B09"/>
    <w:rsid w:val="00036E59"/>
    <w:rsid w:val="000405B2"/>
    <w:rsid w:val="00040A9E"/>
    <w:rsid w:val="000415A5"/>
    <w:rsid w:val="0004193A"/>
    <w:rsid w:val="00041DFE"/>
    <w:rsid w:val="0004332C"/>
    <w:rsid w:val="00044038"/>
    <w:rsid w:val="00044039"/>
    <w:rsid w:val="0004415D"/>
    <w:rsid w:val="00044F27"/>
    <w:rsid w:val="000452D2"/>
    <w:rsid w:val="0004553A"/>
    <w:rsid w:val="00050239"/>
    <w:rsid w:val="000505C7"/>
    <w:rsid w:val="000508EC"/>
    <w:rsid w:val="000510B0"/>
    <w:rsid w:val="00051772"/>
    <w:rsid w:val="00051993"/>
    <w:rsid w:val="00051E46"/>
    <w:rsid w:val="000523A6"/>
    <w:rsid w:val="000527DA"/>
    <w:rsid w:val="00052920"/>
    <w:rsid w:val="00052DEE"/>
    <w:rsid w:val="000531CD"/>
    <w:rsid w:val="000533DC"/>
    <w:rsid w:val="00053A8A"/>
    <w:rsid w:val="00053EA9"/>
    <w:rsid w:val="000547BC"/>
    <w:rsid w:val="000547F3"/>
    <w:rsid w:val="00054924"/>
    <w:rsid w:val="000554C8"/>
    <w:rsid w:val="000556D3"/>
    <w:rsid w:val="0005586C"/>
    <w:rsid w:val="00055883"/>
    <w:rsid w:val="00055A94"/>
    <w:rsid w:val="000563B7"/>
    <w:rsid w:val="000576B4"/>
    <w:rsid w:val="0006016E"/>
    <w:rsid w:val="00061C79"/>
    <w:rsid w:val="0006267B"/>
    <w:rsid w:val="00062AD8"/>
    <w:rsid w:val="00062BAB"/>
    <w:rsid w:val="00062D08"/>
    <w:rsid w:val="00062FDA"/>
    <w:rsid w:val="00064ABD"/>
    <w:rsid w:val="000656B7"/>
    <w:rsid w:val="0006575B"/>
    <w:rsid w:val="0006624C"/>
    <w:rsid w:val="000667F8"/>
    <w:rsid w:val="00067EE1"/>
    <w:rsid w:val="00067F6D"/>
    <w:rsid w:val="00070B45"/>
    <w:rsid w:val="00070FD6"/>
    <w:rsid w:val="0007207E"/>
    <w:rsid w:val="000725BF"/>
    <w:rsid w:val="000727EC"/>
    <w:rsid w:val="000731A0"/>
    <w:rsid w:val="0007362F"/>
    <w:rsid w:val="00075A63"/>
    <w:rsid w:val="0007641A"/>
    <w:rsid w:val="0007700D"/>
    <w:rsid w:val="000778BE"/>
    <w:rsid w:val="00077BD5"/>
    <w:rsid w:val="00080883"/>
    <w:rsid w:val="00080928"/>
    <w:rsid w:val="00081AC3"/>
    <w:rsid w:val="00081C6F"/>
    <w:rsid w:val="000821F6"/>
    <w:rsid w:val="00083432"/>
    <w:rsid w:val="0008486A"/>
    <w:rsid w:val="00084EA7"/>
    <w:rsid w:val="000856FB"/>
    <w:rsid w:val="000857FD"/>
    <w:rsid w:val="00086AC7"/>
    <w:rsid w:val="00086EBF"/>
    <w:rsid w:val="00086F11"/>
    <w:rsid w:val="00087348"/>
    <w:rsid w:val="00087840"/>
    <w:rsid w:val="00090608"/>
    <w:rsid w:val="00090A99"/>
    <w:rsid w:val="00091892"/>
    <w:rsid w:val="00091973"/>
    <w:rsid w:val="0009280A"/>
    <w:rsid w:val="00093EFF"/>
    <w:rsid w:val="00094CB7"/>
    <w:rsid w:val="000950E7"/>
    <w:rsid w:val="000959FF"/>
    <w:rsid w:val="0009676E"/>
    <w:rsid w:val="00097A35"/>
    <w:rsid w:val="000A006E"/>
    <w:rsid w:val="000A0A2C"/>
    <w:rsid w:val="000A28C8"/>
    <w:rsid w:val="000A28F1"/>
    <w:rsid w:val="000A5DE3"/>
    <w:rsid w:val="000A6FE8"/>
    <w:rsid w:val="000A7BDA"/>
    <w:rsid w:val="000B0082"/>
    <w:rsid w:val="000B01C7"/>
    <w:rsid w:val="000B19C5"/>
    <w:rsid w:val="000B1A5E"/>
    <w:rsid w:val="000B1EC1"/>
    <w:rsid w:val="000B3A1C"/>
    <w:rsid w:val="000B4196"/>
    <w:rsid w:val="000B516B"/>
    <w:rsid w:val="000B5661"/>
    <w:rsid w:val="000B5FDF"/>
    <w:rsid w:val="000B6D57"/>
    <w:rsid w:val="000B70ED"/>
    <w:rsid w:val="000B7C4E"/>
    <w:rsid w:val="000C1321"/>
    <w:rsid w:val="000C16BD"/>
    <w:rsid w:val="000C1B63"/>
    <w:rsid w:val="000C1B8C"/>
    <w:rsid w:val="000C24CB"/>
    <w:rsid w:val="000C2758"/>
    <w:rsid w:val="000C41B9"/>
    <w:rsid w:val="000C43C7"/>
    <w:rsid w:val="000C454B"/>
    <w:rsid w:val="000C47F4"/>
    <w:rsid w:val="000C5AF5"/>
    <w:rsid w:val="000C5D1C"/>
    <w:rsid w:val="000C74F3"/>
    <w:rsid w:val="000D09BD"/>
    <w:rsid w:val="000D2B4A"/>
    <w:rsid w:val="000D3F1C"/>
    <w:rsid w:val="000D416E"/>
    <w:rsid w:val="000D4E6D"/>
    <w:rsid w:val="000D51A2"/>
    <w:rsid w:val="000D57C2"/>
    <w:rsid w:val="000D5E05"/>
    <w:rsid w:val="000D6C63"/>
    <w:rsid w:val="000D6DBF"/>
    <w:rsid w:val="000D7F81"/>
    <w:rsid w:val="000E00DA"/>
    <w:rsid w:val="000E12A7"/>
    <w:rsid w:val="000E170A"/>
    <w:rsid w:val="000E4196"/>
    <w:rsid w:val="000E46C5"/>
    <w:rsid w:val="000E61D5"/>
    <w:rsid w:val="000E6670"/>
    <w:rsid w:val="000E6708"/>
    <w:rsid w:val="000E6C09"/>
    <w:rsid w:val="000E6E6D"/>
    <w:rsid w:val="000E7084"/>
    <w:rsid w:val="000F09FB"/>
    <w:rsid w:val="000F135B"/>
    <w:rsid w:val="000F1ACF"/>
    <w:rsid w:val="000F43E5"/>
    <w:rsid w:val="000F53CF"/>
    <w:rsid w:val="000F63BC"/>
    <w:rsid w:val="000F6622"/>
    <w:rsid w:val="001002B7"/>
    <w:rsid w:val="00100609"/>
    <w:rsid w:val="00101415"/>
    <w:rsid w:val="00101754"/>
    <w:rsid w:val="001017B8"/>
    <w:rsid w:val="00101B52"/>
    <w:rsid w:val="00101B6D"/>
    <w:rsid w:val="0010411F"/>
    <w:rsid w:val="001077B6"/>
    <w:rsid w:val="00107B21"/>
    <w:rsid w:val="00110A93"/>
    <w:rsid w:val="001112F7"/>
    <w:rsid w:val="00111670"/>
    <w:rsid w:val="00111F41"/>
    <w:rsid w:val="001125FB"/>
    <w:rsid w:val="00113998"/>
    <w:rsid w:val="001140D3"/>
    <w:rsid w:val="001149C1"/>
    <w:rsid w:val="001154B3"/>
    <w:rsid w:val="00117BAB"/>
    <w:rsid w:val="001225B9"/>
    <w:rsid w:val="00122659"/>
    <w:rsid w:val="00122CA3"/>
    <w:rsid w:val="001230AF"/>
    <w:rsid w:val="0012383B"/>
    <w:rsid w:val="0012414D"/>
    <w:rsid w:val="00124D30"/>
    <w:rsid w:val="00124D9A"/>
    <w:rsid w:val="0012589F"/>
    <w:rsid w:val="00126ED0"/>
    <w:rsid w:val="00126F94"/>
    <w:rsid w:val="00127F3F"/>
    <w:rsid w:val="00127F87"/>
    <w:rsid w:val="00131B04"/>
    <w:rsid w:val="001321A0"/>
    <w:rsid w:val="001328D4"/>
    <w:rsid w:val="00133123"/>
    <w:rsid w:val="0013406F"/>
    <w:rsid w:val="001346CC"/>
    <w:rsid w:val="00135A0D"/>
    <w:rsid w:val="001361CA"/>
    <w:rsid w:val="001367CF"/>
    <w:rsid w:val="00136979"/>
    <w:rsid w:val="00136C3F"/>
    <w:rsid w:val="00137463"/>
    <w:rsid w:val="0013763A"/>
    <w:rsid w:val="00137A25"/>
    <w:rsid w:val="00137B32"/>
    <w:rsid w:val="00137EBA"/>
    <w:rsid w:val="00141E1F"/>
    <w:rsid w:val="001428C2"/>
    <w:rsid w:val="00143764"/>
    <w:rsid w:val="00144A73"/>
    <w:rsid w:val="001456BC"/>
    <w:rsid w:val="00145D00"/>
    <w:rsid w:val="00145FA4"/>
    <w:rsid w:val="00146976"/>
    <w:rsid w:val="00147435"/>
    <w:rsid w:val="00150838"/>
    <w:rsid w:val="00151415"/>
    <w:rsid w:val="0015167D"/>
    <w:rsid w:val="001517C8"/>
    <w:rsid w:val="00152EFE"/>
    <w:rsid w:val="00153AE2"/>
    <w:rsid w:val="00154499"/>
    <w:rsid w:val="001545DD"/>
    <w:rsid w:val="001573C3"/>
    <w:rsid w:val="00161E32"/>
    <w:rsid w:val="00161EEB"/>
    <w:rsid w:val="00162B01"/>
    <w:rsid w:val="00162EB4"/>
    <w:rsid w:val="0016319F"/>
    <w:rsid w:val="00163480"/>
    <w:rsid w:val="00165465"/>
    <w:rsid w:val="00165905"/>
    <w:rsid w:val="00165F3D"/>
    <w:rsid w:val="00166BAF"/>
    <w:rsid w:val="00167CBC"/>
    <w:rsid w:val="00170C2D"/>
    <w:rsid w:val="0017106D"/>
    <w:rsid w:val="001715B9"/>
    <w:rsid w:val="001715DE"/>
    <w:rsid w:val="00171764"/>
    <w:rsid w:val="001719DF"/>
    <w:rsid w:val="00171B12"/>
    <w:rsid w:val="00171C96"/>
    <w:rsid w:val="00172AE6"/>
    <w:rsid w:val="0017388E"/>
    <w:rsid w:val="00174784"/>
    <w:rsid w:val="00174D2C"/>
    <w:rsid w:val="00175337"/>
    <w:rsid w:val="00175407"/>
    <w:rsid w:val="00175781"/>
    <w:rsid w:val="00175A07"/>
    <w:rsid w:val="00175A9C"/>
    <w:rsid w:val="00175C89"/>
    <w:rsid w:val="001766C1"/>
    <w:rsid w:val="00177264"/>
    <w:rsid w:val="00177A2F"/>
    <w:rsid w:val="00183F86"/>
    <w:rsid w:val="00184403"/>
    <w:rsid w:val="00184783"/>
    <w:rsid w:val="00187052"/>
    <w:rsid w:val="00187203"/>
    <w:rsid w:val="00187B8F"/>
    <w:rsid w:val="00187F73"/>
    <w:rsid w:val="001900DD"/>
    <w:rsid w:val="001903CF"/>
    <w:rsid w:val="00190739"/>
    <w:rsid w:val="00190840"/>
    <w:rsid w:val="0019186A"/>
    <w:rsid w:val="001934E7"/>
    <w:rsid w:val="0019353E"/>
    <w:rsid w:val="00193F1A"/>
    <w:rsid w:val="001949C8"/>
    <w:rsid w:val="001949D5"/>
    <w:rsid w:val="00194C4A"/>
    <w:rsid w:val="00195292"/>
    <w:rsid w:val="001964AA"/>
    <w:rsid w:val="00196598"/>
    <w:rsid w:val="00196658"/>
    <w:rsid w:val="001A02B5"/>
    <w:rsid w:val="001A059C"/>
    <w:rsid w:val="001A1E41"/>
    <w:rsid w:val="001A2120"/>
    <w:rsid w:val="001A24DA"/>
    <w:rsid w:val="001A3268"/>
    <w:rsid w:val="001A36B4"/>
    <w:rsid w:val="001A3F64"/>
    <w:rsid w:val="001A5872"/>
    <w:rsid w:val="001A5C4D"/>
    <w:rsid w:val="001A6B7B"/>
    <w:rsid w:val="001A6CA0"/>
    <w:rsid w:val="001A7D56"/>
    <w:rsid w:val="001A7F0B"/>
    <w:rsid w:val="001B184E"/>
    <w:rsid w:val="001B1E77"/>
    <w:rsid w:val="001B2518"/>
    <w:rsid w:val="001B2D78"/>
    <w:rsid w:val="001B2E72"/>
    <w:rsid w:val="001B420F"/>
    <w:rsid w:val="001B54F2"/>
    <w:rsid w:val="001B640C"/>
    <w:rsid w:val="001B6EB0"/>
    <w:rsid w:val="001B7AE8"/>
    <w:rsid w:val="001C0B89"/>
    <w:rsid w:val="001C0BCE"/>
    <w:rsid w:val="001C1152"/>
    <w:rsid w:val="001C1881"/>
    <w:rsid w:val="001C207A"/>
    <w:rsid w:val="001C3858"/>
    <w:rsid w:val="001C3E7C"/>
    <w:rsid w:val="001C457F"/>
    <w:rsid w:val="001C472E"/>
    <w:rsid w:val="001C4921"/>
    <w:rsid w:val="001C50B1"/>
    <w:rsid w:val="001C5694"/>
    <w:rsid w:val="001C6743"/>
    <w:rsid w:val="001C7209"/>
    <w:rsid w:val="001C77DF"/>
    <w:rsid w:val="001C7C39"/>
    <w:rsid w:val="001D1007"/>
    <w:rsid w:val="001D1181"/>
    <w:rsid w:val="001D1451"/>
    <w:rsid w:val="001D14BA"/>
    <w:rsid w:val="001D2432"/>
    <w:rsid w:val="001D3B87"/>
    <w:rsid w:val="001D400C"/>
    <w:rsid w:val="001D5262"/>
    <w:rsid w:val="001D53C1"/>
    <w:rsid w:val="001D636F"/>
    <w:rsid w:val="001D63CC"/>
    <w:rsid w:val="001D676A"/>
    <w:rsid w:val="001D7EBC"/>
    <w:rsid w:val="001E0488"/>
    <w:rsid w:val="001E1383"/>
    <w:rsid w:val="001E187F"/>
    <w:rsid w:val="001E1E50"/>
    <w:rsid w:val="001E3499"/>
    <w:rsid w:val="001E3F81"/>
    <w:rsid w:val="001E412A"/>
    <w:rsid w:val="001E43A1"/>
    <w:rsid w:val="001E4428"/>
    <w:rsid w:val="001E4550"/>
    <w:rsid w:val="001E461C"/>
    <w:rsid w:val="001E47A3"/>
    <w:rsid w:val="001E4B33"/>
    <w:rsid w:val="001E5E06"/>
    <w:rsid w:val="001E60C8"/>
    <w:rsid w:val="001E724B"/>
    <w:rsid w:val="001E7A7B"/>
    <w:rsid w:val="001F02E9"/>
    <w:rsid w:val="001F2A38"/>
    <w:rsid w:val="001F35E6"/>
    <w:rsid w:val="001F4571"/>
    <w:rsid w:val="001F72C8"/>
    <w:rsid w:val="00202D89"/>
    <w:rsid w:val="002032D3"/>
    <w:rsid w:val="0020338F"/>
    <w:rsid w:val="002036F9"/>
    <w:rsid w:val="00203F1D"/>
    <w:rsid w:val="00204373"/>
    <w:rsid w:val="002045C4"/>
    <w:rsid w:val="00204731"/>
    <w:rsid w:val="00204BC1"/>
    <w:rsid w:val="0020694D"/>
    <w:rsid w:val="00206B33"/>
    <w:rsid w:val="00206DB6"/>
    <w:rsid w:val="00207043"/>
    <w:rsid w:val="002075F7"/>
    <w:rsid w:val="00207B01"/>
    <w:rsid w:val="0021039C"/>
    <w:rsid w:val="00210AB0"/>
    <w:rsid w:val="00211D0E"/>
    <w:rsid w:val="0021323B"/>
    <w:rsid w:val="002142A7"/>
    <w:rsid w:val="00215597"/>
    <w:rsid w:val="00215A83"/>
    <w:rsid w:val="002166FE"/>
    <w:rsid w:val="00217B93"/>
    <w:rsid w:val="00217CB7"/>
    <w:rsid w:val="00217FA8"/>
    <w:rsid w:val="00220F75"/>
    <w:rsid w:val="00221E30"/>
    <w:rsid w:val="002221A0"/>
    <w:rsid w:val="002223B1"/>
    <w:rsid w:val="00222578"/>
    <w:rsid w:val="00222829"/>
    <w:rsid w:val="00223F4D"/>
    <w:rsid w:val="00224E25"/>
    <w:rsid w:val="0022580A"/>
    <w:rsid w:val="00226B16"/>
    <w:rsid w:val="00226C42"/>
    <w:rsid w:val="00226F2C"/>
    <w:rsid w:val="00227983"/>
    <w:rsid w:val="00227A45"/>
    <w:rsid w:val="00227E59"/>
    <w:rsid w:val="00230A5F"/>
    <w:rsid w:val="00232019"/>
    <w:rsid w:val="0023247F"/>
    <w:rsid w:val="002327EB"/>
    <w:rsid w:val="00233E35"/>
    <w:rsid w:val="002345BA"/>
    <w:rsid w:val="00234EA2"/>
    <w:rsid w:val="00234EA5"/>
    <w:rsid w:val="00235834"/>
    <w:rsid w:val="00235847"/>
    <w:rsid w:val="00235B25"/>
    <w:rsid w:val="00235F8B"/>
    <w:rsid w:val="0023617E"/>
    <w:rsid w:val="0023623C"/>
    <w:rsid w:val="002372BE"/>
    <w:rsid w:val="0023799C"/>
    <w:rsid w:val="00241498"/>
    <w:rsid w:val="00241732"/>
    <w:rsid w:val="00241D87"/>
    <w:rsid w:val="00242410"/>
    <w:rsid w:val="002427E7"/>
    <w:rsid w:val="00242F3D"/>
    <w:rsid w:val="0024342A"/>
    <w:rsid w:val="00243DC6"/>
    <w:rsid w:val="00244253"/>
    <w:rsid w:val="0024447B"/>
    <w:rsid w:val="0024515A"/>
    <w:rsid w:val="00245714"/>
    <w:rsid w:val="00245721"/>
    <w:rsid w:val="002458DC"/>
    <w:rsid w:val="00245ABC"/>
    <w:rsid w:val="00245C92"/>
    <w:rsid w:val="002465C2"/>
    <w:rsid w:val="00246788"/>
    <w:rsid w:val="00246875"/>
    <w:rsid w:val="002468A7"/>
    <w:rsid w:val="0024739D"/>
    <w:rsid w:val="0024740E"/>
    <w:rsid w:val="0025053E"/>
    <w:rsid w:val="00250938"/>
    <w:rsid w:val="0025103F"/>
    <w:rsid w:val="002516C9"/>
    <w:rsid w:val="00251E8C"/>
    <w:rsid w:val="002521A8"/>
    <w:rsid w:val="002530CB"/>
    <w:rsid w:val="0025399E"/>
    <w:rsid w:val="00253C08"/>
    <w:rsid w:val="00253C8D"/>
    <w:rsid w:val="00254C34"/>
    <w:rsid w:val="00255648"/>
    <w:rsid w:val="00255AF6"/>
    <w:rsid w:val="00256FFA"/>
    <w:rsid w:val="002574BB"/>
    <w:rsid w:val="002606D0"/>
    <w:rsid w:val="002617C2"/>
    <w:rsid w:val="00262109"/>
    <w:rsid w:val="002628D3"/>
    <w:rsid w:val="00262906"/>
    <w:rsid w:val="00263A38"/>
    <w:rsid w:val="00263DA0"/>
    <w:rsid w:val="00264265"/>
    <w:rsid w:val="00265593"/>
    <w:rsid w:val="002660D1"/>
    <w:rsid w:val="00266EB5"/>
    <w:rsid w:val="00267104"/>
    <w:rsid w:val="0026739F"/>
    <w:rsid w:val="00267986"/>
    <w:rsid w:val="00270717"/>
    <w:rsid w:val="00270C6B"/>
    <w:rsid w:val="00271C9B"/>
    <w:rsid w:val="00271E27"/>
    <w:rsid w:val="00272B7A"/>
    <w:rsid w:val="00274C3C"/>
    <w:rsid w:val="00275135"/>
    <w:rsid w:val="00276897"/>
    <w:rsid w:val="00276F04"/>
    <w:rsid w:val="00277A68"/>
    <w:rsid w:val="002807C4"/>
    <w:rsid w:val="002810DC"/>
    <w:rsid w:val="00281260"/>
    <w:rsid w:val="00282113"/>
    <w:rsid w:val="0028276B"/>
    <w:rsid w:val="00282882"/>
    <w:rsid w:val="0028298A"/>
    <w:rsid w:val="00282BD0"/>
    <w:rsid w:val="00282CE9"/>
    <w:rsid w:val="00283048"/>
    <w:rsid w:val="00283566"/>
    <w:rsid w:val="002842D7"/>
    <w:rsid w:val="002852F0"/>
    <w:rsid w:val="00285597"/>
    <w:rsid w:val="00285714"/>
    <w:rsid w:val="00285785"/>
    <w:rsid w:val="0028628E"/>
    <w:rsid w:val="00287063"/>
    <w:rsid w:val="002878F4"/>
    <w:rsid w:val="00291F31"/>
    <w:rsid w:val="00293020"/>
    <w:rsid w:val="00293736"/>
    <w:rsid w:val="0029486B"/>
    <w:rsid w:val="00294FB9"/>
    <w:rsid w:val="0029552C"/>
    <w:rsid w:val="002959F3"/>
    <w:rsid w:val="002963CF"/>
    <w:rsid w:val="0029750B"/>
    <w:rsid w:val="00297B23"/>
    <w:rsid w:val="00297C5D"/>
    <w:rsid w:val="002A0350"/>
    <w:rsid w:val="002A08F1"/>
    <w:rsid w:val="002A1875"/>
    <w:rsid w:val="002A1D8F"/>
    <w:rsid w:val="002A3038"/>
    <w:rsid w:val="002A38AC"/>
    <w:rsid w:val="002A3F41"/>
    <w:rsid w:val="002A4203"/>
    <w:rsid w:val="002A48E2"/>
    <w:rsid w:val="002A5125"/>
    <w:rsid w:val="002A5E3B"/>
    <w:rsid w:val="002A63FD"/>
    <w:rsid w:val="002A64FE"/>
    <w:rsid w:val="002A71DC"/>
    <w:rsid w:val="002A71E2"/>
    <w:rsid w:val="002B05A2"/>
    <w:rsid w:val="002B0869"/>
    <w:rsid w:val="002B143B"/>
    <w:rsid w:val="002B2568"/>
    <w:rsid w:val="002B272B"/>
    <w:rsid w:val="002B2B90"/>
    <w:rsid w:val="002B2CE2"/>
    <w:rsid w:val="002B3A65"/>
    <w:rsid w:val="002B3ACF"/>
    <w:rsid w:val="002B4023"/>
    <w:rsid w:val="002B4174"/>
    <w:rsid w:val="002B4275"/>
    <w:rsid w:val="002B501C"/>
    <w:rsid w:val="002B6F00"/>
    <w:rsid w:val="002C0264"/>
    <w:rsid w:val="002C02CE"/>
    <w:rsid w:val="002C041E"/>
    <w:rsid w:val="002C15B8"/>
    <w:rsid w:val="002C199D"/>
    <w:rsid w:val="002C2272"/>
    <w:rsid w:val="002C2424"/>
    <w:rsid w:val="002C294C"/>
    <w:rsid w:val="002C38E2"/>
    <w:rsid w:val="002C3EE7"/>
    <w:rsid w:val="002C41AC"/>
    <w:rsid w:val="002C41C6"/>
    <w:rsid w:val="002C48AF"/>
    <w:rsid w:val="002C55A2"/>
    <w:rsid w:val="002C662B"/>
    <w:rsid w:val="002D086E"/>
    <w:rsid w:val="002D09FB"/>
    <w:rsid w:val="002D1A6E"/>
    <w:rsid w:val="002D3569"/>
    <w:rsid w:val="002D3B96"/>
    <w:rsid w:val="002D5A22"/>
    <w:rsid w:val="002D7430"/>
    <w:rsid w:val="002E019A"/>
    <w:rsid w:val="002E06BA"/>
    <w:rsid w:val="002E0FD5"/>
    <w:rsid w:val="002E196B"/>
    <w:rsid w:val="002E19F7"/>
    <w:rsid w:val="002E1C37"/>
    <w:rsid w:val="002E24AD"/>
    <w:rsid w:val="002E37B6"/>
    <w:rsid w:val="002E3B2E"/>
    <w:rsid w:val="002E3E22"/>
    <w:rsid w:val="002E402C"/>
    <w:rsid w:val="002E4133"/>
    <w:rsid w:val="002E46F9"/>
    <w:rsid w:val="002E4D8A"/>
    <w:rsid w:val="002E4DB4"/>
    <w:rsid w:val="002E5594"/>
    <w:rsid w:val="002E5FBD"/>
    <w:rsid w:val="002E66B3"/>
    <w:rsid w:val="002E6D86"/>
    <w:rsid w:val="002E6E32"/>
    <w:rsid w:val="002E796C"/>
    <w:rsid w:val="002F18FA"/>
    <w:rsid w:val="002F1D97"/>
    <w:rsid w:val="002F37DB"/>
    <w:rsid w:val="002F3D82"/>
    <w:rsid w:val="002F462E"/>
    <w:rsid w:val="002F4B4B"/>
    <w:rsid w:val="002F4D0D"/>
    <w:rsid w:val="002F5ABD"/>
    <w:rsid w:val="002F7074"/>
    <w:rsid w:val="00301159"/>
    <w:rsid w:val="0030123F"/>
    <w:rsid w:val="00301389"/>
    <w:rsid w:val="00301C21"/>
    <w:rsid w:val="00301CEE"/>
    <w:rsid w:val="0030216A"/>
    <w:rsid w:val="00302A4D"/>
    <w:rsid w:val="0030312A"/>
    <w:rsid w:val="00303CF9"/>
    <w:rsid w:val="003046C6"/>
    <w:rsid w:val="003047B2"/>
    <w:rsid w:val="00305591"/>
    <w:rsid w:val="003055DA"/>
    <w:rsid w:val="00305969"/>
    <w:rsid w:val="00306142"/>
    <w:rsid w:val="003061E2"/>
    <w:rsid w:val="00306429"/>
    <w:rsid w:val="00306FC5"/>
    <w:rsid w:val="0030752D"/>
    <w:rsid w:val="003079AB"/>
    <w:rsid w:val="00307AF6"/>
    <w:rsid w:val="003106C8"/>
    <w:rsid w:val="00311291"/>
    <w:rsid w:val="0031139B"/>
    <w:rsid w:val="0031212A"/>
    <w:rsid w:val="003124EC"/>
    <w:rsid w:val="00313780"/>
    <w:rsid w:val="00314978"/>
    <w:rsid w:val="00314A8E"/>
    <w:rsid w:val="00315254"/>
    <w:rsid w:val="00315EFA"/>
    <w:rsid w:val="00316652"/>
    <w:rsid w:val="00316C0B"/>
    <w:rsid w:val="00316C99"/>
    <w:rsid w:val="00316D96"/>
    <w:rsid w:val="00316FA6"/>
    <w:rsid w:val="00317069"/>
    <w:rsid w:val="00317483"/>
    <w:rsid w:val="003178A6"/>
    <w:rsid w:val="00317F6D"/>
    <w:rsid w:val="00317FE9"/>
    <w:rsid w:val="003202FF"/>
    <w:rsid w:val="00320B02"/>
    <w:rsid w:val="00321AD9"/>
    <w:rsid w:val="0032225A"/>
    <w:rsid w:val="003230E4"/>
    <w:rsid w:val="0032436A"/>
    <w:rsid w:val="0032504D"/>
    <w:rsid w:val="00325239"/>
    <w:rsid w:val="00325599"/>
    <w:rsid w:val="0032625E"/>
    <w:rsid w:val="00327DB8"/>
    <w:rsid w:val="00330528"/>
    <w:rsid w:val="003308C7"/>
    <w:rsid w:val="00330D07"/>
    <w:rsid w:val="00330D3B"/>
    <w:rsid w:val="003313F7"/>
    <w:rsid w:val="00331614"/>
    <w:rsid w:val="00331615"/>
    <w:rsid w:val="00332AB9"/>
    <w:rsid w:val="003341A5"/>
    <w:rsid w:val="003346B9"/>
    <w:rsid w:val="00334BA4"/>
    <w:rsid w:val="00334DF8"/>
    <w:rsid w:val="00335609"/>
    <w:rsid w:val="00335708"/>
    <w:rsid w:val="00335EAB"/>
    <w:rsid w:val="00336438"/>
    <w:rsid w:val="00336958"/>
    <w:rsid w:val="00336979"/>
    <w:rsid w:val="003373E4"/>
    <w:rsid w:val="00337EED"/>
    <w:rsid w:val="003402F1"/>
    <w:rsid w:val="003408F7"/>
    <w:rsid w:val="00340A9E"/>
    <w:rsid w:val="00340B5C"/>
    <w:rsid w:val="00340C4D"/>
    <w:rsid w:val="00340D23"/>
    <w:rsid w:val="003422DC"/>
    <w:rsid w:val="003423FB"/>
    <w:rsid w:val="00342C2B"/>
    <w:rsid w:val="00342CBC"/>
    <w:rsid w:val="003436BF"/>
    <w:rsid w:val="00343BA4"/>
    <w:rsid w:val="00343BCF"/>
    <w:rsid w:val="00343F1C"/>
    <w:rsid w:val="00344840"/>
    <w:rsid w:val="00344CE9"/>
    <w:rsid w:val="00344D01"/>
    <w:rsid w:val="00345C2E"/>
    <w:rsid w:val="00345DD4"/>
    <w:rsid w:val="003468DC"/>
    <w:rsid w:val="00350A12"/>
    <w:rsid w:val="00350D28"/>
    <w:rsid w:val="00351525"/>
    <w:rsid w:val="00351CE9"/>
    <w:rsid w:val="00351D82"/>
    <w:rsid w:val="0035228E"/>
    <w:rsid w:val="003522E8"/>
    <w:rsid w:val="00352FA4"/>
    <w:rsid w:val="00353A37"/>
    <w:rsid w:val="00353EAE"/>
    <w:rsid w:val="00353F6D"/>
    <w:rsid w:val="00354549"/>
    <w:rsid w:val="00356C73"/>
    <w:rsid w:val="00356D04"/>
    <w:rsid w:val="003571CE"/>
    <w:rsid w:val="00357EC9"/>
    <w:rsid w:val="00361C2E"/>
    <w:rsid w:val="00361E57"/>
    <w:rsid w:val="003635DE"/>
    <w:rsid w:val="003642C3"/>
    <w:rsid w:val="00364E61"/>
    <w:rsid w:val="0036758B"/>
    <w:rsid w:val="00370A83"/>
    <w:rsid w:val="00370F8F"/>
    <w:rsid w:val="0037139E"/>
    <w:rsid w:val="00371626"/>
    <w:rsid w:val="003717F6"/>
    <w:rsid w:val="00371992"/>
    <w:rsid w:val="00371D02"/>
    <w:rsid w:val="0037278C"/>
    <w:rsid w:val="003736DB"/>
    <w:rsid w:val="00373DB7"/>
    <w:rsid w:val="00373F39"/>
    <w:rsid w:val="003748E9"/>
    <w:rsid w:val="00375017"/>
    <w:rsid w:val="003760D8"/>
    <w:rsid w:val="0037633F"/>
    <w:rsid w:val="00376369"/>
    <w:rsid w:val="00376FE1"/>
    <w:rsid w:val="00377249"/>
    <w:rsid w:val="00377B3D"/>
    <w:rsid w:val="00377F65"/>
    <w:rsid w:val="00380DFC"/>
    <w:rsid w:val="00380E06"/>
    <w:rsid w:val="00380FD5"/>
    <w:rsid w:val="00381D33"/>
    <w:rsid w:val="00381D46"/>
    <w:rsid w:val="003838E3"/>
    <w:rsid w:val="003840FB"/>
    <w:rsid w:val="00384B35"/>
    <w:rsid w:val="00385081"/>
    <w:rsid w:val="00385170"/>
    <w:rsid w:val="003866CF"/>
    <w:rsid w:val="0038727D"/>
    <w:rsid w:val="00387E8A"/>
    <w:rsid w:val="0039094C"/>
    <w:rsid w:val="0039162C"/>
    <w:rsid w:val="00391735"/>
    <w:rsid w:val="003922C2"/>
    <w:rsid w:val="00393218"/>
    <w:rsid w:val="00394446"/>
    <w:rsid w:val="003948B1"/>
    <w:rsid w:val="00394FCF"/>
    <w:rsid w:val="00395636"/>
    <w:rsid w:val="00395970"/>
    <w:rsid w:val="0039686D"/>
    <w:rsid w:val="003979DD"/>
    <w:rsid w:val="00397AE0"/>
    <w:rsid w:val="00397DF4"/>
    <w:rsid w:val="003A0222"/>
    <w:rsid w:val="003A0259"/>
    <w:rsid w:val="003A03BA"/>
    <w:rsid w:val="003A1574"/>
    <w:rsid w:val="003A17F3"/>
    <w:rsid w:val="003A1F88"/>
    <w:rsid w:val="003A2EE7"/>
    <w:rsid w:val="003A40E0"/>
    <w:rsid w:val="003A4894"/>
    <w:rsid w:val="003A49C6"/>
    <w:rsid w:val="003A53AC"/>
    <w:rsid w:val="003A5B60"/>
    <w:rsid w:val="003A6EC3"/>
    <w:rsid w:val="003A74F0"/>
    <w:rsid w:val="003A7595"/>
    <w:rsid w:val="003B257B"/>
    <w:rsid w:val="003B3D49"/>
    <w:rsid w:val="003B4038"/>
    <w:rsid w:val="003B420B"/>
    <w:rsid w:val="003B5230"/>
    <w:rsid w:val="003B64BD"/>
    <w:rsid w:val="003B7DFE"/>
    <w:rsid w:val="003B7F59"/>
    <w:rsid w:val="003C2CE5"/>
    <w:rsid w:val="003C3782"/>
    <w:rsid w:val="003C39CA"/>
    <w:rsid w:val="003C41CC"/>
    <w:rsid w:val="003C45F8"/>
    <w:rsid w:val="003C4F26"/>
    <w:rsid w:val="003C7843"/>
    <w:rsid w:val="003D188E"/>
    <w:rsid w:val="003D295D"/>
    <w:rsid w:val="003D2F31"/>
    <w:rsid w:val="003D2F6C"/>
    <w:rsid w:val="003D3B98"/>
    <w:rsid w:val="003D44F5"/>
    <w:rsid w:val="003D452A"/>
    <w:rsid w:val="003D48A4"/>
    <w:rsid w:val="003D4AC4"/>
    <w:rsid w:val="003D4FFF"/>
    <w:rsid w:val="003D5D7B"/>
    <w:rsid w:val="003D5E32"/>
    <w:rsid w:val="003D63FB"/>
    <w:rsid w:val="003D65C4"/>
    <w:rsid w:val="003D6721"/>
    <w:rsid w:val="003D6ADF"/>
    <w:rsid w:val="003D6C8D"/>
    <w:rsid w:val="003D6DF3"/>
    <w:rsid w:val="003E0278"/>
    <w:rsid w:val="003E0F1B"/>
    <w:rsid w:val="003E18BF"/>
    <w:rsid w:val="003E2898"/>
    <w:rsid w:val="003E3B98"/>
    <w:rsid w:val="003E3BA4"/>
    <w:rsid w:val="003E3D8D"/>
    <w:rsid w:val="003E4489"/>
    <w:rsid w:val="003E522A"/>
    <w:rsid w:val="003E5526"/>
    <w:rsid w:val="003E76E5"/>
    <w:rsid w:val="003E76EF"/>
    <w:rsid w:val="003F043F"/>
    <w:rsid w:val="003F1AE1"/>
    <w:rsid w:val="003F1B45"/>
    <w:rsid w:val="003F224E"/>
    <w:rsid w:val="003F2E6D"/>
    <w:rsid w:val="003F305A"/>
    <w:rsid w:val="003F3FC4"/>
    <w:rsid w:val="003F5107"/>
    <w:rsid w:val="003F6156"/>
    <w:rsid w:val="003F73E7"/>
    <w:rsid w:val="003F7BCC"/>
    <w:rsid w:val="003F7E37"/>
    <w:rsid w:val="00400DFC"/>
    <w:rsid w:val="004016AD"/>
    <w:rsid w:val="00401E4F"/>
    <w:rsid w:val="00401F6A"/>
    <w:rsid w:val="00402D51"/>
    <w:rsid w:val="00402F2B"/>
    <w:rsid w:val="004041B0"/>
    <w:rsid w:val="00404EE3"/>
    <w:rsid w:val="0040509E"/>
    <w:rsid w:val="00405362"/>
    <w:rsid w:val="0040563E"/>
    <w:rsid w:val="0040570D"/>
    <w:rsid w:val="00405870"/>
    <w:rsid w:val="00407338"/>
    <w:rsid w:val="00407643"/>
    <w:rsid w:val="00407777"/>
    <w:rsid w:val="004101F2"/>
    <w:rsid w:val="004110D5"/>
    <w:rsid w:val="004114C4"/>
    <w:rsid w:val="00411549"/>
    <w:rsid w:val="004117D0"/>
    <w:rsid w:val="00411EB8"/>
    <w:rsid w:val="0041205A"/>
    <w:rsid w:val="0041209B"/>
    <w:rsid w:val="0041246B"/>
    <w:rsid w:val="00412850"/>
    <w:rsid w:val="00412D45"/>
    <w:rsid w:val="00414A6B"/>
    <w:rsid w:val="00416463"/>
    <w:rsid w:val="00416865"/>
    <w:rsid w:val="00417A63"/>
    <w:rsid w:val="00417CBD"/>
    <w:rsid w:val="00417CD2"/>
    <w:rsid w:val="004208D5"/>
    <w:rsid w:val="00421432"/>
    <w:rsid w:val="00421F63"/>
    <w:rsid w:val="0042212F"/>
    <w:rsid w:val="00423AF2"/>
    <w:rsid w:val="0042443A"/>
    <w:rsid w:val="004254D0"/>
    <w:rsid w:val="00425613"/>
    <w:rsid w:val="004261D0"/>
    <w:rsid w:val="0042649E"/>
    <w:rsid w:val="004274C1"/>
    <w:rsid w:val="004278BC"/>
    <w:rsid w:val="004302DA"/>
    <w:rsid w:val="00430BFC"/>
    <w:rsid w:val="00431345"/>
    <w:rsid w:val="00431C6D"/>
    <w:rsid w:val="00432F35"/>
    <w:rsid w:val="0043457D"/>
    <w:rsid w:val="00434693"/>
    <w:rsid w:val="004349F8"/>
    <w:rsid w:val="00435C10"/>
    <w:rsid w:val="00435C97"/>
    <w:rsid w:val="00435EFB"/>
    <w:rsid w:val="00436128"/>
    <w:rsid w:val="004368E6"/>
    <w:rsid w:val="00437624"/>
    <w:rsid w:val="0043764F"/>
    <w:rsid w:val="004376E2"/>
    <w:rsid w:val="00437766"/>
    <w:rsid w:val="00440CD2"/>
    <w:rsid w:val="00440CDD"/>
    <w:rsid w:val="004413BA"/>
    <w:rsid w:val="00441BF5"/>
    <w:rsid w:val="004424B7"/>
    <w:rsid w:val="004430B1"/>
    <w:rsid w:val="00443517"/>
    <w:rsid w:val="00443565"/>
    <w:rsid w:val="00443DBA"/>
    <w:rsid w:val="00443EDE"/>
    <w:rsid w:val="00444208"/>
    <w:rsid w:val="004457C4"/>
    <w:rsid w:val="004458D8"/>
    <w:rsid w:val="0045052E"/>
    <w:rsid w:val="00450C7C"/>
    <w:rsid w:val="0045192B"/>
    <w:rsid w:val="00452E94"/>
    <w:rsid w:val="00453368"/>
    <w:rsid w:val="004533B8"/>
    <w:rsid w:val="004539A4"/>
    <w:rsid w:val="00454342"/>
    <w:rsid w:val="00454DDD"/>
    <w:rsid w:val="0045576F"/>
    <w:rsid w:val="0045641A"/>
    <w:rsid w:val="00461EC1"/>
    <w:rsid w:val="0046216E"/>
    <w:rsid w:val="0046357E"/>
    <w:rsid w:val="0046593C"/>
    <w:rsid w:val="00465A31"/>
    <w:rsid w:val="0046605E"/>
    <w:rsid w:val="00470404"/>
    <w:rsid w:val="00470DEF"/>
    <w:rsid w:val="0047141B"/>
    <w:rsid w:val="00472AD2"/>
    <w:rsid w:val="004735CE"/>
    <w:rsid w:val="00474F6F"/>
    <w:rsid w:val="004752AE"/>
    <w:rsid w:val="00475525"/>
    <w:rsid w:val="00475AF2"/>
    <w:rsid w:val="00475B6E"/>
    <w:rsid w:val="004768ED"/>
    <w:rsid w:val="00480AB5"/>
    <w:rsid w:val="00480C61"/>
    <w:rsid w:val="00480FEF"/>
    <w:rsid w:val="00481A75"/>
    <w:rsid w:val="00481D8D"/>
    <w:rsid w:val="0048246D"/>
    <w:rsid w:val="00483465"/>
    <w:rsid w:val="00484518"/>
    <w:rsid w:val="00484CFE"/>
    <w:rsid w:val="0048500B"/>
    <w:rsid w:val="004870C3"/>
    <w:rsid w:val="0048746F"/>
    <w:rsid w:val="00487729"/>
    <w:rsid w:val="004877E8"/>
    <w:rsid w:val="00490EF7"/>
    <w:rsid w:val="00490EFF"/>
    <w:rsid w:val="004913DC"/>
    <w:rsid w:val="004921BB"/>
    <w:rsid w:val="0049228F"/>
    <w:rsid w:val="0049289D"/>
    <w:rsid w:val="00493CDB"/>
    <w:rsid w:val="004948FF"/>
    <w:rsid w:val="00494CA0"/>
    <w:rsid w:val="00495C97"/>
    <w:rsid w:val="004962C7"/>
    <w:rsid w:val="00496C38"/>
    <w:rsid w:val="004A0688"/>
    <w:rsid w:val="004A127E"/>
    <w:rsid w:val="004A2846"/>
    <w:rsid w:val="004A2860"/>
    <w:rsid w:val="004A30CD"/>
    <w:rsid w:val="004A3C8C"/>
    <w:rsid w:val="004A47F6"/>
    <w:rsid w:val="004A5510"/>
    <w:rsid w:val="004A5C68"/>
    <w:rsid w:val="004B12D5"/>
    <w:rsid w:val="004B1479"/>
    <w:rsid w:val="004B20AB"/>
    <w:rsid w:val="004B2AFE"/>
    <w:rsid w:val="004B2FDC"/>
    <w:rsid w:val="004B3414"/>
    <w:rsid w:val="004B3DC2"/>
    <w:rsid w:val="004B4ED5"/>
    <w:rsid w:val="004B572A"/>
    <w:rsid w:val="004B5837"/>
    <w:rsid w:val="004B7214"/>
    <w:rsid w:val="004C0186"/>
    <w:rsid w:val="004C13AF"/>
    <w:rsid w:val="004C1417"/>
    <w:rsid w:val="004C16D2"/>
    <w:rsid w:val="004C1A32"/>
    <w:rsid w:val="004C212A"/>
    <w:rsid w:val="004C2C24"/>
    <w:rsid w:val="004C3559"/>
    <w:rsid w:val="004C3DF7"/>
    <w:rsid w:val="004C4A79"/>
    <w:rsid w:val="004C56A5"/>
    <w:rsid w:val="004C603E"/>
    <w:rsid w:val="004C60E8"/>
    <w:rsid w:val="004C62FB"/>
    <w:rsid w:val="004C6578"/>
    <w:rsid w:val="004D07F7"/>
    <w:rsid w:val="004D0BAB"/>
    <w:rsid w:val="004D1C0F"/>
    <w:rsid w:val="004D22E1"/>
    <w:rsid w:val="004D2844"/>
    <w:rsid w:val="004D2C23"/>
    <w:rsid w:val="004D2C4B"/>
    <w:rsid w:val="004D349D"/>
    <w:rsid w:val="004D4082"/>
    <w:rsid w:val="004D4A35"/>
    <w:rsid w:val="004D59A3"/>
    <w:rsid w:val="004D5FBD"/>
    <w:rsid w:val="004D76A7"/>
    <w:rsid w:val="004D7AE1"/>
    <w:rsid w:val="004D7DF5"/>
    <w:rsid w:val="004E0002"/>
    <w:rsid w:val="004E0639"/>
    <w:rsid w:val="004E1015"/>
    <w:rsid w:val="004E1CD4"/>
    <w:rsid w:val="004E1E4A"/>
    <w:rsid w:val="004E2834"/>
    <w:rsid w:val="004E2D8B"/>
    <w:rsid w:val="004E321A"/>
    <w:rsid w:val="004E336B"/>
    <w:rsid w:val="004E3D52"/>
    <w:rsid w:val="004E480D"/>
    <w:rsid w:val="004E4811"/>
    <w:rsid w:val="004E4E68"/>
    <w:rsid w:val="004E4E83"/>
    <w:rsid w:val="004E5BE9"/>
    <w:rsid w:val="004E659B"/>
    <w:rsid w:val="004E6E42"/>
    <w:rsid w:val="004F02AD"/>
    <w:rsid w:val="004F0783"/>
    <w:rsid w:val="004F07C5"/>
    <w:rsid w:val="004F1EC7"/>
    <w:rsid w:val="004F21ED"/>
    <w:rsid w:val="004F245A"/>
    <w:rsid w:val="004F26B0"/>
    <w:rsid w:val="004F26F2"/>
    <w:rsid w:val="004F2A8E"/>
    <w:rsid w:val="004F41DB"/>
    <w:rsid w:val="004F43A2"/>
    <w:rsid w:val="004F46EC"/>
    <w:rsid w:val="004F47D9"/>
    <w:rsid w:val="004F4E92"/>
    <w:rsid w:val="004F50A9"/>
    <w:rsid w:val="004F52D3"/>
    <w:rsid w:val="004F5D0D"/>
    <w:rsid w:val="004F7F20"/>
    <w:rsid w:val="005002C3"/>
    <w:rsid w:val="005008B5"/>
    <w:rsid w:val="00500BBC"/>
    <w:rsid w:val="00500C45"/>
    <w:rsid w:val="0050144A"/>
    <w:rsid w:val="005015E4"/>
    <w:rsid w:val="00501CD8"/>
    <w:rsid w:val="00502117"/>
    <w:rsid w:val="00502428"/>
    <w:rsid w:val="00502F67"/>
    <w:rsid w:val="0050321F"/>
    <w:rsid w:val="0050350B"/>
    <w:rsid w:val="005035B1"/>
    <w:rsid w:val="005038CE"/>
    <w:rsid w:val="00503CDA"/>
    <w:rsid w:val="00504901"/>
    <w:rsid w:val="00505A74"/>
    <w:rsid w:val="005060DA"/>
    <w:rsid w:val="00506EA1"/>
    <w:rsid w:val="0051012B"/>
    <w:rsid w:val="00511231"/>
    <w:rsid w:val="00512D87"/>
    <w:rsid w:val="00513219"/>
    <w:rsid w:val="00513306"/>
    <w:rsid w:val="00513722"/>
    <w:rsid w:val="005139BC"/>
    <w:rsid w:val="00514839"/>
    <w:rsid w:val="00514977"/>
    <w:rsid w:val="005150DE"/>
    <w:rsid w:val="00517068"/>
    <w:rsid w:val="0051735B"/>
    <w:rsid w:val="00517C87"/>
    <w:rsid w:val="00520537"/>
    <w:rsid w:val="00521166"/>
    <w:rsid w:val="005213A0"/>
    <w:rsid w:val="00521CC3"/>
    <w:rsid w:val="00522447"/>
    <w:rsid w:val="0052261D"/>
    <w:rsid w:val="005233FE"/>
    <w:rsid w:val="005235FA"/>
    <w:rsid w:val="00523C03"/>
    <w:rsid w:val="00524423"/>
    <w:rsid w:val="0052503B"/>
    <w:rsid w:val="005252E6"/>
    <w:rsid w:val="0052541B"/>
    <w:rsid w:val="00527580"/>
    <w:rsid w:val="00527666"/>
    <w:rsid w:val="0052789B"/>
    <w:rsid w:val="00527BAA"/>
    <w:rsid w:val="005302E1"/>
    <w:rsid w:val="00530D2F"/>
    <w:rsid w:val="00530E21"/>
    <w:rsid w:val="00531307"/>
    <w:rsid w:val="00531793"/>
    <w:rsid w:val="005321DA"/>
    <w:rsid w:val="00532610"/>
    <w:rsid w:val="005332C3"/>
    <w:rsid w:val="0053345C"/>
    <w:rsid w:val="00533CA8"/>
    <w:rsid w:val="00533E34"/>
    <w:rsid w:val="00534D65"/>
    <w:rsid w:val="005353EB"/>
    <w:rsid w:val="00536B07"/>
    <w:rsid w:val="00536B57"/>
    <w:rsid w:val="00537FEC"/>
    <w:rsid w:val="00540C35"/>
    <w:rsid w:val="00541E40"/>
    <w:rsid w:val="005426C9"/>
    <w:rsid w:val="00543914"/>
    <w:rsid w:val="0054425C"/>
    <w:rsid w:val="00544FFB"/>
    <w:rsid w:val="00545439"/>
    <w:rsid w:val="0054553A"/>
    <w:rsid w:val="005457FF"/>
    <w:rsid w:val="00545ADA"/>
    <w:rsid w:val="00545C21"/>
    <w:rsid w:val="0054671C"/>
    <w:rsid w:val="00546D17"/>
    <w:rsid w:val="00550B89"/>
    <w:rsid w:val="0055228A"/>
    <w:rsid w:val="00553C6D"/>
    <w:rsid w:val="00553EDC"/>
    <w:rsid w:val="00554BF7"/>
    <w:rsid w:val="00554DA7"/>
    <w:rsid w:val="0055589C"/>
    <w:rsid w:val="00555E4E"/>
    <w:rsid w:val="00556369"/>
    <w:rsid w:val="00556ABE"/>
    <w:rsid w:val="00560D0F"/>
    <w:rsid w:val="00560F5D"/>
    <w:rsid w:val="00561F2D"/>
    <w:rsid w:val="005628BA"/>
    <w:rsid w:val="0056446B"/>
    <w:rsid w:val="00564825"/>
    <w:rsid w:val="005649A2"/>
    <w:rsid w:val="00564F32"/>
    <w:rsid w:val="00565503"/>
    <w:rsid w:val="0056670D"/>
    <w:rsid w:val="00566D1A"/>
    <w:rsid w:val="00567209"/>
    <w:rsid w:val="00567C4D"/>
    <w:rsid w:val="00570C8F"/>
    <w:rsid w:val="00570F44"/>
    <w:rsid w:val="00571BA9"/>
    <w:rsid w:val="00572FE3"/>
    <w:rsid w:val="005733BA"/>
    <w:rsid w:val="005744D5"/>
    <w:rsid w:val="005746F5"/>
    <w:rsid w:val="00574EC9"/>
    <w:rsid w:val="0057765F"/>
    <w:rsid w:val="00577B84"/>
    <w:rsid w:val="00581C2F"/>
    <w:rsid w:val="00583507"/>
    <w:rsid w:val="005840FE"/>
    <w:rsid w:val="0058499D"/>
    <w:rsid w:val="00585C9C"/>
    <w:rsid w:val="005862A6"/>
    <w:rsid w:val="00586464"/>
    <w:rsid w:val="00586DBA"/>
    <w:rsid w:val="00587995"/>
    <w:rsid w:val="00587B6C"/>
    <w:rsid w:val="00590198"/>
    <w:rsid w:val="00590719"/>
    <w:rsid w:val="00590D2B"/>
    <w:rsid w:val="00590E9A"/>
    <w:rsid w:val="0059201C"/>
    <w:rsid w:val="00593303"/>
    <w:rsid w:val="0059333B"/>
    <w:rsid w:val="00593893"/>
    <w:rsid w:val="005943FB"/>
    <w:rsid w:val="00595ED1"/>
    <w:rsid w:val="00596747"/>
    <w:rsid w:val="00596B15"/>
    <w:rsid w:val="00597E76"/>
    <w:rsid w:val="005A07A1"/>
    <w:rsid w:val="005A0CF3"/>
    <w:rsid w:val="005A18CA"/>
    <w:rsid w:val="005A1943"/>
    <w:rsid w:val="005A1D9A"/>
    <w:rsid w:val="005A221B"/>
    <w:rsid w:val="005A25F2"/>
    <w:rsid w:val="005A3342"/>
    <w:rsid w:val="005A418E"/>
    <w:rsid w:val="005A4394"/>
    <w:rsid w:val="005A45AE"/>
    <w:rsid w:val="005A651E"/>
    <w:rsid w:val="005A6EF1"/>
    <w:rsid w:val="005A726B"/>
    <w:rsid w:val="005A7697"/>
    <w:rsid w:val="005B05F4"/>
    <w:rsid w:val="005B15CD"/>
    <w:rsid w:val="005B1664"/>
    <w:rsid w:val="005B17B1"/>
    <w:rsid w:val="005B1928"/>
    <w:rsid w:val="005B1E2E"/>
    <w:rsid w:val="005B412A"/>
    <w:rsid w:val="005B48F8"/>
    <w:rsid w:val="005B4B5A"/>
    <w:rsid w:val="005B4EB6"/>
    <w:rsid w:val="005B5D11"/>
    <w:rsid w:val="005B60BE"/>
    <w:rsid w:val="005B6B20"/>
    <w:rsid w:val="005B7A4C"/>
    <w:rsid w:val="005C0278"/>
    <w:rsid w:val="005C04FE"/>
    <w:rsid w:val="005C069D"/>
    <w:rsid w:val="005C0741"/>
    <w:rsid w:val="005C07FE"/>
    <w:rsid w:val="005C0CB3"/>
    <w:rsid w:val="005C1210"/>
    <w:rsid w:val="005C15DD"/>
    <w:rsid w:val="005C2A46"/>
    <w:rsid w:val="005C65B1"/>
    <w:rsid w:val="005C6B53"/>
    <w:rsid w:val="005C783C"/>
    <w:rsid w:val="005C7A28"/>
    <w:rsid w:val="005C7F98"/>
    <w:rsid w:val="005D0061"/>
    <w:rsid w:val="005D07E2"/>
    <w:rsid w:val="005D0C27"/>
    <w:rsid w:val="005D0E20"/>
    <w:rsid w:val="005D106A"/>
    <w:rsid w:val="005D1D4F"/>
    <w:rsid w:val="005D27CA"/>
    <w:rsid w:val="005D2BB3"/>
    <w:rsid w:val="005D3608"/>
    <w:rsid w:val="005D3CBC"/>
    <w:rsid w:val="005D4A51"/>
    <w:rsid w:val="005D5CEA"/>
    <w:rsid w:val="005D6136"/>
    <w:rsid w:val="005D6E7C"/>
    <w:rsid w:val="005D759D"/>
    <w:rsid w:val="005D774F"/>
    <w:rsid w:val="005D79EA"/>
    <w:rsid w:val="005E0AB6"/>
    <w:rsid w:val="005E103C"/>
    <w:rsid w:val="005E124A"/>
    <w:rsid w:val="005E129E"/>
    <w:rsid w:val="005E1935"/>
    <w:rsid w:val="005E2889"/>
    <w:rsid w:val="005E31B2"/>
    <w:rsid w:val="005E31BD"/>
    <w:rsid w:val="005E3367"/>
    <w:rsid w:val="005E341A"/>
    <w:rsid w:val="005E3D2C"/>
    <w:rsid w:val="005E3F2A"/>
    <w:rsid w:val="005E4424"/>
    <w:rsid w:val="005E5135"/>
    <w:rsid w:val="005E6124"/>
    <w:rsid w:val="005E6F1A"/>
    <w:rsid w:val="005E7641"/>
    <w:rsid w:val="005E791F"/>
    <w:rsid w:val="005F047D"/>
    <w:rsid w:val="005F0C63"/>
    <w:rsid w:val="005F2C16"/>
    <w:rsid w:val="005F368D"/>
    <w:rsid w:val="005F5A83"/>
    <w:rsid w:val="005F5A92"/>
    <w:rsid w:val="005F5E8C"/>
    <w:rsid w:val="005F6C0F"/>
    <w:rsid w:val="005F6CC0"/>
    <w:rsid w:val="005F7166"/>
    <w:rsid w:val="005F76FE"/>
    <w:rsid w:val="00600488"/>
    <w:rsid w:val="00600952"/>
    <w:rsid w:val="00601207"/>
    <w:rsid w:val="006012E0"/>
    <w:rsid w:val="0060216E"/>
    <w:rsid w:val="0060222B"/>
    <w:rsid w:val="00602E99"/>
    <w:rsid w:val="00603120"/>
    <w:rsid w:val="0060314F"/>
    <w:rsid w:val="0060368C"/>
    <w:rsid w:val="006058C8"/>
    <w:rsid w:val="00605D60"/>
    <w:rsid w:val="006101C8"/>
    <w:rsid w:val="00610201"/>
    <w:rsid w:val="00610640"/>
    <w:rsid w:val="006106D6"/>
    <w:rsid w:val="00610DA5"/>
    <w:rsid w:val="00610F7F"/>
    <w:rsid w:val="0061117A"/>
    <w:rsid w:val="00611A64"/>
    <w:rsid w:val="00611BDB"/>
    <w:rsid w:val="00612914"/>
    <w:rsid w:val="00612916"/>
    <w:rsid w:val="00612F07"/>
    <w:rsid w:val="00613CF0"/>
    <w:rsid w:val="00614158"/>
    <w:rsid w:val="006141A9"/>
    <w:rsid w:val="00614D89"/>
    <w:rsid w:val="00614E2E"/>
    <w:rsid w:val="00614EF7"/>
    <w:rsid w:val="00615280"/>
    <w:rsid w:val="006157C7"/>
    <w:rsid w:val="00615DC0"/>
    <w:rsid w:val="00616B58"/>
    <w:rsid w:val="006170A1"/>
    <w:rsid w:val="00617233"/>
    <w:rsid w:val="00617D4D"/>
    <w:rsid w:val="00617DAE"/>
    <w:rsid w:val="00620F83"/>
    <w:rsid w:val="00621EA8"/>
    <w:rsid w:val="00622150"/>
    <w:rsid w:val="00623CC1"/>
    <w:rsid w:val="00623DE5"/>
    <w:rsid w:val="00625F78"/>
    <w:rsid w:val="00626668"/>
    <w:rsid w:val="006273CC"/>
    <w:rsid w:val="0062761D"/>
    <w:rsid w:val="00627EC7"/>
    <w:rsid w:val="00627F75"/>
    <w:rsid w:val="0063094C"/>
    <w:rsid w:val="00630A1D"/>
    <w:rsid w:val="006310DD"/>
    <w:rsid w:val="0063125A"/>
    <w:rsid w:val="00631EC3"/>
    <w:rsid w:val="00632BD5"/>
    <w:rsid w:val="006335C5"/>
    <w:rsid w:val="00633B58"/>
    <w:rsid w:val="00633E86"/>
    <w:rsid w:val="006340BD"/>
    <w:rsid w:val="0063415B"/>
    <w:rsid w:val="0063457D"/>
    <w:rsid w:val="00636571"/>
    <w:rsid w:val="00636D0F"/>
    <w:rsid w:val="00636DA3"/>
    <w:rsid w:val="00636F01"/>
    <w:rsid w:val="006379C6"/>
    <w:rsid w:val="00637FBA"/>
    <w:rsid w:val="0064021E"/>
    <w:rsid w:val="006404D2"/>
    <w:rsid w:val="00640CFD"/>
    <w:rsid w:val="00640DD7"/>
    <w:rsid w:val="0064144F"/>
    <w:rsid w:val="00641B47"/>
    <w:rsid w:val="00642F48"/>
    <w:rsid w:val="0064333E"/>
    <w:rsid w:val="00644D7E"/>
    <w:rsid w:val="00646278"/>
    <w:rsid w:val="0064637C"/>
    <w:rsid w:val="0064663B"/>
    <w:rsid w:val="00646BBD"/>
    <w:rsid w:val="00646BE1"/>
    <w:rsid w:val="00646C16"/>
    <w:rsid w:val="00647091"/>
    <w:rsid w:val="00647244"/>
    <w:rsid w:val="006477BE"/>
    <w:rsid w:val="0065036C"/>
    <w:rsid w:val="00650510"/>
    <w:rsid w:val="0065063D"/>
    <w:rsid w:val="00650743"/>
    <w:rsid w:val="00650DE0"/>
    <w:rsid w:val="00650F6F"/>
    <w:rsid w:val="0065153F"/>
    <w:rsid w:val="006517F6"/>
    <w:rsid w:val="00651F7E"/>
    <w:rsid w:val="0065227E"/>
    <w:rsid w:val="006527EB"/>
    <w:rsid w:val="00652A67"/>
    <w:rsid w:val="006531F3"/>
    <w:rsid w:val="0065362F"/>
    <w:rsid w:val="00654374"/>
    <w:rsid w:val="0065439B"/>
    <w:rsid w:val="00654EA4"/>
    <w:rsid w:val="00654F8D"/>
    <w:rsid w:val="00655DB0"/>
    <w:rsid w:val="00657951"/>
    <w:rsid w:val="006600E6"/>
    <w:rsid w:val="0066069C"/>
    <w:rsid w:val="006614C9"/>
    <w:rsid w:val="006617F8"/>
    <w:rsid w:val="0066267C"/>
    <w:rsid w:val="00662E0A"/>
    <w:rsid w:val="00662F07"/>
    <w:rsid w:val="006638B8"/>
    <w:rsid w:val="006643D6"/>
    <w:rsid w:val="006645D8"/>
    <w:rsid w:val="00664848"/>
    <w:rsid w:val="00664B23"/>
    <w:rsid w:val="0066507D"/>
    <w:rsid w:val="0066560B"/>
    <w:rsid w:val="0066571C"/>
    <w:rsid w:val="00666467"/>
    <w:rsid w:val="0066717F"/>
    <w:rsid w:val="0066744E"/>
    <w:rsid w:val="00667C67"/>
    <w:rsid w:val="00667F17"/>
    <w:rsid w:val="0067197E"/>
    <w:rsid w:val="00671C75"/>
    <w:rsid w:val="006731DC"/>
    <w:rsid w:val="00674447"/>
    <w:rsid w:val="00674F8D"/>
    <w:rsid w:val="00675E4A"/>
    <w:rsid w:val="0067633F"/>
    <w:rsid w:val="00676E3C"/>
    <w:rsid w:val="0068015E"/>
    <w:rsid w:val="00680385"/>
    <w:rsid w:val="006821EE"/>
    <w:rsid w:val="00682291"/>
    <w:rsid w:val="00682D7D"/>
    <w:rsid w:val="0068386B"/>
    <w:rsid w:val="0068505F"/>
    <w:rsid w:val="006851B5"/>
    <w:rsid w:val="00685671"/>
    <w:rsid w:val="00685D50"/>
    <w:rsid w:val="006877F8"/>
    <w:rsid w:val="00687C40"/>
    <w:rsid w:val="00690478"/>
    <w:rsid w:val="00690979"/>
    <w:rsid w:val="006909EE"/>
    <w:rsid w:val="00690A34"/>
    <w:rsid w:val="00690F5F"/>
    <w:rsid w:val="006917A9"/>
    <w:rsid w:val="00691858"/>
    <w:rsid w:val="00692771"/>
    <w:rsid w:val="00692A7F"/>
    <w:rsid w:val="00692DD7"/>
    <w:rsid w:val="00692DFB"/>
    <w:rsid w:val="00693756"/>
    <w:rsid w:val="0069461B"/>
    <w:rsid w:val="006947FB"/>
    <w:rsid w:val="00694B09"/>
    <w:rsid w:val="00695418"/>
    <w:rsid w:val="00695BD4"/>
    <w:rsid w:val="00696335"/>
    <w:rsid w:val="006969EE"/>
    <w:rsid w:val="00697B0A"/>
    <w:rsid w:val="006A0080"/>
    <w:rsid w:val="006A05F7"/>
    <w:rsid w:val="006A1036"/>
    <w:rsid w:val="006A12BA"/>
    <w:rsid w:val="006A1CD2"/>
    <w:rsid w:val="006A1E82"/>
    <w:rsid w:val="006A2429"/>
    <w:rsid w:val="006A2648"/>
    <w:rsid w:val="006A599E"/>
    <w:rsid w:val="006A5B60"/>
    <w:rsid w:val="006A6069"/>
    <w:rsid w:val="006A6970"/>
    <w:rsid w:val="006A6A7B"/>
    <w:rsid w:val="006A6DEB"/>
    <w:rsid w:val="006A72E4"/>
    <w:rsid w:val="006B015A"/>
    <w:rsid w:val="006B09F0"/>
    <w:rsid w:val="006B1D5C"/>
    <w:rsid w:val="006B403D"/>
    <w:rsid w:val="006B4541"/>
    <w:rsid w:val="006B455F"/>
    <w:rsid w:val="006B476B"/>
    <w:rsid w:val="006B58A1"/>
    <w:rsid w:val="006B5A9D"/>
    <w:rsid w:val="006B5B75"/>
    <w:rsid w:val="006B63F0"/>
    <w:rsid w:val="006C0D98"/>
    <w:rsid w:val="006C152D"/>
    <w:rsid w:val="006C185E"/>
    <w:rsid w:val="006C27E5"/>
    <w:rsid w:val="006C2E34"/>
    <w:rsid w:val="006C3714"/>
    <w:rsid w:val="006C3E35"/>
    <w:rsid w:val="006C46CF"/>
    <w:rsid w:val="006C4985"/>
    <w:rsid w:val="006C4B2A"/>
    <w:rsid w:val="006C4B79"/>
    <w:rsid w:val="006C4C6B"/>
    <w:rsid w:val="006C56A1"/>
    <w:rsid w:val="006C6D87"/>
    <w:rsid w:val="006C7BAC"/>
    <w:rsid w:val="006D0012"/>
    <w:rsid w:val="006D08F9"/>
    <w:rsid w:val="006D0D8E"/>
    <w:rsid w:val="006D10A7"/>
    <w:rsid w:val="006D26B6"/>
    <w:rsid w:val="006D38B6"/>
    <w:rsid w:val="006D40C5"/>
    <w:rsid w:val="006D4BE1"/>
    <w:rsid w:val="006D4D6D"/>
    <w:rsid w:val="006D56B4"/>
    <w:rsid w:val="006D5EDA"/>
    <w:rsid w:val="006D5F0A"/>
    <w:rsid w:val="006D664B"/>
    <w:rsid w:val="006D6CE9"/>
    <w:rsid w:val="006D7A1F"/>
    <w:rsid w:val="006E0C43"/>
    <w:rsid w:val="006E200A"/>
    <w:rsid w:val="006E2163"/>
    <w:rsid w:val="006E23C3"/>
    <w:rsid w:val="006E2E3B"/>
    <w:rsid w:val="006E315A"/>
    <w:rsid w:val="006E3B99"/>
    <w:rsid w:val="006E3DBB"/>
    <w:rsid w:val="006E44C6"/>
    <w:rsid w:val="006E45D4"/>
    <w:rsid w:val="006E46BB"/>
    <w:rsid w:val="006E4916"/>
    <w:rsid w:val="006E52CB"/>
    <w:rsid w:val="006E56A0"/>
    <w:rsid w:val="006E5A0B"/>
    <w:rsid w:val="006E6D3B"/>
    <w:rsid w:val="006E6DBA"/>
    <w:rsid w:val="006E7235"/>
    <w:rsid w:val="006E72B9"/>
    <w:rsid w:val="006E7F06"/>
    <w:rsid w:val="006F05FC"/>
    <w:rsid w:val="006F0E2C"/>
    <w:rsid w:val="006F155A"/>
    <w:rsid w:val="006F15FF"/>
    <w:rsid w:val="006F19FF"/>
    <w:rsid w:val="006F214B"/>
    <w:rsid w:val="006F222B"/>
    <w:rsid w:val="006F246C"/>
    <w:rsid w:val="006F345F"/>
    <w:rsid w:val="006F4BF5"/>
    <w:rsid w:val="006F4C22"/>
    <w:rsid w:val="006F4D3C"/>
    <w:rsid w:val="006F5899"/>
    <w:rsid w:val="006F6953"/>
    <w:rsid w:val="006F6A73"/>
    <w:rsid w:val="006F7441"/>
    <w:rsid w:val="006F7825"/>
    <w:rsid w:val="007000AF"/>
    <w:rsid w:val="007007BF"/>
    <w:rsid w:val="007007FC"/>
    <w:rsid w:val="00700F58"/>
    <w:rsid w:val="00702366"/>
    <w:rsid w:val="007023FB"/>
    <w:rsid w:val="00702731"/>
    <w:rsid w:val="00702D38"/>
    <w:rsid w:val="007033C7"/>
    <w:rsid w:val="00703E6D"/>
    <w:rsid w:val="007041F4"/>
    <w:rsid w:val="007043FB"/>
    <w:rsid w:val="00704829"/>
    <w:rsid w:val="00704CC9"/>
    <w:rsid w:val="00706900"/>
    <w:rsid w:val="007072DD"/>
    <w:rsid w:val="00707BED"/>
    <w:rsid w:val="007102A9"/>
    <w:rsid w:val="00710938"/>
    <w:rsid w:val="00711776"/>
    <w:rsid w:val="007124C2"/>
    <w:rsid w:val="007131C8"/>
    <w:rsid w:val="007135DB"/>
    <w:rsid w:val="007139B1"/>
    <w:rsid w:val="00713B16"/>
    <w:rsid w:val="0071440D"/>
    <w:rsid w:val="0071576F"/>
    <w:rsid w:val="00715A75"/>
    <w:rsid w:val="00715EA9"/>
    <w:rsid w:val="00716064"/>
    <w:rsid w:val="007171D0"/>
    <w:rsid w:val="00717499"/>
    <w:rsid w:val="0071792C"/>
    <w:rsid w:val="00717EB1"/>
    <w:rsid w:val="007205F8"/>
    <w:rsid w:val="0072081E"/>
    <w:rsid w:val="00720DF2"/>
    <w:rsid w:val="0072115A"/>
    <w:rsid w:val="007211F1"/>
    <w:rsid w:val="007219F3"/>
    <w:rsid w:val="0072220A"/>
    <w:rsid w:val="00722430"/>
    <w:rsid w:val="007227F7"/>
    <w:rsid w:val="0072634B"/>
    <w:rsid w:val="00727177"/>
    <w:rsid w:val="00730ADE"/>
    <w:rsid w:val="0073190C"/>
    <w:rsid w:val="00732C5F"/>
    <w:rsid w:val="007336C6"/>
    <w:rsid w:val="00734C0B"/>
    <w:rsid w:val="0073529E"/>
    <w:rsid w:val="007352B6"/>
    <w:rsid w:val="00735CBA"/>
    <w:rsid w:val="00735EDE"/>
    <w:rsid w:val="00736784"/>
    <w:rsid w:val="00736AD6"/>
    <w:rsid w:val="00736BE4"/>
    <w:rsid w:val="00736C43"/>
    <w:rsid w:val="00736FA8"/>
    <w:rsid w:val="0073705D"/>
    <w:rsid w:val="0073743E"/>
    <w:rsid w:val="00737772"/>
    <w:rsid w:val="00737A64"/>
    <w:rsid w:val="00737BFA"/>
    <w:rsid w:val="00737C7F"/>
    <w:rsid w:val="00737FA0"/>
    <w:rsid w:val="0074033B"/>
    <w:rsid w:val="00740802"/>
    <w:rsid w:val="00740B6D"/>
    <w:rsid w:val="00741E5C"/>
    <w:rsid w:val="00741E79"/>
    <w:rsid w:val="0074322F"/>
    <w:rsid w:val="00743F5C"/>
    <w:rsid w:val="00745AD1"/>
    <w:rsid w:val="00745FD1"/>
    <w:rsid w:val="00746084"/>
    <w:rsid w:val="00747054"/>
    <w:rsid w:val="00747169"/>
    <w:rsid w:val="00747980"/>
    <w:rsid w:val="00747FFD"/>
    <w:rsid w:val="007503AB"/>
    <w:rsid w:val="007503EA"/>
    <w:rsid w:val="00751505"/>
    <w:rsid w:val="00751547"/>
    <w:rsid w:val="00751753"/>
    <w:rsid w:val="00752422"/>
    <w:rsid w:val="00752496"/>
    <w:rsid w:val="0075249C"/>
    <w:rsid w:val="00752C6D"/>
    <w:rsid w:val="00752C76"/>
    <w:rsid w:val="007530CB"/>
    <w:rsid w:val="007561C4"/>
    <w:rsid w:val="00756927"/>
    <w:rsid w:val="007569CF"/>
    <w:rsid w:val="007601A9"/>
    <w:rsid w:val="00760464"/>
    <w:rsid w:val="0076116B"/>
    <w:rsid w:val="00761392"/>
    <w:rsid w:val="007618E6"/>
    <w:rsid w:val="00762479"/>
    <w:rsid w:val="00762576"/>
    <w:rsid w:val="00762EDE"/>
    <w:rsid w:val="00763572"/>
    <w:rsid w:val="00763882"/>
    <w:rsid w:val="00763E3E"/>
    <w:rsid w:val="00765124"/>
    <w:rsid w:val="00765597"/>
    <w:rsid w:val="007656DD"/>
    <w:rsid w:val="007666D2"/>
    <w:rsid w:val="00766AA9"/>
    <w:rsid w:val="0076704C"/>
    <w:rsid w:val="007678EE"/>
    <w:rsid w:val="00767A2C"/>
    <w:rsid w:val="007702BB"/>
    <w:rsid w:val="00770C2B"/>
    <w:rsid w:val="0077227F"/>
    <w:rsid w:val="007730CD"/>
    <w:rsid w:val="00773298"/>
    <w:rsid w:val="0077348A"/>
    <w:rsid w:val="00773EE8"/>
    <w:rsid w:val="0077426F"/>
    <w:rsid w:val="007758D8"/>
    <w:rsid w:val="007759BC"/>
    <w:rsid w:val="00775F37"/>
    <w:rsid w:val="007767C2"/>
    <w:rsid w:val="00776E04"/>
    <w:rsid w:val="0077752A"/>
    <w:rsid w:val="00777A80"/>
    <w:rsid w:val="00777CAC"/>
    <w:rsid w:val="007807F1"/>
    <w:rsid w:val="00780895"/>
    <w:rsid w:val="007824FB"/>
    <w:rsid w:val="00782609"/>
    <w:rsid w:val="0078334B"/>
    <w:rsid w:val="00785E90"/>
    <w:rsid w:val="0078605E"/>
    <w:rsid w:val="007866AD"/>
    <w:rsid w:val="00786B2C"/>
    <w:rsid w:val="00786E81"/>
    <w:rsid w:val="00786FE7"/>
    <w:rsid w:val="00787C32"/>
    <w:rsid w:val="007902F6"/>
    <w:rsid w:val="00790340"/>
    <w:rsid w:val="007912A1"/>
    <w:rsid w:val="00791927"/>
    <w:rsid w:val="00791B18"/>
    <w:rsid w:val="007927C1"/>
    <w:rsid w:val="00792872"/>
    <w:rsid w:val="0079287B"/>
    <w:rsid w:val="00792FE5"/>
    <w:rsid w:val="00793755"/>
    <w:rsid w:val="00793B72"/>
    <w:rsid w:val="00793CF6"/>
    <w:rsid w:val="00794085"/>
    <w:rsid w:val="00794617"/>
    <w:rsid w:val="00795517"/>
    <w:rsid w:val="007966A9"/>
    <w:rsid w:val="007A07C7"/>
    <w:rsid w:val="007A1172"/>
    <w:rsid w:val="007A1CD0"/>
    <w:rsid w:val="007A24BB"/>
    <w:rsid w:val="007A2577"/>
    <w:rsid w:val="007A25DF"/>
    <w:rsid w:val="007A36E5"/>
    <w:rsid w:val="007A3B2E"/>
    <w:rsid w:val="007A46A0"/>
    <w:rsid w:val="007A692E"/>
    <w:rsid w:val="007A71A9"/>
    <w:rsid w:val="007A71CB"/>
    <w:rsid w:val="007A7E7C"/>
    <w:rsid w:val="007A7EC5"/>
    <w:rsid w:val="007B10E5"/>
    <w:rsid w:val="007B11DF"/>
    <w:rsid w:val="007B1BF9"/>
    <w:rsid w:val="007B22E1"/>
    <w:rsid w:val="007B3128"/>
    <w:rsid w:val="007B3AAC"/>
    <w:rsid w:val="007B440F"/>
    <w:rsid w:val="007B442C"/>
    <w:rsid w:val="007B44DA"/>
    <w:rsid w:val="007B5355"/>
    <w:rsid w:val="007B5CB1"/>
    <w:rsid w:val="007B7227"/>
    <w:rsid w:val="007C01F5"/>
    <w:rsid w:val="007C1845"/>
    <w:rsid w:val="007C2EAB"/>
    <w:rsid w:val="007C3408"/>
    <w:rsid w:val="007C4E3F"/>
    <w:rsid w:val="007C6DB6"/>
    <w:rsid w:val="007C708F"/>
    <w:rsid w:val="007D0453"/>
    <w:rsid w:val="007D0C4C"/>
    <w:rsid w:val="007D14D3"/>
    <w:rsid w:val="007D14E9"/>
    <w:rsid w:val="007D194E"/>
    <w:rsid w:val="007D2006"/>
    <w:rsid w:val="007D226A"/>
    <w:rsid w:val="007D2BBD"/>
    <w:rsid w:val="007D2C3A"/>
    <w:rsid w:val="007D2D1C"/>
    <w:rsid w:val="007D2DC1"/>
    <w:rsid w:val="007D3914"/>
    <w:rsid w:val="007D4452"/>
    <w:rsid w:val="007D4DDC"/>
    <w:rsid w:val="007D4F85"/>
    <w:rsid w:val="007D6D41"/>
    <w:rsid w:val="007D6F29"/>
    <w:rsid w:val="007D6F6B"/>
    <w:rsid w:val="007D7013"/>
    <w:rsid w:val="007D70A8"/>
    <w:rsid w:val="007D7E57"/>
    <w:rsid w:val="007E1457"/>
    <w:rsid w:val="007E148D"/>
    <w:rsid w:val="007E1A22"/>
    <w:rsid w:val="007E3148"/>
    <w:rsid w:val="007E316D"/>
    <w:rsid w:val="007E383C"/>
    <w:rsid w:val="007E3B86"/>
    <w:rsid w:val="007E62D1"/>
    <w:rsid w:val="007E6566"/>
    <w:rsid w:val="007E6CD5"/>
    <w:rsid w:val="007E6DFE"/>
    <w:rsid w:val="007E77AD"/>
    <w:rsid w:val="007F1121"/>
    <w:rsid w:val="007F114C"/>
    <w:rsid w:val="007F1597"/>
    <w:rsid w:val="007F3079"/>
    <w:rsid w:val="007F3D72"/>
    <w:rsid w:val="007F6187"/>
    <w:rsid w:val="007F61A3"/>
    <w:rsid w:val="007F6A4E"/>
    <w:rsid w:val="007F767B"/>
    <w:rsid w:val="007F7F4C"/>
    <w:rsid w:val="00800336"/>
    <w:rsid w:val="00800602"/>
    <w:rsid w:val="0080070D"/>
    <w:rsid w:val="00801386"/>
    <w:rsid w:val="0080206F"/>
    <w:rsid w:val="00802669"/>
    <w:rsid w:val="008035FA"/>
    <w:rsid w:val="00804168"/>
    <w:rsid w:val="0080428E"/>
    <w:rsid w:val="008044DF"/>
    <w:rsid w:val="00804EAC"/>
    <w:rsid w:val="00804EC2"/>
    <w:rsid w:val="0080553B"/>
    <w:rsid w:val="00805C41"/>
    <w:rsid w:val="008064D7"/>
    <w:rsid w:val="008074CB"/>
    <w:rsid w:val="00810148"/>
    <w:rsid w:val="008106E7"/>
    <w:rsid w:val="00810E94"/>
    <w:rsid w:val="00811829"/>
    <w:rsid w:val="00811A37"/>
    <w:rsid w:val="0081233D"/>
    <w:rsid w:val="00812C2C"/>
    <w:rsid w:val="00813792"/>
    <w:rsid w:val="0081429E"/>
    <w:rsid w:val="00814794"/>
    <w:rsid w:val="00814B70"/>
    <w:rsid w:val="0081539E"/>
    <w:rsid w:val="00815894"/>
    <w:rsid w:val="00815ACE"/>
    <w:rsid w:val="008160AE"/>
    <w:rsid w:val="0081685B"/>
    <w:rsid w:val="00816E43"/>
    <w:rsid w:val="0081737B"/>
    <w:rsid w:val="0082038C"/>
    <w:rsid w:val="00821218"/>
    <w:rsid w:val="00822B50"/>
    <w:rsid w:val="00822D64"/>
    <w:rsid w:val="00823D5C"/>
    <w:rsid w:val="00823E8B"/>
    <w:rsid w:val="00824035"/>
    <w:rsid w:val="00824A31"/>
    <w:rsid w:val="00824AF3"/>
    <w:rsid w:val="0082690E"/>
    <w:rsid w:val="00827AE0"/>
    <w:rsid w:val="00830E9A"/>
    <w:rsid w:val="008318E0"/>
    <w:rsid w:val="00831AE2"/>
    <w:rsid w:val="00831E90"/>
    <w:rsid w:val="008321F5"/>
    <w:rsid w:val="0083378F"/>
    <w:rsid w:val="0083399B"/>
    <w:rsid w:val="008341DB"/>
    <w:rsid w:val="00834754"/>
    <w:rsid w:val="0083562C"/>
    <w:rsid w:val="00835E47"/>
    <w:rsid w:val="00835F10"/>
    <w:rsid w:val="0083679B"/>
    <w:rsid w:val="00836E9B"/>
    <w:rsid w:val="008375AB"/>
    <w:rsid w:val="008377B0"/>
    <w:rsid w:val="00840A0A"/>
    <w:rsid w:val="00840F17"/>
    <w:rsid w:val="00841143"/>
    <w:rsid w:val="008437FC"/>
    <w:rsid w:val="00843943"/>
    <w:rsid w:val="00843960"/>
    <w:rsid w:val="00843D53"/>
    <w:rsid w:val="008444CB"/>
    <w:rsid w:val="00844721"/>
    <w:rsid w:val="008449D7"/>
    <w:rsid w:val="00845372"/>
    <w:rsid w:val="00845881"/>
    <w:rsid w:val="008458D4"/>
    <w:rsid w:val="00845A19"/>
    <w:rsid w:val="00847EFC"/>
    <w:rsid w:val="00850470"/>
    <w:rsid w:val="00851EA1"/>
    <w:rsid w:val="0085240F"/>
    <w:rsid w:val="008525B3"/>
    <w:rsid w:val="008527C5"/>
    <w:rsid w:val="008535D5"/>
    <w:rsid w:val="0085473F"/>
    <w:rsid w:val="00854987"/>
    <w:rsid w:val="00854D90"/>
    <w:rsid w:val="00857568"/>
    <w:rsid w:val="00857624"/>
    <w:rsid w:val="00857D5A"/>
    <w:rsid w:val="008606FD"/>
    <w:rsid w:val="008615DF"/>
    <w:rsid w:val="00861AA8"/>
    <w:rsid w:val="00861C04"/>
    <w:rsid w:val="00861FB9"/>
    <w:rsid w:val="008622A7"/>
    <w:rsid w:val="008624F4"/>
    <w:rsid w:val="00862C92"/>
    <w:rsid w:val="00862D13"/>
    <w:rsid w:val="008635C3"/>
    <w:rsid w:val="008635F1"/>
    <w:rsid w:val="00863CAA"/>
    <w:rsid w:val="0086427F"/>
    <w:rsid w:val="00864C81"/>
    <w:rsid w:val="00864D23"/>
    <w:rsid w:val="0086567C"/>
    <w:rsid w:val="008658E7"/>
    <w:rsid w:val="008659C1"/>
    <w:rsid w:val="008664F7"/>
    <w:rsid w:val="008669F2"/>
    <w:rsid w:val="00866B52"/>
    <w:rsid w:val="00867025"/>
    <w:rsid w:val="00870ACF"/>
    <w:rsid w:val="0087107A"/>
    <w:rsid w:val="00871115"/>
    <w:rsid w:val="0087183C"/>
    <w:rsid w:val="00871A1F"/>
    <w:rsid w:val="00872240"/>
    <w:rsid w:val="00872800"/>
    <w:rsid w:val="00873309"/>
    <w:rsid w:val="00873E57"/>
    <w:rsid w:val="008741B3"/>
    <w:rsid w:val="008745A0"/>
    <w:rsid w:val="0087576F"/>
    <w:rsid w:val="008767F9"/>
    <w:rsid w:val="008768A0"/>
    <w:rsid w:val="00876FC2"/>
    <w:rsid w:val="00876FFC"/>
    <w:rsid w:val="008770B6"/>
    <w:rsid w:val="00877103"/>
    <w:rsid w:val="00877F76"/>
    <w:rsid w:val="00881A36"/>
    <w:rsid w:val="00882E6B"/>
    <w:rsid w:val="008834A9"/>
    <w:rsid w:val="008838F6"/>
    <w:rsid w:val="00884F2E"/>
    <w:rsid w:val="008853FA"/>
    <w:rsid w:val="00885BEB"/>
    <w:rsid w:val="008866B0"/>
    <w:rsid w:val="00886EDA"/>
    <w:rsid w:val="00890080"/>
    <w:rsid w:val="00890B65"/>
    <w:rsid w:val="008912F0"/>
    <w:rsid w:val="008913F9"/>
    <w:rsid w:val="008925BD"/>
    <w:rsid w:val="00892DA4"/>
    <w:rsid w:val="00893BAB"/>
    <w:rsid w:val="00894362"/>
    <w:rsid w:val="008955C9"/>
    <w:rsid w:val="00895B43"/>
    <w:rsid w:val="008961CC"/>
    <w:rsid w:val="0089679F"/>
    <w:rsid w:val="00896A14"/>
    <w:rsid w:val="00896ECC"/>
    <w:rsid w:val="008973B7"/>
    <w:rsid w:val="00897B79"/>
    <w:rsid w:val="008A0513"/>
    <w:rsid w:val="008A0C53"/>
    <w:rsid w:val="008A1141"/>
    <w:rsid w:val="008A1851"/>
    <w:rsid w:val="008A1969"/>
    <w:rsid w:val="008A21AA"/>
    <w:rsid w:val="008A262A"/>
    <w:rsid w:val="008A2784"/>
    <w:rsid w:val="008A36C2"/>
    <w:rsid w:val="008A3A66"/>
    <w:rsid w:val="008A3B30"/>
    <w:rsid w:val="008A55D3"/>
    <w:rsid w:val="008A5AFA"/>
    <w:rsid w:val="008A5CE7"/>
    <w:rsid w:val="008A61B2"/>
    <w:rsid w:val="008B07E4"/>
    <w:rsid w:val="008B1602"/>
    <w:rsid w:val="008B251A"/>
    <w:rsid w:val="008B32A3"/>
    <w:rsid w:val="008B3C96"/>
    <w:rsid w:val="008B3CC0"/>
    <w:rsid w:val="008B4297"/>
    <w:rsid w:val="008B4826"/>
    <w:rsid w:val="008B7439"/>
    <w:rsid w:val="008B774D"/>
    <w:rsid w:val="008B788F"/>
    <w:rsid w:val="008C1050"/>
    <w:rsid w:val="008C1BEE"/>
    <w:rsid w:val="008C1DED"/>
    <w:rsid w:val="008C21C3"/>
    <w:rsid w:val="008C383C"/>
    <w:rsid w:val="008C3CEF"/>
    <w:rsid w:val="008C44ED"/>
    <w:rsid w:val="008C5217"/>
    <w:rsid w:val="008C56B2"/>
    <w:rsid w:val="008C5929"/>
    <w:rsid w:val="008C6D46"/>
    <w:rsid w:val="008D0010"/>
    <w:rsid w:val="008D0791"/>
    <w:rsid w:val="008D0D6B"/>
    <w:rsid w:val="008D13A3"/>
    <w:rsid w:val="008D18FC"/>
    <w:rsid w:val="008D43BA"/>
    <w:rsid w:val="008D47B1"/>
    <w:rsid w:val="008D481E"/>
    <w:rsid w:val="008D4B83"/>
    <w:rsid w:val="008D5AB6"/>
    <w:rsid w:val="008D5B8C"/>
    <w:rsid w:val="008D5C0E"/>
    <w:rsid w:val="008D5D73"/>
    <w:rsid w:val="008D5FEC"/>
    <w:rsid w:val="008D62AE"/>
    <w:rsid w:val="008D66AB"/>
    <w:rsid w:val="008D6ED4"/>
    <w:rsid w:val="008D761E"/>
    <w:rsid w:val="008D76E8"/>
    <w:rsid w:val="008D7AB1"/>
    <w:rsid w:val="008E0635"/>
    <w:rsid w:val="008E15C1"/>
    <w:rsid w:val="008E278F"/>
    <w:rsid w:val="008E2A9C"/>
    <w:rsid w:val="008E2C89"/>
    <w:rsid w:val="008E2DD3"/>
    <w:rsid w:val="008E4043"/>
    <w:rsid w:val="008E4325"/>
    <w:rsid w:val="008E4736"/>
    <w:rsid w:val="008E5518"/>
    <w:rsid w:val="008E66C0"/>
    <w:rsid w:val="008E70DD"/>
    <w:rsid w:val="008E7DFB"/>
    <w:rsid w:val="008E7F0D"/>
    <w:rsid w:val="008F0496"/>
    <w:rsid w:val="008F0E4D"/>
    <w:rsid w:val="008F13DE"/>
    <w:rsid w:val="008F2157"/>
    <w:rsid w:val="008F2B22"/>
    <w:rsid w:val="008F2BBB"/>
    <w:rsid w:val="008F3D40"/>
    <w:rsid w:val="008F41F0"/>
    <w:rsid w:val="008F4A39"/>
    <w:rsid w:val="008F5E3E"/>
    <w:rsid w:val="008F6DEA"/>
    <w:rsid w:val="00900D9B"/>
    <w:rsid w:val="009011A4"/>
    <w:rsid w:val="00901FB1"/>
    <w:rsid w:val="009023D4"/>
    <w:rsid w:val="009027CB"/>
    <w:rsid w:val="00905307"/>
    <w:rsid w:val="0090545E"/>
    <w:rsid w:val="00905693"/>
    <w:rsid w:val="0090593E"/>
    <w:rsid w:val="00906726"/>
    <w:rsid w:val="00906E21"/>
    <w:rsid w:val="00906E5E"/>
    <w:rsid w:val="00906F64"/>
    <w:rsid w:val="00907752"/>
    <w:rsid w:val="0091029A"/>
    <w:rsid w:val="009108DE"/>
    <w:rsid w:val="0091151B"/>
    <w:rsid w:val="009119E3"/>
    <w:rsid w:val="00911F45"/>
    <w:rsid w:val="00912330"/>
    <w:rsid w:val="009128D2"/>
    <w:rsid w:val="00912BF6"/>
    <w:rsid w:val="00913E56"/>
    <w:rsid w:val="00913FF3"/>
    <w:rsid w:val="00916729"/>
    <w:rsid w:val="009173B9"/>
    <w:rsid w:val="00920271"/>
    <w:rsid w:val="009245D4"/>
    <w:rsid w:val="009246AE"/>
    <w:rsid w:val="00924F85"/>
    <w:rsid w:val="00925287"/>
    <w:rsid w:val="009256C0"/>
    <w:rsid w:val="009265FC"/>
    <w:rsid w:val="00926658"/>
    <w:rsid w:val="00926CDE"/>
    <w:rsid w:val="00930C56"/>
    <w:rsid w:val="00930F0B"/>
    <w:rsid w:val="00931C91"/>
    <w:rsid w:val="00932975"/>
    <w:rsid w:val="00934365"/>
    <w:rsid w:val="00934CC2"/>
    <w:rsid w:val="009351F7"/>
    <w:rsid w:val="00935789"/>
    <w:rsid w:val="00935D11"/>
    <w:rsid w:val="00936849"/>
    <w:rsid w:val="00936C1B"/>
    <w:rsid w:val="00936E7F"/>
    <w:rsid w:val="00936EB9"/>
    <w:rsid w:val="00936F5D"/>
    <w:rsid w:val="009379D8"/>
    <w:rsid w:val="00937A19"/>
    <w:rsid w:val="00937DFE"/>
    <w:rsid w:val="00940175"/>
    <w:rsid w:val="009404D5"/>
    <w:rsid w:val="00941AD3"/>
    <w:rsid w:val="00941E84"/>
    <w:rsid w:val="0094258A"/>
    <w:rsid w:val="009429B4"/>
    <w:rsid w:val="0094327A"/>
    <w:rsid w:val="009440EF"/>
    <w:rsid w:val="009441BD"/>
    <w:rsid w:val="00944B49"/>
    <w:rsid w:val="00944EBF"/>
    <w:rsid w:val="009456F8"/>
    <w:rsid w:val="00946CB8"/>
    <w:rsid w:val="00946EC1"/>
    <w:rsid w:val="009472A4"/>
    <w:rsid w:val="009472C7"/>
    <w:rsid w:val="00947395"/>
    <w:rsid w:val="0094744E"/>
    <w:rsid w:val="00947B41"/>
    <w:rsid w:val="00947DB9"/>
    <w:rsid w:val="00947EC4"/>
    <w:rsid w:val="00951105"/>
    <w:rsid w:val="00951373"/>
    <w:rsid w:val="00951D91"/>
    <w:rsid w:val="00952E9E"/>
    <w:rsid w:val="009541EC"/>
    <w:rsid w:val="00954346"/>
    <w:rsid w:val="0095441A"/>
    <w:rsid w:val="009556DE"/>
    <w:rsid w:val="009560CA"/>
    <w:rsid w:val="00957CDA"/>
    <w:rsid w:val="00961F69"/>
    <w:rsid w:val="0096273D"/>
    <w:rsid w:val="00963007"/>
    <w:rsid w:val="00963339"/>
    <w:rsid w:val="0096368C"/>
    <w:rsid w:val="0096400D"/>
    <w:rsid w:val="00964076"/>
    <w:rsid w:val="009641BF"/>
    <w:rsid w:val="009642B2"/>
    <w:rsid w:val="00965891"/>
    <w:rsid w:val="0096731B"/>
    <w:rsid w:val="009703ED"/>
    <w:rsid w:val="00970E0A"/>
    <w:rsid w:val="009710F2"/>
    <w:rsid w:val="009712C6"/>
    <w:rsid w:val="0097165D"/>
    <w:rsid w:val="009725EA"/>
    <w:rsid w:val="00974B25"/>
    <w:rsid w:val="0097554C"/>
    <w:rsid w:val="00975555"/>
    <w:rsid w:val="00975A79"/>
    <w:rsid w:val="00976AF3"/>
    <w:rsid w:val="00976CDB"/>
    <w:rsid w:val="00976F19"/>
    <w:rsid w:val="0097779F"/>
    <w:rsid w:val="009779A2"/>
    <w:rsid w:val="00977A94"/>
    <w:rsid w:val="00977C0A"/>
    <w:rsid w:val="00981CD8"/>
    <w:rsid w:val="00982751"/>
    <w:rsid w:val="00982811"/>
    <w:rsid w:val="00982B87"/>
    <w:rsid w:val="009835E2"/>
    <w:rsid w:val="009841DF"/>
    <w:rsid w:val="00984453"/>
    <w:rsid w:val="009844B2"/>
    <w:rsid w:val="00984A57"/>
    <w:rsid w:val="00985DCB"/>
    <w:rsid w:val="009865F8"/>
    <w:rsid w:val="00986FC4"/>
    <w:rsid w:val="009874B9"/>
    <w:rsid w:val="0099046B"/>
    <w:rsid w:val="00990B06"/>
    <w:rsid w:val="00991AD3"/>
    <w:rsid w:val="00991CEB"/>
    <w:rsid w:val="00991EE4"/>
    <w:rsid w:val="00991F72"/>
    <w:rsid w:val="009926E3"/>
    <w:rsid w:val="00993132"/>
    <w:rsid w:val="009945FD"/>
    <w:rsid w:val="009962ED"/>
    <w:rsid w:val="00996A5C"/>
    <w:rsid w:val="0099717A"/>
    <w:rsid w:val="00997589"/>
    <w:rsid w:val="00997AD6"/>
    <w:rsid w:val="009A1453"/>
    <w:rsid w:val="009A1800"/>
    <w:rsid w:val="009A1AEA"/>
    <w:rsid w:val="009A2973"/>
    <w:rsid w:val="009A2A8B"/>
    <w:rsid w:val="009A2F84"/>
    <w:rsid w:val="009A39A7"/>
    <w:rsid w:val="009A4D9C"/>
    <w:rsid w:val="009A51FE"/>
    <w:rsid w:val="009A5352"/>
    <w:rsid w:val="009A5847"/>
    <w:rsid w:val="009A5EE2"/>
    <w:rsid w:val="009B0300"/>
    <w:rsid w:val="009B09A7"/>
    <w:rsid w:val="009B1878"/>
    <w:rsid w:val="009B1A1C"/>
    <w:rsid w:val="009B1B44"/>
    <w:rsid w:val="009B260D"/>
    <w:rsid w:val="009B4A38"/>
    <w:rsid w:val="009B559A"/>
    <w:rsid w:val="009B57CC"/>
    <w:rsid w:val="009B5D68"/>
    <w:rsid w:val="009B6E8D"/>
    <w:rsid w:val="009B7882"/>
    <w:rsid w:val="009B7B5B"/>
    <w:rsid w:val="009C03D5"/>
    <w:rsid w:val="009C0402"/>
    <w:rsid w:val="009C15C9"/>
    <w:rsid w:val="009C15F5"/>
    <w:rsid w:val="009C1ADC"/>
    <w:rsid w:val="009C1F6D"/>
    <w:rsid w:val="009C2081"/>
    <w:rsid w:val="009C2342"/>
    <w:rsid w:val="009C3C3D"/>
    <w:rsid w:val="009C3FC2"/>
    <w:rsid w:val="009C68DB"/>
    <w:rsid w:val="009C7E54"/>
    <w:rsid w:val="009D0E5B"/>
    <w:rsid w:val="009D0EA6"/>
    <w:rsid w:val="009D11CF"/>
    <w:rsid w:val="009D1708"/>
    <w:rsid w:val="009D3236"/>
    <w:rsid w:val="009D354A"/>
    <w:rsid w:val="009D4BB1"/>
    <w:rsid w:val="009D58BD"/>
    <w:rsid w:val="009D5B1D"/>
    <w:rsid w:val="009D5F83"/>
    <w:rsid w:val="009E0864"/>
    <w:rsid w:val="009E095A"/>
    <w:rsid w:val="009E1225"/>
    <w:rsid w:val="009E12EC"/>
    <w:rsid w:val="009E1E13"/>
    <w:rsid w:val="009E332F"/>
    <w:rsid w:val="009E37AF"/>
    <w:rsid w:val="009E4A03"/>
    <w:rsid w:val="009E5EC7"/>
    <w:rsid w:val="009E652E"/>
    <w:rsid w:val="009F01BA"/>
    <w:rsid w:val="009F1043"/>
    <w:rsid w:val="009F1827"/>
    <w:rsid w:val="009F376A"/>
    <w:rsid w:val="009F41AA"/>
    <w:rsid w:val="009F4F10"/>
    <w:rsid w:val="009F5120"/>
    <w:rsid w:val="009F587B"/>
    <w:rsid w:val="009F6F49"/>
    <w:rsid w:val="00A0036B"/>
    <w:rsid w:val="00A004CA"/>
    <w:rsid w:val="00A006A5"/>
    <w:rsid w:val="00A00B88"/>
    <w:rsid w:val="00A01004"/>
    <w:rsid w:val="00A01EA3"/>
    <w:rsid w:val="00A024F9"/>
    <w:rsid w:val="00A02CD4"/>
    <w:rsid w:val="00A02D87"/>
    <w:rsid w:val="00A03271"/>
    <w:rsid w:val="00A037CB"/>
    <w:rsid w:val="00A03C10"/>
    <w:rsid w:val="00A03C88"/>
    <w:rsid w:val="00A0571F"/>
    <w:rsid w:val="00A06357"/>
    <w:rsid w:val="00A07570"/>
    <w:rsid w:val="00A07C4E"/>
    <w:rsid w:val="00A07C50"/>
    <w:rsid w:val="00A10D43"/>
    <w:rsid w:val="00A11528"/>
    <w:rsid w:val="00A124CF"/>
    <w:rsid w:val="00A12A56"/>
    <w:rsid w:val="00A12FC5"/>
    <w:rsid w:val="00A12FDE"/>
    <w:rsid w:val="00A1326E"/>
    <w:rsid w:val="00A13530"/>
    <w:rsid w:val="00A13A7F"/>
    <w:rsid w:val="00A14900"/>
    <w:rsid w:val="00A14C9D"/>
    <w:rsid w:val="00A14DDD"/>
    <w:rsid w:val="00A153FE"/>
    <w:rsid w:val="00A16015"/>
    <w:rsid w:val="00A162BF"/>
    <w:rsid w:val="00A17B2D"/>
    <w:rsid w:val="00A204D9"/>
    <w:rsid w:val="00A20BC6"/>
    <w:rsid w:val="00A20DEC"/>
    <w:rsid w:val="00A223C2"/>
    <w:rsid w:val="00A22719"/>
    <w:rsid w:val="00A22EF9"/>
    <w:rsid w:val="00A239BE"/>
    <w:rsid w:val="00A24274"/>
    <w:rsid w:val="00A242D8"/>
    <w:rsid w:val="00A255B7"/>
    <w:rsid w:val="00A25E06"/>
    <w:rsid w:val="00A265A2"/>
    <w:rsid w:val="00A26F46"/>
    <w:rsid w:val="00A27931"/>
    <w:rsid w:val="00A27F53"/>
    <w:rsid w:val="00A30383"/>
    <w:rsid w:val="00A32233"/>
    <w:rsid w:val="00A32F50"/>
    <w:rsid w:val="00A33119"/>
    <w:rsid w:val="00A34894"/>
    <w:rsid w:val="00A35076"/>
    <w:rsid w:val="00A35F14"/>
    <w:rsid w:val="00A368E0"/>
    <w:rsid w:val="00A36E72"/>
    <w:rsid w:val="00A37BCE"/>
    <w:rsid w:val="00A37DB1"/>
    <w:rsid w:val="00A40812"/>
    <w:rsid w:val="00A40A4A"/>
    <w:rsid w:val="00A41AEA"/>
    <w:rsid w:val="00A42F4A"/>
    <w:rsid w:val="00A43C29"/>
    <w:rsid w:val="00A462EE"/>
    <w:rsid w:val="00A47D8C"/>
    <w:rsid w:val="00A503E3"/>
    <w:rsid w:val="00A51BCA"/>
    <w:rsid w:val="00A51BE4"/>
    <w:rsid w:val="00A52230"/>
    <w:rsid w:val="00A5339C"/>
    <w:rsid w:val="00A533AC"/>
    <w:rsid w:val="00A53573"/>
    <w:rsid w:val="00A536F1"/>
    <w:rsid w:val="00A53B2C"/>
    <w:rsid w:val="00A549B4"/>
    <w:rsid w:val="00A555A3"/>
    <w:rsid w:val="00A55DCB"/>
    <w:rsid w:val="00A567A7"/>
    <w:rsid w:val="00A60AE2"/>
    <w:rsid w:val="00A610DF"/>
    <w:rsid w:val="00A61CCD"/>
    <w:rsid w:val="00A62058"/>
    <w:rsid w:val="00A624F6"/>
    <w:rsid w:val="00A632B3"/>
    <w:rsid w:val="00A64429"/>
    <w:rsid w:val="00A6561A"/>
    <w:rsid w:val="00A65FBC"/>
    <w:rsid w:val="00A664D0"/>
    <w:rsid w:val="00A670CB"/>
    <w:rsid w:val="00A678A8"/>
    <w:rsid w:val="00A70E51"/>
    <w:rsid w:val="00A71767"/>
    <w:rsid w:val="00A71F8D"/>
    <w:rsid w:val="00A72124"/>
    <w:rsid w:val="00A72488"/>
    <w:rsid w:val="00A73AFC"/>
    <w:rsid w:val="00A742F8"/>
    <w:rsid w:val="00A746A6"/>
    <w:rsid w:val="00A75735"/>
    <w:rsid w:val="00A76C09"/>
    <w:rsid w:val="00A76D4A"/>
    <w:rsid w:val="00A774B0"/>
    <w:rsid w:val="00A77775"/>
    <w:rsid w:val="00A77BD9"/>
    <w:rsid w:val="00A77E1F"/>
    <w:rsid w:val="00A80082"/>
    <w:rsid w:val="00A80327"/>
    <w:rsid w:val="00A808A3"/>
    <w:rsid w:val="00A80A1F"/>
    <w:rsid w:val="00A80FF6"/>
    <w:rsid w:val="00A82A36"/>
    <w:rsid w:val="00A82FAB"/>
    <w:rsid w:val="00A848D7"/>
    <w:rsid w:val="00A86768"/>
    <w:rsid w:val="00A86EFC"/>
    <w:rsid w:val="00A907C3"/>
    <w:rsid w:val="00A90876"/>
    <w:rsid w:val="00A90F29"/>
    <w:rsid w:val="00A911FA"/>
    <w:rsid w:val="00A919CD"/>
    <w:rsid w:val="00A920B6"/>
    <w:rsid w:val="00A9289B"/>
    <w:rsid w:val="00A92E2A"/>
    <w:rsid w:val="00A93D6F"/>
    <w:rsid w:val="00A93DDC"/>
    <w:rsid w:val="00A94043"/>
    <w:rsid w:val="00A94312"/>
    <w:rsid w:val="00A95D44"/>
    <w:rsid w:val="00A95DCA"/>
    <w:rsid w:val="00A9614A"/>
    <w:rsid w:val="00A969D9"/>
    <w:rsid w:val="00A96B1C"/>
    <w:rsid w:val="00A973E4"/>
    <w:rsid w:val="00AA1714"/>
    <w:rsid w:val="00AA3ED3"/>
    <w:rsid w:val="00AA46EE"/>
    <w:rsid w:val="00AA4DC3"/>
    <w:rsid w:val="00AA4F59"/>
    <w:rsid w:val="00AA5554"/>
    <w:rsid w:val="00AA61CC"/>
    <w:rsid w:val="00AA7D9F"/>
    <w:rsid w:val="00AB018C"/>
    <w:rsid w:val="00AB192C"/>
    <w:rsid w:val="00AB1AA8"/>
    <w:rsid w:val="00AB35BA"/>
    <w:rsid w:val="00AB3999"/>
    <w:rsid w:val="00AB3B46"/>
    <w:rsid w:val="00AB4A5E"/>
    <w:rsid w:val="00AB4A98"/>
    <w:rsid w:val="00AB5205"/>
    <w:rsid w:val="00AB533A"/>
    <w:rsid w:val="00AB556A"/>
    <w:rsid w:val="00AB5F1C"/>
    <w:rsid w:val="00AB6066"/>
    <w:rsid w:val="00AB7402"/>
    <w:rsid w:val="00AB774D"/>
    <w:rsid w:val="00AC116F"/>
    <w:rsid w:val="00AC1302"/>
    <w:rsid w:val="00AC2843"/>
    <w:rsid w:val="00AC3187"/>
    <w:rsid w:val="00AC4761"/>
    <w:rsid w:val="00AC555A"/>
    <w:rsid w:val="00AC5A09"/>
    <w:rsid w:val="00AC5ED4"/>
    <w:rsid w:val="00AC603D"/>
    <w:rsid w:val="00AC6260"/>
    <w:rsid w:val="00AC7F51"/>
    <w:rsid w:val="00AD006E"/>
    <w:rsid w:val="00AD0649"/>
    <w:rsid w:val="00AD0FF1"/>
    <w:rsid w:val="00AD14B5"/>
    <w:rsid w:val="00AD183A"/>
    <w:rsid w:val="00AD26B8"/>
    <w:rsid w:val="00AD2CEF"/>
    <w:rsid w:val="00AD3DD2"/>
    <w:rsid w:val="00AD59B0"/>
    <w:rsid w:val="00AD6BFD"/>
    <w:rsid w:val="00AD6E6F"/>
    <w:rsid w:val="00AD7D74"/>
    <w:rsid w:val="00AE024D"/>
    <w:rsid w:val="00AE0F7A"/>
    <w:rsid w:val="00AE2336"/>
    <w:rsid w:val="00AE24BA"/>
    <w:rsid w:val="00AE2A0F"/>
    <w:rsid w:val="00AE2A1B"/>
    <w:rsid w:val="00AE2FA0"/>
    <w:rsid w:val="00AE3B61"/>
    <w:rsid w:val="00AE5029"/>
    <w:rsid w:val="00AE669E"/>
    <w:rsid w:val="00AE66EA"/>
    <w:rsid w:val="00AE7106"/>
    <w:rsid w:val="00AF05D0"/>
    <w:rsid w:val="00AF0DF6"/>
    <w:rsid w:val="00AF1D28"/>
    <w:rsid w:val="00AF1D5C"/>
    <w:rsid w:val="00AF22DC"/>
    <w:rsid w:val="00AF27F7"/>
    <w:rsid w:val="00AF2E87"/>
    <w:rsid w:val="00AF3345"/>
    <w:rsid w:val="00AF348D"/>
    <w:rsid w:val="00AF3632"/>
    <w:rsid w:val="00AF3935"/>
    <w:rsid w:val="00AF4B8B"/>
    <w:rsid w:val="00AF62B6"/>
    <w:rsid w:val="00AF6729"/>
    <w:rsid w:val="00AF6A5D"/>
    <w:rsid w:val="00AF6B5D"/>
    <w:rsid w:val="00AF6CE9"/>
    <w:rsid w:val="00AF7D18"/>
    <w:rsid w:val="00B002EA"/>
    <w:rsid w:val="00B005E3"/>
    <w:rsid w:val="00B00A3B"/>
    <w:rsid w:val="00B00C7A"/>
    <w:rsid w:val="00B00DE5"/>
    <w:rsid w:val="00B01326"/>
    <w:rsid w:val="00B01B4C"/>
    <w:rsid w:val="00B02519"/>
    <w:rsid w:val="00B02583"/>
    <w:rsid w:val="00B02D61"/>
    <w:rsid w:val="00B03984"/>
    <w:rsid w:val="00B04AEA"/>
    <w:rsid w:val="00B04EE4"/>
    <w:rsid w:val="00B052F7"/>
    <w:rsid w:val="00B055A2"/>
    <w:rsid w:val="00B05791"/>
    <w:rsid w:val="00B05EE7"/>
    <w:rsid w:val="00B06051"/>
    <w:rsid w:val="00B073D1"/>
    <w:rsid w:val="00B07551"/>
    <w:rsid w:val="00B07B32"/>
    <w:rsid w:val="00B07F63"/>
    <w:rsid w:val="00B1068E"/>
    <w:rsid w:val="00B11133"/>
    <w:rsid w:val="00B11497"/>
    <w:rsid w:val="00B11F9C"/>
    <w:rsid w:val="00B1305D"/>
    <w:rsid w:val="00B1323B"/>
    <w:rsid w:val="00B13B23"/>
    <w:rsid w:val="00B147E1"/>
    <w:rsid w:val="00B14D57"/>
    <w:rsid w:val="00B15F99"/>
    <w:rsid w:val="00B15FF3"/>
    <w:rsid w:val="00B17B85"/>
    <w:rsid w:val="00B20003"/>
    <w:rsid w:val="00B20F5D"/>
    <w:rsid w:val="00B21396"/>
    <w:rsid w:val="00B2175E"/>
    <w:rsid w:val="00B219A4"/>
    <w:rsid w:val="00B22D5A"/>
    <w:rsid w:val="00B2323E"/>
    <w:rsid w:val="00B235F4"/>
    <w:rsid w:val="00B238BF"/>
    <w:rsid w:val="00B241C6"/>
    <w:rsid w:val="00B2458A"/>
    <w:rsid w:val="00B248FF"/>
    <w:rsid w:val="00B259D4"/>
    <w:rsid w:val="00B2602A"/>
    <w:rsid w:val="00B273DA"/>
    <w:rsid w:val="00B276F7"/>
    <w:rsid w:val="00B279AC"/>
    <w:rsid w:val="00B302BB"/>
    <w:rsid w:val="00B30B51"/>
    <w:rsid w:val="00B3121A"/>
    <w:rsid w:val="00B31618"/>
    <w:rsid w:val="00B31F50"/>
    <w:rsid w:val="00B3220E"/>
    <w:rsid w:val="00B331BB"/>
    <w:rsid w:val="00B34A7B"/>
    <w:rsid w:val="00B34B60"/>
    <w:rsid w:val="00B34B8D"/>
    <w:rsid w:val="00B34F33"/>
    <w:rsid w:val="00B35292"/>
    <w:rsid w:val="00B353F2"/>
    <w:rsid w:val="00B3777E"/>
    <w:rsid w:val="00B411D7"/>
    <w:rsid w:val="00B41AF2"/>
    <w:rsid w:val="00B42B5F"/>
    <w:rsid w:val="00B44811"/>
    <w:rsid w:val="00B44F4C"/>
    <w:rsid w:val="00B45C63"/>
    <w:rsid w:val="00B460A6"/>
    <w:rsid w:val="00B461FC"/>
    <w:rsid w:val="00B46C7A"/>
    <w:rsid w:val="00B47239"/>
    <w:rsid w:val="00B47300"/>
    <w:rsid w:val="00B4730E"/>
    <w:rsid w:val="00B4783E"/>
    <w:rsid w:val="00B478EF"/>
    <w:rsid w:val="00B47D89"/>
    <w:rsid w:val="00B50D59"/>
    <w:rsid w:val="00B5191F"/>
    <w:rsid w:val="00B51BD4"/>
    <w:rsid w:val="00B524C3"/>
    <w:rsid w:val="00B52BC3"/>
    <w:rsid w:val="00B53D1F"/>
    <w:rsid w:val="00B5455C"/>
    <w:rsid w:val="00B5526E"/>
    <w:rsid w:val="00B567D3"/>
    <w:rsid w:val="00B56BA1"/>
    <w:rsid w:val="00B56EF7"/>
    <w:rsid w:val="00B573A1"/>
    <w:rsid w:val="00B57983"/>
    <w:rsid w:val="00B57C19"/>
    <w:rsid w:val="00B60204"/>
    <w:rsid w:val="00B60A36"/>
    <w:rsid w:val="00B60D33"/>
    <w:rsid w:val="00B618F3"/>
    <w:rsid w:val="00B627A4"/>
    <w:rsid w:val="00B62A3A"/>
    <w:rsid w:val="00B62E64"/>
    <w:rsid w:val="00B63265"/>
    <w:rsid w:val="00B6339A"/>
    <w:rsid w:val="00B64147"/>
    <w:rsid w:val="00B6460E"/>
    <w:rsid w:val="00B659CE"/>
    <w:rsid w:val="00B65B43"/>
    <w:rsid w:val="00B65D31"/>
    <w:rsid w:val="00B6602E"/>
    <w:rsid w:val="00B66205"/>
    <w:rsid w:val="00B663ED"/>
    <w:rsid w:val="00B669DC"/>
    <w:rsid w:val="00B669E4"/>
    <w:rsid w:val="00B67093"/>
    <w:rsid w:val="00B67BCE"/>
    <w:rsid w:val="00B71E8F"/>
    <w:rsid w:val="00B7239C"/>
    <w:rsid w:val="00B735F0"/>
    <w:rsid w:val="00B73B64"/>
    <w:rsid w:val="00B73D93"/>
    <w:rsid w:val="00B74026"/>
    <w:rsid w:val="00B754B1"/>
    <w:rsid w:val="00B77CD7"/>
    <w:rsid w:val="00B80164"/>
    <w:rsid w:val="00B818D2"/>
    <w:rsid w:val="00B825A9"/>
    <w:rsid w:val="00B83924"/>
    <w:rsid w:val="00B839BA"/>
    <w:rsid w:val="00B842E2"/>
    <w:rsid w:val="00B84DF8"/>
    <w:rsid w:val="00B85E3F"/>
    <w:rsid w:val="00B86D44"/>
    <w:rsid w:val="00B86EBE"/>
    <w:rsid w:val="00B87157"/>
    <w:rsid w:val="00B9067B"/>
    <w:rsid w:val="00B910CA"/>
    <w:rsid w:val="00B9244F"/>
    <w:rsid w:val="00B93053"/>
    <w:rsid w:val="00B93A25"/>
    <w:rsid w:val="00B95B9A"/>
    <w:rsid w:val="00B9641C"/>
    <w:rsid w:val="00BA1063"/>
    <w:rsid w:val="00BA174B"/>
    <w:rsid w:val="00BA2540"/>
    <w:rsid w:val="00BA25EC"/>
    <w:rsid w:val="00BA30B7"/>
    <w:rsid w:val="00BA3494"/>
    <w:rsid w:val="00BA502F"/>
    <w:rsid w:val="00BA5802"/>
    <w:rsid w:val="00BA58B4"/>
    <w:rsid w:val="00BA6372"/>
    <w:rsid w:val="00BA6A89"/>
    <w:rsid w:val="00BA7C97"/>
    <w:rsid w:val="00BA7F1E"/>
    <w:rsid w:val="00BB09BF"/>
    <w:rsid w:val="00BB31C2"/>
    <w:rsid w:val="00BB3480"/>
    <w:rsid w:val="00BB435E"/>
    <w:rsid w:val="00BB507F"/>
    <w:rsid w:val="00BB516D"/>
    <w:rsid w:val="00BB5F6F"/>
    <w:rsid w:val="00BB6168"/>
    <w:rsid w:val="00BB6C23"/>
    <w:rsid w:val="00BB6C2E"/>
    <w:rsid w:val="00BC0E70"/>
    <w:rsid w:val="00BC10A6"/>
    <w:rsid w:val="00BC135A"/>
    <w:rsid w:val="00BC23DD"/>
    <w:rsid w:val="00BC42F9"/>
    <w:rsid w:val="00BC4315"/>
    <w:rsid w:val="00BC48D5"/>
    <w:rsid w:val="00BC49EF"/>
    <w:rsid w:val="00BC67A7"/>
    <w:rsid w:val="00BC6B25"/>
    <w:rsid w:val="00BC70C3"/>
    <w:rsid w:val="00BC7223"/>
    <w:rsid w:val="00BD0987"/>
    <w:rsid w:val="00BD0996"/>
    <w:rsid w:val="00BD099D"/>
    <w:rsid w:val="00BD0BB6"/>
    <w:rsid w:val="00BD1AB3"/>
    <w:rsid w:val="00BD2994"/>
    <w:rsid w:val="00BD412D"/>
    <w:rsid w:val="00BD4980"/>
    <w:rsid w:val="00BD596C"/>
    <w:rsid w:val="00BD5C17"/>
    <w:rsid w:val="00BD73CD"/>
    <w:rsid w:val="00BD7ED9"/>
    <w:rsid w:val="00BE090A"/>
    <w:rsid w:val="00BE3237"/>
    <w:rsid w:val="00BE3CA5"/>
    <w:rsid w:val="00BE4074"/>
    <w:rsid w:val="00BE47ED"/>
    <w:rsid w:val="00BE4BBD"/>
    <w:rsid w:val="00BE5366"/>
    <w:rsid w:val="00BE5414"/>
    <w:rsid w:val="00BE5C08"/>
    <w:rsid w:val="00BE7018"/>
    <w:rsid w:val="00BE702B"/>
    <w:rsid w:val="00BE71B9"/>
    <w:rsid w:val="00BE7FF9"/>
    <w:rsid w:val="00BF0243"/>
    <w:rsid w:val="00BF148B"/>
    <w:rsid w:val="00BF167D"/>
    <w:rsid w:val="00BF191A"/>
    <w:rsid w:val="00BF2031"/>
    <w:rsid w:val="00BF34DD"/>
    <w:rsid w:val="00BF4759"/>
    <w:rsid w:val="00BF4C1D"/>
    <w:rsid w:val="00BF75D6"/>
    <w:rsid w:val="00BF778B"/>
    <w:rsid w:val="00C00A51"/>
    <w:rsid w:val="00C00F71"/>
    <w:rsid w:val="00C0160A"/>
    <w:rsid w:val="00C018C2"/>
    <w:rsid w:val="00C018CE"/>
    <w:rsid w:val="00C019CA"/>
    <w:rsid w:val="00C0264C"/>
    <w:rsid w:val="00C0304A"/>
    <w:rsid w:val="00C04BFF"/>
    <w:rsid w:val="00C04C33"/>
    <w:rsid w:val="00C05F13"/>
    <w:rsid w:val="00C06711"/>
    <w:rsid w:val="00C06AF8"/>
    <w:rsid w:val="00C076BD"/>
    <w:rsid w:val="00C076E9"/>
    <w:rsid w:val="00C07A19"/>
    <w:rsid w:val="00C07D07"/>
    <w:rsid w:val="00C07FC3"/>
    <w:rsid w:val="00C10070"/>
    <w:rsid w:val="00C108CB"/>
    <w:rsid w:val="00C11411"/>
    <w:rsid w:val="00C11B47"/>
    <w:rsid w:val="00C11DE5"/>
    <w:rsid w:val="00C11EA3"/>
    <w:rsid w:val="00C133A0"/>
    <w:rsid w:val="00C16373"/>
    <w:rsid w:val="00C16E86"/>
    <w:rsid w:val="00C172B1"/>
    <w:rsid w:val="00C1748D"/>
    <w:rsid w:val="00C17852"/>
    <w:rsid w:val="00C1788C"/>
    <w:rsid w:val="00C179E3"/>
    <w:rsid w:val="00C215A1"/>
    <w:rsid w:val="00C21F63"/>
    <w:rsid w:val="00C23C38"/>
    <w:rsid w:val="00C23ECD"/>
    <w:rsid w:val="00C251C8"/>
    <w:rsid w:val="00C25648"/>
    <w:rsid w:val="00C27120"/>
    <w:rsid w:val="00C2797F"/>
    <w:rsid w:val="00C27AC1"/>
    <w:rsid w:val="00C30866"/>
    <w:rsid w:val="00C30C66"/>
    <w:rsid w:val="00C30CCC"/>
    <w:rsid w:val="00C3230B"/>
    <w:rsid w:val="00C33299"/>
    <w:rsid w:val="00C34C9F"/>
    <w:rsid w:val="00C34DFA"/>
    <w:rsid w:val="00C3526D"/>
    <w:rsid w:val="00C35851"/>
    <w:rsid w:val="00C35D7D"/>
    <w:rsid w:val="00C35D83"/>
    <w:rsid w:val="00C36D44"/>
    <w:rsid w:val="00C378BB"/>
    <w:rsid w:val="00C37FB0"/>
    <w:rsid w:val="00C403A2"/>
    <w:rsid w:val="00C4092D"/>
    <w:rsid w:val="00C40B9F"/>
    <w:rsid w:val="00C421A0"/>
    <w:rsid w:val="00C44EF0"/>
    <w:rsid w:val="00C45049"/>
    <w:rsid w:val="00C45411"/>
    <w:rsid w:val="00C46674"/>
    <w:rsid w:val="00C4688E"/>
    <w:rsid w:val="00C46B98"/>
    <w:rsid w:val="00C474F3"/>
    <w:rsid w:val="00C477D0"/>
    <w:rsid w:val="00C502F3"/>
    <w:rsid w:val="00C503A6"/>
    <w:rsid w:val="00C508F1"/>
    <w:rsid w:val="00C519D4"/>
    <w:rsid w:val="00C527A5"/>
    <w:rsid w:val="00C54566"/>
    <w:rsid w:val="00C557BC"/>
    <w:rsid w:val="00C56BC6"/>
    <w:rsid w:val="00C57497"/>
    <w:rsid w:val="00C57EB5"/>
    <w:rsid w:val="00C60D4A"/>
    <w:rsid w:val="00C618DB"/>
    <w:rsid w:val="00C632C4"/>
    <w:rsid w:val="00C63393"/>
    <w:rsid w:val="00C644E3"/>
    <w:rsid w:val="00C64518"/>
    <w:rsid w:val="00C64657"/>
    <w:rsid w:val="00C646A8"/>
    <w:rsid w:val="00C654E0"/>
    <w:rsid w:val="00C65704"/>
    <w:rsid w:val="00C661CD"/>
    <w:rsid w:val="00C66CE4"/>
    <w:rsid w:val="00C678BA"/>
    <w:rsid w:val="00C67C33"/>
    <w:rsid w:val="00C701D2"/>
    <w:rsid w:val="00C70AF8"/>
    <w:rsid w:val="00C70C62"/>
    <w:rsid w:val="00C71399"/>
    <w:rsid w:val="00C71A09"/>
    <w:rsid w:val="00C72FF0"/>
    <w:rsid w:val="00C73A5A"/>
    <w:rsid w:val="00C74142"/>
    <w:rsid w:val="00C74607"/>
    <w:rsid w:val="00C74E42"/>
    <w:rsid w:val="00C765B0"/>
    <w:rsid w:val="00C768D1"/>
    <w:rsid w:val="00C80D4B"/>
    <w:rsid w:val="00C8124E"/>
    <w:rsid w:val="00C81330"/>
    <w:rsid w:val="00C821FC"/>
    <w:rsid w:val="00C82396"/>
    <w:rsid w:val="00C82ACD"/>
    <w:rsid w:val="00C83497"/>
    <w:rsid w:val="00C83A02"/>
    <w:rsid w:val="00C84BB1"/>
    <w:rsid w:val="00C84CE3"/>
    <w:rsid w:val="00C86602"/>
    <w:rsid w:val="00C86B24"/>
    <w:rsid w:val="00C86CEB"/>
    <w:rsid w:val="00C86DB5"/>
    <w:rsid w:val="00C8742E"/>
    <w:rsid w:val="00C87674"/>
    <w:rsid w:val="00C87A68"/>
    <w:rsid w:val="00C900FF"/>
    <w:rsid w:val="00C9054F"/>
    <w:rsid w:val="00C90F1E"/>
    <w:rsid w:val="00C9134E"/>
    <w:rsid w:val="00C91607"/>
    <w:rsid w:val="00C92256"/>
    <w:rsid w:val="00C922AC"/>
    <w:rsid w:val="00C92750"/>
    <w:rsid w:val="00C9284E"/>
    <w:rsid w:val="00C92C9D"/>
    <w:rsid w:val="00C92DC0"/>
    <w:rsid w:val="00C9420E"/>
    <w:rsid w:val="00C94F65"/>
    <w:rsid w:val="00C94F6C"/>
    <w:rsid w:val="00C9586A"/>
    <w:rsid w:val="00C95BD0"/>
    <w:rsid w:val="00C9698F"/>
    <w:rsid w:val="00C973C8"/>
    <w:rsid w:val="00C976E6"/>
    <w:rsid w:val="00C97A65"/>
    <w:rsid w:val="00CA0987"/>
    <w:rsid w:val="00CA100D"/>
    <w:rsid w:val="00CA1252"/>
    <w:rsid w:val="00CA133F"/>
    <w:rsid w:val="00CA1400"/>
    <w:rsid w:val="00CA1BF9"/>
    <w:rsid w:val="00CA1E74"/>
    <w:rsid w:val="00CA2BDE"/>
    <w:rsid w:val="00CA2D62"/>
    <w:rsid w:val="00CA2E82"/>
    <w:rsid w:val="00CA3693"/>
    <w:rsid w:val="00CA3A2D"/>
    <w:rsid w:val="00CA4094"/>
    <w:rsid w:val="00CA4B2C"/>
    <w:rsid w:val="00CA5BBC"/>
    <w:rsid w:val="00CA5CD3"/>
    <w:rsid w:val="00CA627B"/>
    <w:rsid w:val="00CA6977"/>
    <w:rsid w:val="00CA7C3E"/>
    <w:rsid w:val="00CB0283"/>
    <w:rsid w:val="00CB0415"/>
    <w:rsid w:val="00CB043E"/>
    <w:rsid w:val="00CB1474"/>
    <w:rsid w:val="00CB1529"/>
    <w:rsid w:val="00CB1C4F"/>
    <w:rsid w:val="00CB2035"/>
    <w:rsid w:val="00CB2667"/>
    <w:rsid w:val="00CB3A31"/>
    <w:rsid w:val="00CB45E3"/>
    <w:rsid w:val="00CB4F7F"/>
    <w:rsid w:val="00CB4FD0"/>
    <w:rsid w:val="00CB6592"/>
    <w:rsid w:val="00CB7554"/>
    <w:rsid w:val="00CC01C2"/>
    <w:rsid w:val="00CC0624"/>
    <w:rsid w:val="00CC187F"/>
    <w:rsid w:val="00CC1A17"/>
    <w:rsid w:val="00CC1A1D"/>
    <w:rsid w:val="00CC2EDC"/>
    <w:rsid w:val="00CC3517"/>
    <w:rsid w:val="00CC3DC0"/>
    <w:rsid w:val="00CC4361"/>
    <w:rsid w:val="00CC4AEE"/>
    <w:rsid w:val="00CC65C0"/>
    <w:rsid w:val="00CC6A8A"/>
    <w:rsid w:val="00CC7C4B"/>
    <w:rsid w:val="00CD01A0"/>
    <w:rsid w:val="00CD0895"/>
    <w:rsid w:val="00CD0AAD"/>
    <w:rsid w:val="00CD0CBB"/>
    <w:rsid w:val="00CD1836"/>
    <w:rsid w:val="00CD186D"/>
    <w:rsid w:val="00CD1E17"/>
    <w:rsid w:val="00CD25C6"/>
    <w:rsid w:val="00CD29AE"/>
    <w:rsid w:val="00CD29C7"/>
    <w:rsid w:val="00CD35E8"/>
    <w:rsid w:val="00CD36F7"/>
    <w:rsid w:val="00CD3BCF"/>
    <w:rsid w:val="00CD3BDB"/>
    <w:rsid w:val="00CD467D"/>
    <w:rsid w:val="00CD4E0F"/>
    <w:rsid w:val="00CD50A6"/>
    <w:rsid w:val="00CE0474"/>
    <w:rsid w:val="00CE0604"/>
    <w:rsid w:val="00CE0A33"/>
    <w:rsid w:val="00CE0F2A"/>
    <w:rsid w:val="00CE1EB1"/>
    <w:rsid w:val="00CE3C73"/>
    <w:rsid w:val="00CE4791"/>
    <w:rsid w:val="00CE4C8B"/>
    <w:rsid w:val="00CE5058"/>
    <w:rsid w:val="00CE559F"/>
    <w:rsid w:val="00CE663F"/>
    <w:rsid w:val="00CF0AB0"/>
    <w:rsid w:val="00CF2B2D"/>
    <w:rsid w:val="00CF3C03"/>
    <w:rsid w:val="00CF3EB1"/>
    <w:rsid w:val="00CF3ED0"/>
    <w:rsid w:val="00CF4CED"/>
    <w:rsid w:val="00CF6044"/>
    <w:rsid w:val="00CF751E"/>
    <w:rsid w:val="00CF7C58"/>
    <w:rsid w:val="00D00530"/>
    <w:rsid w:val="00D0097A"/>
    <w:rsid w:val="00D01201"/>
    <w:rsid w:val="00D017D7"/>
    <w:rsid w:val="00D01D3E"/>
    <w:rsid w:val="00D022D5"/>
    <w:rsid w:val="00D03BEB"/>
    <w:rsid w:val="00D04C2B"/>
    <w:rsid w:val="00D04F59"/>
    <w:rsid w:val="00D06A72"/>
    <w:rsid w:val="00D06C3C"/>
    <w:rsid w:val="00D12DA9"/>
    <w:rsid w:val="00D138AB"/>
    <w:rsid w:val="00D13C52"/>
    <w:rsid w:val="00D144E4"/>
    <w:rsid w:val="00D14602"/>
    <w:rsid w:val="00D157B4"/>
    <w:rsid w:val="00D15FFF"/>
    <w:rsid w:val="00D16310"/>
    <w:rsid w:val="00D1772B"/>
    <w:rsid w:val="00D17E6A"/>
    <w:rsid w:val="00D20026"/>
    <w:rsid w:val="00D2083A"/>
    <w:rsid w:val="00D211D9"/>
    <w:rsid w:val="00D215EE"/>
    <w:rsid w:val="00D21D16"/>
    <w:rsid w:val="00D252DD"/>
    <w:rsid w:val="00D25EE6"/>
    <w:rsid w:val="00D25F2D"/>
    <w:rsid w:val="00D26DC3"/>
    <w:rsid w:val="00D27970"/>
    <w:rsid w:val="00D301B0"/>
    <w:rsid w:val="00D309BF"/>
    <w:rsid w:val="00D31152"/>
    <w:rsid w:val="00D31369"/>
    <w:rsid w:val="00D3171C"/>
    <w:rsid w:val="00D31C0E"/>
    <w:rsid w:val="00D325B0"/>
    <w:rsid w:val="00D325B9"/>
    <w:rsid w:val="00D330D5"/>
    <w:rsid w:val="00D3327E"/>
    <w:rsid w:val="00D34A8E"/>
    <w:rsid w:val="00D34E0A"/>
    <w:rsid w:val="00D35043"/>
    <w:rsid w:val="00D35808"/>
    <w:rsid w:val="00D36136"/>
    <w:rsid w:val="00D37F24"/>
    <w:rsid w:val="00D41095"/>
    <w:rsid w:val="00D418B2"/>
    <w:rsid w:val="00D41BEE"/>
    <w:rsid w:val="00D41CC7"/>
    <w:rsid w:val="00D42B48"/>
    <w:rsid w:val="00D43912"/>
    <w:rsid w:val="00D43AB9"/>
    <w:rsid w:val="00D43C5A"/>
    <w:rsid w:val="00D44155"/>
    <w:rsid w:val="00D447C1"/>
    <w:rsid w:val="00D456B4"/>
    <w:rsid w:val="00D4594E"/>
    <w:rsid w:val="00D45AA5"/>
    <w:rsid w:val="00D46078"/>
    <w:rsid w:val="00D46121"/>
    <w:rsid w:val="00D465E8"/>
    <w:rsid w:val="00D46A86"/>
    <w:rsid w:val="00D46DDB"/>
    <w:rsid w:val="00D47216"/>
    <w:rsid w:val="00D4790A"/>
    <w:rsid w:val="00D50AA4"/>
    <w:rsid w:val="00D50F1F"/>
    <w:rsid w:val="00D52008"/>
    <w:rsid w:val="00D52122"/>
    <w:rsid w:val="00D540E7"/>
    <w:rsid w:val="00D5440E"/>
    <w:rsid w:val="00D54A42"/>
    <w:rsid w:val="00D54A5F"/>
    <w:rsid w:val="00D54FDF"/>
    <w:rsid w:val="00D55154"/>
    <w:rsid w:val="00D55362"/>
    <w:rsid w:val="00D55382"/>
    <w:rsid w:val="00D557AD"/>
    <w:rsid w:val="00D55CDF"/>
    <w:rsid w:val="00D56DAE"/>
    <w:rsid w:val="00D60CCB"/>
    <w:rsid w:val="00D617BD"/>
    <w:rsid w:val="00D61C66"/>
    <w:rsid w:val="00D628CA"/>
    <w:rsid w:val="00D63323"/>
    <w:rsid w:val="00D6376A"/>
    <w:rsid w:val="00D637DD"/>
    <w:rsid w:val="00D6380D"/>
    <w:rsid w:val="00D64FE5"/>
    <w:rsid w:val="00D666AD"/>
    <w:rsid w:val="00D66C0F"/>
    <w:rsid w:val="00D66E5A"/>
    <w:rsid w:val="00D67594"/>
    <w:rsid w:val="00D7083C"/>
    <w:rsid w:val="00D70E1E"/>
    <w:rsid w:val="00D72A5D"/>
    <w:rsid w:val="00D72FB9"/>
    <w:rsid w:val="00D73A77"/>
    <w:rsid w:val="00D74760"/>
    <w:rsid w:val="00D7535A"/>
    <w:rsid w:val="00D75405"/>
    <w:rsid w:val="00D77062"/>
    <w:rsid w:val="00D77B51"/>
    <w:rsid w:val="00D8083A"/>
    <w:rsid w:val="00D81179"/>
    <w:rsid w:val="00D83234"/>
    <w:rsid w:val="00D83278"/>
    <w:rsid w:val="00D83706"/>
    <w:rsid w:val="00D843AC"/>
    <w:rsid w:val="00D84639"/>
    <w:rsid w:val="00D84C49"/>
    <w:rsid w:val="00D84EC8"/>
    <w:rsid w:val="00D850D2"/>
    <w:rsid w:val="00D854AB"/>
    <w:rsid w:val="00D85A0F"/>
    <w:rsid w:val="00D879DF"/>
    <w:rsid w:val="00D87ADB"/>
    <w:rsid w:val="00D87ADC"/>
    <w:rsid w:val="00D87C4D"/>
    <w:rsid w:val="00D90B32"/>
    <w:rsid w:val="00D90BFC"/>
    <w:rsid w:val="00D911C8"/>
    <w:rsid w:val="00D9178D"/>
    <w:rsid w:val="00D91D15"/>
    <w:rsid w:val="00D92149"/>
    <w:rsid w:val="00D92C6B"/>
    <w:rsid w:val="00D92D17"/>
    <w:rsid w:val="00D9525A"/>
    <w:rsid w:val="00D95FE4"/>
    <w:rsid w:val="00D964EE"/>
    <w:rsid w:val="00D96F03"/>
    <w:rsid w:val="00DA0A36"/>
    <w:rsid w:val="00DA0D7E"/>
    <w:rsid w:val="00DA10F1"/>
    <w:rsid w:val="00DA160D"/>
    <w:rsid w:val="00DA282D"/>
    <w:rsid w:val="00DA2B1C"/>
    <w:rsid w:val="00DA360E"/>
    <w:rsid w:val="00DA3897"/>
    <w:rsid w:val="00DA38AE"/>
    <w:rsid w:val="00DA397B"/>
    <w:rsid w:val="00DA452C"/>
    <w:rsid w:val="00DA4AFF"/>
    <w:rsid w:val="00DA4E49"/>
    <w:rsid w:val="00DA4EC3"/>
    <w:rsid w:val="00DA61BF"/>
    <w:rsid w:val="00DA64BE"/>
    <w:rsid w:val="00DB05F3"/>
    <w:rsid w:val="00DB1149"/>
    <w:rsid w:val="00DB16D5"/>
    <w:rsid w:val="00DB3AEE"/>
    <w:rsid w:val="00DB4358"/>
    <w:rsid w:val="00DB4483"/>
    <w:rsid w:val="00DB4926"/>
    <w:rsid w:val="00DB5ABA"/>
    <w:rsid w:val="00DB69BD"/>
    <w:rsid w:val="00DC161F"/>
    <w:rsid w:val="00DC1AC7"/>
    <w:rsid w:val="00DC1F0A"/>
    <w:rsid w:val="00DC3A76"/>
    <w:rsid w:val="00DC43B6"/>
    <w:rsid w:val="00DC554E"/>
    <w:rsid w:val="00DC70E3"/>
    <w:rsid w:val="00DC76ED"/>
    <w:rsid w:val="00DD0317"/>
    <w:rsid w:val="00DD05B2"/>
    <w:rsid w:val="00DD174A"/>
    <w:rsid w:val="00DD1ED5"/>
    <w:rsid w:val="00DD267C"/>
    <w:rsid w:val="00DD2BCD"/>
    <w:rsid w:val="00DD3B0B"/>
    <w:rsid w:val="00DD44F2"/>
    <w:rsid w:val="00DD4F86"/>
    <w:rsid w:val="00DD51E0"/>
    <w:rsid w:val="00DD5349"/>
    <w:rsid w:val="00DD5576"/>
    <w:rsid w:val="00DD582A"/>
    <w:rsid w:val="00DD5D3F"/>
    <w:rsid w:val="00DD5F92"/>
    <w:rsid w:val="00DD625B"/>
    <w:rsid w:val="00DD652A"/>
    <w:rsid w:val="00DD6E8E"/>
    <w:rsid w:val="00DD6F93"/>
    <w:rsid w:val="00DE04C4"/>
    <w:rsid w:val="00DE0A89"/>
    <w:rsid w:val="00DE1201"/>
    <w:rsid w:val="00DE1BAA"/>
    <w:rsid w:val="00DE1DAC"/>
    <w:rsid w:val="00DE2CB0"/>
    <w:rsid w:val="00DE4319"/>
    <w:rsid w:val="00DE68B2"/>
    <w:rsid w:val="00DE6A4C"/>
    <w:rsid w:val="00DE75CD"/>
    <w:rsid w:val="00DE7719"/>
    <w:rsid w:val="00DE7DA1"/>
    <w:rsid w:val="00DE7FB8"/>
    <w:rsid w:val="00DF08E8"/>
    <w:rsid w:val="00DF11CE"/>
    <w:rsid w:val="00DF1E24"/>
    <w:rsid w:val="00DF323D"/>
    <w:rsid w:val="00DF4E03"/>
    <w:rsid w:val="00DF5A4F"/>
    <w:rsid w:val="00DF5FB0"/>
    <w:rsid w:val="00DF67B2"/>
    <w:rsid w:val="00DF7596"/>
    <w:rsid w:val="00E01078"/>
    <w:rsid w:val="00E0153B"/>
    <w:rsid w:val="00E01935"/>
    <w:rsid w:val="00E020ED"/>
    <w:rsid w:val="00E031D0"/>
    <w:rsid w:val="00E03CF8"/>
    <w:rsid w:val="00E03D1A"/>
    <w:rsid w:val="00E04561"/>
    <w:rsid w:val="00E04ACD"/>
    <w:rsid w:val="00E05C5A"/>
    <w:rsid w:val="00E063B4"/>
    <w:rsid w:val="00E07279"/>
    <w:rsid w:val="00E072F1"/>
    <w:rsid w:val="00E074E9"/>
    <w:rsid w:val="00E07807"/>
    <w:rsid w:val="00E105F9"/>
    <w:rsid w:val="00E10B09"/>
    <w:rsid w:val="00E1169F"/>
    <w:rsid w:val="00E1266A"/>
    <w:rsid w:val="00E12A86"/>
    <w:rsid w:val="00E1330C"/>
    <w:rsid w:val="00E144AB"/>
    <w:rsid w:val="00E1490B"/>
    <w:rsid w:val="00E14D33"/>
    <w:rsid w:val="00E15F31"/>
    <w:rsid w:val="00E16142"/>
    <w:rsid w:val="00E16315"/>
    <w:rsid w:val="00E16554"/>
    <w:rsid w:val="00E168A8"/>
    <w:rsid w:val="00E203D9"/>
    <w:rsid w:val="00E21784"/>
    <w:rsid w:val="00E22C1C"/>
    <w:rsid w:val="00E24D5F"/>
    <w:rsid w:val="00E24EE7"/>
    <w:rsid w:val="00E25CF4"/>
    <w:rsid w:val="00E277DD"/>
    <w:rsid w:val="00E30AB3"/>
    <w:rsid w:val="00E30AE3"/>
    <w:rsid w:val="00E30E19"/>
    <w:rsid w:val="00E3107B"/>
    <w:rsid w:val="00E31289"/>
    <w:rsid w:val="00E3129F"/>
    <w:rsid w:val="00E31345"/>
    <w:rsid w:val="00E318DE"/>
    <w:rsid w:val="00E31A3A"/>
    <w:rsid w:val="00E31AE0"/>
    <w:rsid w:val="00E31D83"/>
    <w:rsid w:val="00E329FD"/>
    <w:rsid w:val="00E32D33"/>
    <w:rsid w:val="00E32FD5"/>
    <w:rsid w:val="00E332C1"/>
    <w:rsid w:val="00E33803"/>
    <w:rsid w:val="00E33820"/>
    <w:rsid w:val="00E35F60"/>
    <w:rsid w:val="00E36D39"/>
    <w:rsid w:val="00E37E96"/>
    <w:rsid w:val="00E40953"/>
    <w:rsid w:val="00E40C60"/>
    <w:rsid w:val="00E41A2D"/>
    <w:rsid w:val="00E43049"/>
    <w:rsid w:val="00E437A7"/>
    <w:rsid w:val="00E449C8"/>
    <w:rsid w:val="00E44FAB"/>
    <w:rsid w:val="00E45316"/>
    <w:rsid w:val="00E459B2"/>
    <w:rsid w:val="00E46526"/>
    <w:rsid w:val="00E5053E"/>
    <w:rsid w:val="00E50A88"/>
    <w:rsid w:val="00E51064"/>
    <w:rsid w:val="00E51FFA"/>
    <w:rsid w:val="00E5257B"/>
    <w:rsid w:val="00E52990"/>
    <w:rsid w:val="00E529D5"/>
    <w:rsid w:val="00E52A20"/>
    <w:rsid w:val="00E533BB"/>
    <w:rsid w:val="00E53B6C"/>
    <w:rsid w:val="00E55A67"/>
    <w:rsid w:val="00E55CEA"/>
    <w:rsid w:val="00E5749D"/>
    <w:rsid w:val="00E60599"/>
    <w:rsid w:val="00E6112C"/>
    <w:rsid w:val="00E61EF7"/>
    <w:rsid w:val="00E6218B"/>
    <w:rsid w:val="00E63213"/>
    <w:rsid w:val="00E6396B"/>
    <w:rsid w:val="00E639CC"/>
    <w:rsid w:val="00E646CC"/>
    <w:rsid w:val="00E65F54"/>
    <w:rsid w:val="00E66100"/>
    <w:rsid w:val="00E66B22"/>
    <w:rsid w:val="00E66BF4"/>
    <w:rsid w:val="00E67571"/>
    <w:rsid w:val="00E67C5A"/>
    <w:rsid w:val="00E67E1E"/>
    <w:rsid w:val="00E70FB3"/>
    <w:rsid w:val="00E711A3"/>
    <w:rsid w:val="00E71C4D"/>
    <w:rsid w:val="00E7201C"/>
    <w:rsid w:val="00E72035"/>
    <w:rsid w:val="00E7289E"/>
    <w:rsid w:val="00E72989"/>
    <w:rsid w:val="00E73340"/>
    <w:rsid w:val="00E74312"/>
    <w:rsid w:val="00E745DD"/>
    <w:rsid w:val="00E74FBC"/>
    <w:rsid w:val="00E755BC"/>
    <w:rsid w:val="00E75CF6"/>
    <w:rsid w:val="00E76C61"/>
    <w:rsid w:val="00E772C5"/>
    <w:rsid w:val="00E7777F"/>
    <w:rsid w:val="00E8145E"/>
    <w:rsid w:val="00E81B0F"/>
    <w:rsid w:val="00E81F39"/>
    <w:rsid w:val="00E82B9D"/>
    <w:rsid w:val="00E83616"/>
    <w:rsid w:val="00E83F87"/>
    <w:rsid w:val="00E8444D"/>
    <w:rsid w:val="00E8461D"/>
    <w:rsid w:val="00E84B9B"/>
    <w:rsid w:val="00E85352"/>
    <w:rsid w:val="00E8603B"/>
    <w:rsid w:val="00E8636D"/>
    <w:rsid w:val="00E86C03"/>
    <w:rsid w:val="00E86FFD"/>
    <w:rsid w:val="00E87206"/>
    <w:rsid w:val="00E879D2"/>
    <w:rsid w:val="00E87A93"/>
    <w:rsid w:val="00E87C15"/>
    <w:rsid w:val="00E87DE7"/>
    <w:rsid w:val="00E90A4F"/>
    <w:rsid w:val="00E91440"/>
    <w:rsid w:val="00E914D4"/>
    <w:rsid w:val="00E9176A"/>
    <w:rsid w:val="00E91BD3"/>
    <w:rsid w:val="00E91DE8"/>
    <w:rsid w:val="00E921F4"/>
    <w:rsid w:val="00E926F3"/>
    <w:rsid w:val="00E92CD2"/>
    <w:rsid w:val="00E93F05"/>
    <w:rsid w:val="00E93F7C"/>
    <w:rsid w:val="00E942AA"/>
    <w:rsid w:val="00E95C0E"/>
    <w:rsid w:val="00E966D0"/>
    <w:rsid w:val="00E97B0F"/>
    <w:rsid w:val="00EA0EF5"/>
    <w:rsid w:val="00EA107D"/>
    <w:rsid w:val="00EA19D6"/>
    <w:rsid w:val="00EA1BF3"/>
    <w:rsid w:val="00EA2143"/>
    <w:rsid w:val="00EA2DDF"/>
    <w:rsid w:val="00EA3C19"/>
    <w:rsid w:val="00EA411B"/>
    <w:rsid w:val="00EA5B59"/>
    <w:rsid w:val="00EA5CFB"/>
    <w:rsid w:val="00EA5E0F"/>
    <w:rsid w:val="00EA7FA1"/>
    <w:rsid w:val="00EB0F1E"/>
    <w:rsid w:val="00EB124F"/>
    <w:rsid w:val="00EB1292"/>
    <w:rsid w:val="00EB16D0"/>
    <w:rsid w:val="00EB1843"/>
    <w:rsid w:val="00EB1987"/>
    <w:rsid w:val="00EB1ACD"/>
    <w:rsid w:val="00EB1F86"/>
    <w:rsid w:val="00EB2243"/>
    <w:rsid w:val="00EB2420"/>
    <w:rsid w:val="00EB2572"/>
    <w:rsid w:val="00EB3AB0"/>
    <w:rsid w:val="00EB543D"/>
    <w:rsid w:val="00EB5976"/>
    <w:rsid w:val="00EB63AF"/>
    <w:rsid w:val="00EB6AB2"/>
    <w:rsid w:val="00EB72BB"/>
    <w:rsid w:val="00EB7DBF"/>
    <w:rsid w:val="00EC0ACB"/>
    <w:rsid w:val="00EC2AD9"/>
    <w:rsid w:val="00EC2C90"/>
    <w:rsid w:val="00EC3103"/>
    <w:rsid w:val="00EC3B52"/>
    <w:rsid w:val="00EC4219"/>
    <w:rsid w:val="00EC43CF"/>
    <w:rsid w:val="00EC4AE7"/>
    <w:rsid w:val="00EC4CDE"/>
    <w:rsid w:val="00EC52AA"/>
    <w:rsid w:val="00EC5582"/>
    <w:rsid w:val="00EC5D6D"/>
    <w:rsid w:val="00EC6714"/>
    <w:rsid w:val="00EC6C64"/>
    <w:rsid w:val="00EC6CA9"/>
    <w:rsid w:val="00EC727F"/>
    <w:rsid w:val="00ED06FC"/>
    <w:rsid w:val="00ED19BC"/>
    <w:rsid w:val="00ED1E7A"/>
    <w:rsid w:val="00ED2BAC"/>
    <w:rsid w:val="00ED3443"/>
    <w:rsid w:val="00ED3DEB"/>
    <w:rsid w:val="00ED47BC"/>
    <w:rsid w:val="00ED582C"/>
    <w:rsid w:val="00ED59A3"/>
    <w:rsid w:val="00ED5A58"/>
    <w:rsid w:val="00ED7049"/>
    <w:rsid w:val="00EE2FD5"/>
    <w:rsid w:val="00EE3A31"/>
    <w:rsid w:val="00EE3B29"/>
    <w:rsid w:val="00EE3D04"/>
    <w:rsid w:val="00EE3DFE"/>
    <w:rsid w:val="00EE3E69"/>
    <w:rsid w:val="00EE4C09"/>
    <w:rsid w:val="00EE4CA9"/>
    <w:rsid w:val="00EE5B85"/>
    <w:rsid w:val="00EE5CA8"/>
    <w:rsid w:val="00EE5E1C"/>
    <w:rsid w:val="00EE613B"/>
    <w:rsid w:val="00EE6498"/>
    <w:rsid w:val="00EE68B3"/>
    <w:rsid w:val="00EE7857"/>
    <w:rsid w:val="00EE787A"/>
    <w:rsid w:val="00EE7E5B"/>
    <w:rsid w:val="00EF05E6"/>
    <w:rsid w:val="00EF1327"/>
    <w:rsid w:val="00EF4665"/>
    <w:rsid w:val="00EF4715"/>
    <w:rsid w:val="00EF4B49"/>
    <w:rsid w:val="00EF5925"/>
    <w:rsid w:val="00EF67C6"/>
    <w:rsid w:val="00EF7107"/>
    <w:rsid w:val="00EF7EA4"/>
    <w:rsid w:val="00F003AA"/>
    <w:rsid w:val="00F00C3B"/>
    <w:rsid w:val="00F03A48"/>
    <w:rsid w:val="00F03A56"/>
    <w:rsid w:val="00F03E7F"/>
    <w:rsid w:val="00F04369"/>
    <w:rsid w:val="00F0439B"/>
    <w:rsid w:val="00F050AB"/>
    <w:rsid w:val="00F051BB"/>
    <w:rsid w:val="00F053C6"/>
    <w:rsid w:val="00F05D7F"/>
    <w:rsid w:val="00F0668B"/>
    <w:rsid w:val="00F07849"/>
    <w:rsid w:val="00F104C3"/>
    <w:rsid w:val="00F105ED"/>
    <w:rsid w:val="00F10BA4"/>
    <w:rsid w:val="00F11415"/>
    <w:rsid w:val="00F11E52"/>
    <w:rsid w:val="00F1329C"/>
    <w:rsid w:val="00F1357C"/>
    <w:rsid w:val="00F14AAF"/>
    <w:rsid w:val="00F1561A"/>
    <w:rsid w:val="00F1565E"/>
    <w:rsid w:val="00F15D08"/>
    <w:rsid w:val="00F15E53"/>
    <w:rsid w:val="00F15F7B"/>
    <w:rsid w:val="00F163A2"/>
    <w:rsid w:val="00F163AB"/>
    <w:rsid w:val="00F16421"/>
    <w:rsid w:val="00F166C5"/>
    <w:rsid w:val="00F16BF5"/>
    <w:rsid w:val="00F16C65"/>
    <w:rsid w:val="00F20FFA"/>
    <w:rsid w:val="00F21BCF"/>
    <w:rsid w:val="00F2203D"/>
    <w:rsid w:val="00F229C7"/>
    <w:rsid w:val="00F233D6"/>
    <w:rsid w:val="00F23615"/>
    <w:rsid w:val="00F24DEF"/>
    <w:rsid w:val="00F256AC"/>
    <w:rsid w:val="00F271FF"/>
    <w:rsid w:val="00F27598"/>
    <w:rsid w:val="00F308B0"/>
    <w:rsid w:val="00F310AF"/>
    <w:rsid w:val="00F31421"/>
    <w:rsid w:val="00F31747"/>
    <w:rsid w:val="00F3282A"/>
    <w:rsid w:val="00F32B4F"/>
    <w:rsid w:val="00F33879"/>
    <w:rsid w:val="00F3508B"/>
    <w:rsid w:val="00F359AA"/>
    <w:rsid w:val="00F366AF"/>
    <w:rsid w:val="00F36FC3"/>
    <w:rsid w:val="00F376AD"/>
    <w:rsid w:val="00F37946"/>
    <w:rsid w:val="00F37A7B"/>
    <w:rsid w:val="00F37AF6"/>
    <w:rsid w:val="00F40B81"/>
    <w:rsid w:val="00F4142F"/>
    <w:rsid w:val="00F41723"/>
    <w:rsid w:val="00F41B96"/>
    <w:rsid w:val="00F425A7"/>
    <w:rsid w:val="00F43509"/>
    <w:rsid w:val="00F43CB1"/>
    <w:rsid w:val="00F44101"/>
    <w:rsid w:val="00F44487"/>
    <w:rsid w:val="00F452D8"/>
    <w:rsid w:val="00F452E0"/>
    <w:rsid w:val="00F45E95"/>
    <w:rsid w:val="00F46A00"/>
    <w:rsid w:val="00F46C02"/>
    <w:rsid w:val="00F47123"/>
    <w:rsid w:val="00F47958"/>
    <w:rsid w:val="00F504D1"/>
    <w:rsid w:val="00F51295"/>
    <w:rsid w:val="00F512B8"/>
    <w:rsid w:val="00F52F69"/>
    <w:rsid w:val="00F534BD"/>
    <w:rsid w:val="00F53B99"/>
    <w:rsid w:val="00F53E27"/>
    <w:rsid w:val="00F560A1"/>
    <w:rsid w:val="00F5655A"/>
    <w:rsid w:val="00F56B64"/>
    <w:rsid w:val="00F56DC5"/>
    <w:rsid w:val="00F56F27"/>
    <w:rsid w:val="00F5756B"/>
    <w:rsid w:val="00F5790E"/>
    <w:rsid w:val="00F57E17"/>
    <w:rsid w:val="00F602D0"/>
    <w:rsid w:val="00F60BA2"/>
    <w:rsid w:val="00F60D11"/>
    <w:rsid w:val="00F61045"/>
    <w:rsid w:val="00F61163"/>
    <w:rsid w:val="00F62355"/>
    <w:rsid w:val="00F6253F"/>
    <w:rsid w:val="00F633C3"/>
    <w:rsid w:val="00F64856"/>
    <w:rsid w:val="00F65AA8"/>
    <w:rsid w:val="00F65B2E"/>
    <w:rsid w:val="00F65D74"/>
    <w:rsid w:val="00F65DFF"/>
    <w:rsid w:val="00F67501"/>
    <w:rsid w:val="00F67652"/>
    <w:rsid w:val="00F67759"/>
    <w:rsid w:val="00F67A7E"/>
    <w:rsid w:val="00F67BCE"/>
    <w:rsid w:val="00F70608"/>
    <w:rsid w:val="00F706EF"/>
    <w:rsid w:val="00F71896"/>
    <w:rsid w:val="00F71BE6"/>
    <w:rsid w:val="00F72553"/>
    <w:rsid w:val="00F72947"/>
    <w:rsid w:val="00F73308"/>
    <w:rsid w:val="00F7340B"/>
    <w:rsid w:val="00F741CA"/>
    <w:rsid w:val="00F74ABC"/>
    <w:rsid w:val="00F74CFD"/>
    <w:rsid w:val="00F74ED7"/>
    <w:rsid w:val="00F76287"/>
    <w:rsid w:val="00F76EF0"/>
    <w:rsid w:val="00F803F1"/>
    <w:rsid w:val="00F80F46"/>
    <w:rsid w:val="00F829B0"/>
    <w:rsid w:val="00F82C37"/>
    <w:rsid w:val="00F8342D"/>
    <w:rsid w:val="00F834A9"/>
    <w:rsid w:val="00F83604"/>
    <w:rsid w:val="00F83C3A"/>
    <w:rsid w:val="00F83D87"/>
    <w:rsid w:val="00F83F1B"/>
    <w:rsid w:val="00F84276"/>
    <w:rsid w:val="00F84E67"/>
    <w:rsid w:val="00F8574F"/>
    <w:rsid w:val="00F857B8"/>
    <w:rsid w:val="00F85BA2"/>
    <w:rsid w:val="00F86394"/>
    <w:rsid w:val="00F863BD"/>
    <w:rsid w:val="00F87ADD"/>
    <w:rsid w:val="00F87F8E"/>
    <w:rsid w:val="00F901E0"/>
    <w:rsid w:val="00F909A7"/>
    <w:rsid w:val="00F90F1F"/>
    <w:rsid w:val="00F92AF1"/>
    <w:rsid w:val="00F935DD"/>
    <w:rsid w:val="00F9367A"/>
    <w:rsid w:val="00F93CD7"/>
    <w:rsid w:val="00F940AA"/>
    <w:rsid w:val="00F94FE7"/>
    <w:rsid w:val="00F96260"/>
    <w:rsid w:val="00F9664D"/>
    <w:rsid w:val="00F96E6F"/>
    <w:rsid w:val="00F96FCF"/>
    <w:rsid w:val="00F97040"/>
    <w:rsid w:val="00F972A7"/>
    <w:rsid w:val="00FA0154"/>
    <w:rsid w:val="00FA0741"/>
    <w:rsid w:val="00FA0878"/>
    <w:rsid w:val="00FA0C31"/>
    <w:rsid w:val="00FA16A2"/>
    <w:rsid w:val="00FA1C3B"/>
    <w:rsid w:val="00FA1F4C"/>
    <w:rsid w:val="00FA1F6A"/>
    <w:rsid w:val="00FA2905"/>
    <w:rsid w:val="00FA3670"/>
    <w:rsid w:val="00FA3FA7"/>
    <w:rsid w:val="00FA449E"/>
    <w:rsid w:val="00FA45F8"/>
    <w:rsid w:val="00FA5B20"/>
    <w:rsid w:val="00FA5BEA"/>
    <w:rsid w:val="00FA6989"/>
    <w:rsid w:val="00FA796B"/>
    <w:rsid w:val="00FB0CDF"/>
    <w:rsid w:val="00FB1914"/>
    <w:rsid w:val="00FB1BBD"/>
    <w:rsid w:val="00FB2BF3"/>
    <w:rsid w:val="00FB2ED7"/>
    <w:rsid w:val="00FB3ADE"/>
    <w:rsid w:val="00FB422C"/>
    <w:rsid w:val="00FB4BCB"/>
    <w:rsid w:val="00FB4EA5"/>
    <w:rsid w:val="00FB61C5"/>
    <w:rsid w:val="00FB61F4"/>
    <w:rsid w:val="00FB750C"/>
    <w:rsid w:val="00FB7FA7"/>
    <w:rsid w:val="00FC1C33"/>
    <w:rsid w:val="00FC209A"/>
    <w:rsid w:val="00FC2100"/>
    <w:rsid w:val="00FC2221"/>
    <w:rsid w:val="00FC3589"/>
    <w:rsid w:val="00FC389B"/>
    <w:rsid w:val="00FC3F32"/>
    <w:rsid w:val="00FC5C46"/>
    <w:rsid w:val="00FC5CB1"/>
    <w:rsid w:val="00FC6049"/>
    <w:rsid w:val="00FC7EEE"/>
    <w:rsid w:val="00FD036E"/>
    <w:rsid w:val="00FD07AE"/>
    <w:rsid w:val="00FD0826"/>
    <w:rsid w:val="00FD13A7"/>
    <w:rsid w:val="00FD153C"/>
    <w:rsid w:val="00FD23A4"/>
    <w:rsid w:val="00FD274A"/>
    <w:rsid w:val="00FD3553"/>
    <w:rsid w:val="00FD3824"/>
    <w:rsid w:val="00FD44E3"/>
    <w:rsid w:val="00FD4521"/>
    <w:rsid w:val="00FD46C6"/>
    <w:rsid w:val="00FD48CA"/>
    <w:rsid w:val="00FD4C73"/>
    <w:rsid w:val="00FD569E"/>
    <w:rsid w:val="00FD5ADF"/>
    <w:rsid w:val="00FD65BC"/>
    <w:rsid w:val="00FD6AB3"/>
    <w:rsid w:val="00FD7873"/>
    <w:rsid w:val="00FD7F0D"/>
    <w:rsid w:val="00FD7F7F"/>
    <w:rsid w:val="00FD7FB0"/>
    <w:rsid w:val="00FE07AA"/>
    <w:rsid w:val="00FE090F"/>
    <w:rsid w:val="00FE15D4"/>
    <w:rsid w:val="00FE1BBE"/>
    <w:rsid w:val="00FE23FA"/>
    <w:rsid w:val="00FE25A6"/>
    <w:rsid w:val="00FE2A75"/>
    <w:rsid w:val="00FE2C4B"/>
    <w:rsid w:val="00FE2F9E"/>
    <w:rsid w:val="00FE40DA"/>
    <w:rsid w:val="00FE43E3"/>
    <w:rsid w:val="00FE4A53"/>
    <w:rsid w:val="00FE4E4D"/>
    <w:rsid w:val="00FE5617"/>
    <w:rsid w:val="00FE6526"/>
    <w:rsid w:val="00FE6D55"/>
    <w:rsid w:val="00FE7965"/>
    <w:rsid w:val="00FE79B7"/>
    <w:rsid w:val="00FE7FE4"/>
    <w:rsid w:val="00FF187E"/>
    <w:rsid w:val="00FF1DE6"/>
    <w:rsid w:val="00FF1E4B"/>
    <w:rsid w:val="00FF2894"/>
    <w:rsid w:val="00FF39C6"/>
    <w:rsid w:val="00FF436A"/>
    <w:rsid w:val="00FF4A25"/>
    <w:rsid w:val="00FF4E3A"/>
    <w:rsid w:val="00FF54F0"/>
    <w:rsid w:val="00FF558A"/>
    <w:rsid w:val="00FF5E90"/>
    <w:rsid w:val="00FF6301"/>
    <w:rsid w:val="00FF64F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65DACD"/>
  <w15:chartTrackingRefBased/>
  <w15:docId w15:val="{C84CA231-4F74-4B29-BFC8-21EF20047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Pr>
      <w:sz w:val="28"/>
      <w:lang w:eastAsia="en-US"/>
    </w:rPr>
  </w:style>
  <w:style w:type="paragraph" w:styleId="10">
    <w:name w:val="heading 1"/>
    <w:basedOn w:val="a"/>
    <w:next w:val="a"/>
    <w:qFormat/>
    <w:pPr>
      <w:keepNext/>
      <w:outlineLvl w:val="0"/>
    </w:pPr>
    <w:rPr>
      <w:b/>
    </w:rPr>
  </w:style>
  <w:style w:type="paragraph" w:styleId="2">
    <w:name w:val="heading 2"/>
    <w:basedOn w:val="a"/>
    <w:next w:val="a"/>
    <w:qFormat/>
    <w:pPr>
      <w:keepNext/>
      <w:outlineLvl w:val="1"/>
    </w:pPr>
    <w:rPr>
      <w:b/>
      <w:u w:val="single"/>
    </w:rPr>
  </w:style>
  <w:style w:type="paragraph" w:styleId="3">
    <w:name w:val="heading 3"/>
    <w:basedOn w:val="a"/>
    <w:next w:val="a"/>
    <w:qFormat/>
    <w:pPr>
      <w:keepNext/>
      <w:outlineLvl w:val="2"/>
    </w:pPr>
    <w:rPr>
      <w:b/>
      <w:sz w:val="26"/>
    </w:rPr>
  </w:style>
  <w:style w:type="paragraph" w:styleId="4">
    <w:name w:val="heading 4"/>
    <w:basedOn w:val="a"/>
    <w:next w:val="a"/>
    <w:qFormat/>
    <w:pPr>
      <w:keepNext/>
      <w:jc w:val="both"/>
      <w:outlineLvl w:val="3"/>
    </w:pPr>
    <w:rPr>
      <w:b/>
    </w:rPr>
  </w:style>
  <w:style w:type="paragraph" w:styleId="5">
    <w:name w:val="heading 5"/>
    <w:basedOn w:val="a"/>
    <w:next w:val="a"/>
    <w:qFormat/>
    <w:pPr>
      <w:keepNext/>
      <w:outlineLvl w:val="4"/>
    </w:pPr>
    <w:rPr>
      <w:b/>
      <w:sz w:val="24"/>
      <w:u w:val="single"/>
    </w:rPr>
  </w:style>
  <w:style w:type="paragraph" w:styleId="6">
    <w:name w:val="heading 6"/>
    <w:basedOn w:val="a"/>
    <w:next w:val="a"/>
    <w:qFormat/>
    <w:pPr>
      <w:keepNext/>
      <w:jc w:val="both"/>
      <w:outlineLvl w:val="5"/>
    </w:pPr>
    <w:rPr>
      <w:b/>
      <w:i/>
    </w:rPr>
  </w:style>
  <w:style w:type="paragraph" w:styleId="7">
    <w:name w:val="heading 7"/>
    <w:basedOn w:val="a"/>
    <w:next w:val="a"/>
    <w:qFormat/>
    <w:pPr>
      <w:keepNext/>
      <w:jc w:val="center"/>
      <w:outlineLvl w:val="6"/>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pPr>
      <w:jc w:val="both"/>
    </w:pPr>
    <w:rPr>
      <w:sz w:val="24"/>
    </w:rPr>
  </w:style>
  <w:style w:type="paragraph" w:customStyle="1" w:styleId="21">
    <w:name w:val="Σώμα κείμενου 21"/>
    <w:basedOn w:val="a"/>
    <w:pPr>
      <w:ind w:left="360"/>
      <w:jc w:val="both"/>
    </w:pPr>
  </w:style>
  <w:style w:type="paragraph" w:styleId="20">
    <w:name w:val="Body Text 2"/>
    <w:basedOn w:val="a"/>
    <w:pPr>
      <w:jc w:val="center"/>
    </w:pPr>
    <w:rPr>
      <w:i/>
    </w:rPr>
  </w:style>
  <w:style w:type="paragraph" w:styleId="30">
    <w:name w:val="Body Text 3"/>
    <w:basedOn w:val="a"/>
    <w:pPr>
      <w:tabs>
        <w:tab w:val="left" w:pos="360"/>
      </w:tabs>
      <w:jc w:val="both"/>
    </w:pPr>
  </w:style>
  <w:style w:type="paragraph" w:styleId="a4">
    <w:name w:val="header"/>
    <w:basedOn w:val="a"/>
    <w:pPr>
      <w:tabs>
        <w:tab w:val="center" w:pos="4153"/>
        <w:tab w:val="right" w:pos="8306"/>
      </w:tabs>
    </w:pPr>
  </w:style>
  <w:style w:type="paragraph" w:styleId="a5">
    <w:name w:val="footer"/>
    <w:basedOn w:val="a"/>
    <w:link w:val="Char0"/>
    <w:pPr>
      <w:tabs>
        <w:tab w:val="center" w:pos="4153"/>
        <w:tab w:val="right" w:pos="8306"/>
      </w:tabs>
    </w:pPr>
    <w:rPr>
      <w:lang w:val="x-none"/>
    </w:rPr>
  </w:style>
  <w:style w:type="character" w:styleId="a6">
    <w:name w:val="page number"/>
    <w:basedOn w:val="a0"/>
  </w:style>
  <w:style w:type="paragraph" w:styleId="a7">
    <w:name w:val="Balloon Text"/>
    <w:basedOn w:val="a"/>
    <w:semiHidden/>
    <w:rsid w:val="00234EA5"/>
    <w:rPr>
      <w:rFonts w:ascii="Tahoma" w:hAnsi="Tahoma" w:cs="Tahoma"/>
      <w:sz w:val="16"/>
      <w:szCs w:val="16"/>
    </w:rPr>
  </w:style>
  <w:style w:type="table" w:styleId="a8">
    <w:name w:val="Table Grid"/>
    <w:basedOn w:val="a1"/>
    <w:rsid w:val="00EC55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1Char1">
    <w:name w:val="Char Char Char1 Char1"/>
    <w:basedOn w:val="a"/>
    <w:rsid w:val="00375017"/>
    <w:pPr>
      <w:spacing w:after="160" w:line="240" w:lineRule="exact"/>
    </w:pPr>
    <w:rPr>
      <w:sz w:val="20"/>
      <w:lang w:val="en-US"/>
    </w:rPr>
  </w:style>
  <w:style w:type="paragraph" w:customStyle="1" w:styleId="CharChar">
    <w:name w:val="Char Char"/>
    <w:basedOn w:val="a"/>
    <w:rsid w:val="00AC555A"/>
    <w:pPr>
      <w:autoSpaceDE w:val="0"/>
      <w:autoSpaceDN w:val="0"/>
      <w:adjustRightInd w:val="0"/>
      <w:spacing w:after="160" w:line="240" w:lineRule="exact"/>
    </w:pPr>
    <w:rPr>
      <w:rFonts w:ascii="Verdana" w:hAnsi="Verdana"/>
      <w:sz w:val="20"/>
      <w:lang w:val="en-US"/>
    </w:rPr>
  </w:style>
  <w:style w:type="paragraph" w:styleId="a9">
    <w:name w:val="footnote text"/>
    <w:basedOn w:val="a"/>
    <w:semiHidden/>
    <w:rsid w:val="00AC555A"/>
    <w:rPr>
      <w:sz w:val="20"/>
      <w:lang w:eastAsia="el-GR"/>
    </w:rPr>
  </w:style>
  <w:style w:type="character" w:styleId="aa">
    <w:name w:val="footnote reference"/>
    <w:semiHidden/>
    <w:rsid w:val="00AC555A"/>
    <w:rPr>
      <w:vertAlign w:val="superscript"/>
    </w:rPr>
  </w:style>
  <w:style w:type="character" w:customStyle="1" w:styleId="22">
    <w:name w:val="Σώμα κειμένου (2)_"/>
    <w:link w:val="23"/>
    <w:rsid w:val="0025053E"/>
    <w:rPr>
      <w:rFonts w:ascii="Consolas" w:hAnsi="Consolas"/>
      <w:noProof/>
      <w:sz w:val="16"/>
      <w:szCs w:val="16"/>
      <w:lang w:bidi="ar-SA"/>
    </w:rPr>
  </w:style>
  <w:style w:type="paragraph" w:customStyle="1" w:styleId="23">
    <w:name w:val="Σώμα κειμένου (2)"/>
    <w:basedOn w:val="a"/>
    <w:link w:val="22"/>
    <w:rsid w:val="0025053E"/>
    <w:pPr>
      <w:shd w:val="clear" w:color="auto" w:fill="FFFFFF"/>
      <w:spacing w:before="420" w:line="240" w:lineRule="atLeast"/>
    </w:pPr>
    <w:rPr>
      <w:rFonts w:ascii="Consolas" w:hAnsi="Consolas"/>
      <w:noProof/>
      <w:sz w:val="16"/>
      <w:szCs w:val="16"/>
      <w:lang w:eastAsia="el-GR"/>
    </w:rPr>
  </w:style>
  <w:style w:type="paragraph" w:customStyle="1" w:styleId="31">
    <w:name w:val="Βασικό3"/>
    <w:basedOn w:val="a"/>
    <w:rsid w:val="00997589"/>
    <w:pPr>
      <w:spacing w:after="120" w:line="360" w:lineRule="auto"/>
      <w:ind w:left="360" w:right="-154" w:hanging="360"/>
      <w:jc w:val="both"/>
    </w:pPr>
    <w:rPr>
      <w:rFonts w:ascii="Calibri" w:hAnsi="Calibri" w:cs="Arial"/>
      <w:bCs/>
      <w:sz w:val="22"/>
      <w:szCs w:val="24"/>
      <w:lang w:eastAsia="el-GR"/>
    </w:rPr>
  </w:style>
  <w:style w:type="paragraph" w:customStyle="1" w:styleId="220">
    <w:name w:val="Σώμα κείμενου 22"/>
    <w:basedOn w:val="a"/>
    <w:rsid w:val="004C3DF7"/>
    <w:pPr>
      <w:overflowPunct w:val="0"/>
      <w:autoSpaceDE w:val="0"/>
      <w:autoSpaceDN w:val="0"/>
      <w:adjustRightInd w:val="0"/>
      <w:ind w:firstLine="720"/>
      <w:jc w:val="both"/>
      <w:textAlignment w:val="baseline"/>
    </w:pPr>
  </w:style>
  <w:style w:type="character" w:styleId="-">
    <w:name w:val="Hyperlink"/>
    <w:rsid w:val="004C3DF7"/>
    <w:rPr>
      <w:color w:val="0000FF"/>
      <w:u w:val="single"/>
    </w:rPr>
  </w:style>
  <w:style w:type="character" w:customStyle="1" w:styleId="Char0">
    <w:name w:val="Υποσέλιδο Char"/>
    <w:link w:val="a5"/>
    <w:rsid w:val="004C3DF7"/>
    <w:rPr>
      <w:sz w:val="28"/>
      <w:lang w:eastAsia="en-US"/>
    </w:rPr>
  </w:style>
  <w:style w:type="paragraph" w:styleId="ab">
    <w:name w:val="List Paragraph"/>
    <w:basedOn w:val="a"/>
    <w:uiPriority w:val="34"/>
    <w:qFormat/>
    <w:rsid w:val="004C3DF7"/>
    <w:pPr>
      <w:spacing w:line="360" w:lineRule="auto"/>
      <w:ind w:left="720"/>
      <w:contextualSpacing/>
      <w:jc w:val="both"/>
    </w:pPr>
    <w:rPr>
      <w:rFonts w:ascii="Calibri" w:eastAsia="Calibri" w:hAnsi="Calibri"/>
      <w:sz w:val="22"/>
      <w:szCs w:val="22"/>
    </w:rPr>
  </w:style>
  <w:style w:type="numbering" w:customStyle="1" w:styleId="1">
    <w:name w:val="Στυλ1"/>
    <w:rsid w:val="003D48A4"/>
    <w:pPr>
      <w:numPr>
        <w:numId w:val="2"/>
      </w:numPr>
    </w:pPr>
  </w:style>
  <w:style w:type="character" w:customStyle="1" w:styleId="Char">
    <w:name w:val="Σώμα κειμένου Char"/>
    <w:link w:val="a3"/>
    <w:rsid w:val="008913F9"/>
    <w:rPr>
      <w:sz w:val="24"/>
      <w:lang w:eastAsia="en-US"/>
    </w:rPr>
  </w:style>
  <w:style w:type="paragraph" w:styleId="Web">
    <w:name w:val="Normal (Web)"/>
    <w:basedOn w:val="a"/>
    <w:uiPriority w:val="99"/>
    <w:rsid w:val="005139BC"/>
    <w:pPr>
      <w:suppressAutoHyphens/>
      <w:spacing w:before="280" w:after="280"/>
    </w:pPr>
    <w:rPr>
      <w:rFonts w:eastAsia="Calibri"/>
      <w:sz w:val="24"/>
      <w:szCs w:val="24"/>
      <w:lang w:eastAsia="ar-SA"/>
    </w:rPr>
  </w:style>
  <w:style w:type="paragraph" w:customStyle="1" w:styleId="Default">
    <w:name w:val="Default"/>
    <w:rsid w:val="007135DB"/>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1507999">
      <w:bodyDiv w:val="1"/>
      <w:marLeft w:val="0"/>
      <w:marRight w:val="0"/>
      <w:marTop w:val="0"/>
      <w:marBottom w:val="0"/>
      <w:divBdr>
        <w:top w:val="none" w:sz="0" w:space="0" w:color="auto"/>
        <w:left w:val="none" w:sz="0" w:space="0" w:color="auto"/>
        <w:bottom w:val="none" w:sz="0" w:space="0" w:color="auto"/>
        <w:right w:val="none" w:sz="0" w:space="0" w:color="auto"/>
      </w:divBdr>
      <w:divsChild>
        <w:div w:id="104740632">
          <w:marLeft w:val="0"/>
          <w:marRight w:val="0"/>
          <w:marTop w:val="0"/>
          <w:marBottom w:val="0"/>
          <w:divBdr>
            <w:top w:val="none" w:sz="0" w:space="0" w:color="auto"/>
            <w:left w:val="none" w:sz="0" w:space="0" w:color="auto"/>
            <w:bottom w:val="none" w:sz="0" w:space="0" w:color="auto"/>
            <w:right w:val="none" w:sz="0" w:space="0" w:color="auto"/>
          </w:divBdr>
        </w:div>
        <w:div w:id="761298766">
          <w:marLeft w:val="0"/>
          <w:marRight w:val="0"/>
          <w:marTop w:val="0"/>
          <w:marBottom w:val="0"/>
          <w:divBdr>
            <w:top w:val="none" w:sz="0" w:space="0" w:color="auto"/>
            <w:left w:val="none" w:sz="0" w:space="0" w:color="auto"/>
            <w:bottom w:val="none" w:sz="0" w:space="0" w:color="auto"/>
            <w:right w:val="none" w:sz="0" w:space="0" w:color="auto"/>
          </w:divBdr>
        </w:div>
        <w:div w:id="776290671">
          <w:marLeft w:val="0"/>
          <w:marRight w:val="0"/>
          <w:marTop w:val="0"/>
          <w:marBottom w:val="0"/>
          <w:divBdr>
            <w:top w:val="none" w:sz="0" w:space="0" w:color="auto"/>
            <w:left w:val="none" w:sz="0" w:space="0" w:color="auto"/>
            <w:bottom w:val="none" w:sz="0" w:space="0" w:color="auto"/>
            <w:right w:val="none" w:sz="0" w:space="0" w:color="auto"/>
          </w:divBdr>
        </w:div>
        <w:div w:id="986057783">
          <w:marLeft w:val="0"/>
          <w:marRight w:val="0"/>
          <w:marTop w:val="0"/>
          <w:marBottom w:val="0"/>
          <w:divBdr>
            <w:top w:val="none" w:sz="0" w:space="0" w:color="auto"/>
            <w:left w:val="none" w:sz="0" w:space="0" w:color="auto"/>
            <w:bottom w:val="none" w:sz="0" w:space="0" w:color="auto"/>
            <w:right w:val="none" w:sz="0" w:space="0" w:color="auto"/>
          </w:divBdr>
        </w:div>
        <w:div w:id="1180238762">
          <w:marLeft w:val="0"/>
          <w:marRight w:val="0"/>
          <w:marTop w:val="0"/>
          <w:marBottom w:val="0"/>
          <w:divBdr>
            <w:top w:val="none" w:sz="0" w:space="0" w:color="auto"/>
            <w:left w:val="none" w:sz="0" w:space="0" w:color="auto"/>
            <w:bottom w:val="none" w:sz="0" w:space="0" w:color="auto"/>
            <w:right w:val="none" w:sz="0" w:space="0" w:color="auto"/>
          </w:divBdr>
        </w:div>
        <w:div w:id="1211310414">
          <w:marLeft w:val="0"/>
          <w:marRight w:val="0"/>
          <w:marTop w:val="0"/>
          <w:marBottom w:val="0"/>
          <w:divBdr>
            <w:top w:val="none" w:sz="0" w:space="0" w:color="auto"/>
            <w:left w:val="none" w:sz="0" w:space="0" w:color="auto"/>
            <w:bottom w:val="none" w:sz="0" w:space="0" w:color="auto"/>
            <w:right w:val="none" w:sz="0" w:space="0" w:color="auto"/>
          </w:divBdr>
        </w:div>
      </w:divsChild>
    </w:div>
    <w:div w:id="806125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924;&#913;&#929;&#921;&#913;\&#924;&#913;&#929;&#921;&#913;\&#932;&#945;%20&#960;&#961;&#972;&#964;&#965;&#960;&#940;%20&#956;&#959;&#965;\&#949;&#953;&#963;&#945;&#947;&#969;&#947;&#953;&#954;&#940;%202003.dot"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3230005-F9F6-4CC8-AEF7-65B58933F4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εισαγωγικά 2003</Template>
  <TotalTime>113</TotalTime>
  <Pages>5</Pages>
  <Words>1583</Words>
  <Characters>8549</Characters>
  <Application>Microsoft Office Word</Application>
  <DocSecurity>0</DocSecurity>
  <Lines>71</Lines>
  <Paragraphs>20</Paragraphs>
  <ScaleCrop>false</ScaleCrop>
  <HeadingPairs>
    <vt:vector size="2" baseType="variant">
      <vt:variant>
        <vt:lpstr>Τίτλος</vt:lpstr>
      </vt:variant>
      <vt:variant>
        <vt:i4>1</vt:i4>
      </vt:variant>
    </vt:vector>
  </HeadingPairs>
  <TitlesOfParts>
    <vt:vector size="1" baseType="lpstr">
      <vt:lpstr>ΕΛΛΗΝΙΚΗ ΔΗΜΟΚΡΑΤΙΑ</vt:lpstr>
    </vt:vector>
  </TitlesOfParts>
  <Company/>
  <LinksUpToDate>false</LinksUpToDate>
  <CharactersWithSpaces>10112</CharactersWithSpaces>
  <SharedDoc>false</SharedDoc>
  <HLinks>
    <vt:vector size="6" baseType="variant">
      <vt:variant>
        <vt:i4>1900638</vt:i4>
      </vt:variant>
      <vt:variant>
        <vt:i4>9</vt:i4>
      </vt:variant>
      <vt:variant>
        <vt:i4>0</vt:i4>
      </vt:variant>
      <vt:variant>
        <vt:i4>5</vt:i4>
      </vt:variant>
      <vt:variant>
        <vt:lpwstr>http://www.epresence.gov.gr/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ΕΛΛΗΝΙΚΗ ΔΗΜΟΚΡΑΤΙΑ</dc:title>
  <dc:subject/>
  <dc:creator>Κ.Ε.Π.</dc:creator>
  <cp:keywords/>
  <dc:description/>
  <cp:lastModifiedBy>Milona Anastasia</cp:lastModifiedBy>
  <cp:revision>11</cp:revision>
  <cp:lastPrinted>2016-09-16T08:53:00Z</cp:lastPrinted>
  <dcterms:created xsi:type="dcterms:W3CDTF">2026-07-03T07:38:00Z</dcterms:created>
  <dcterms:modified xsi:type="dcterms:W3CDTF">2026-07-03T09:32:00Z</dcterms:modified>
</cp:coreProperties>
</file>