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3794"/>
        <w:gridCol w:w="4728"/>
      </w:tblGrid>
      <w:tr w:rsidR="00FA318B" w:rsidRPr="00C57EB5" w:rsidTr="00900D9B">
        <w:tc>
          <w:tcPr>
            <w:tcW w:w="3794" w:type="dxa"/>
          </w:tcPr>
          <w:p w:rsidR="00FA318B" w:rsidRDefault="00FA318B" w:rsidP="008E5518">
            <w:pPr>
              <w:rPr>
                <w:lang w:val="en-US"/>
              </w:rPr>
            </w:pPr>
            <w:r>
              <w:rPr>
                <w:noProof/>
              </w:rPr>
              <w:drawing>
                <wp:inline distT="0" distB="0" distL="0" distR="0">
                  <wp:extent cx="1123950" cy="1152525"/>
                  <wp:effectExtent l="0" t="0" r="0" b="0"/>
                  <wp:docPr id="1" name="Εικόνα 1" descr="GR_logo_DM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logo_DM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52525"/>
                          </a:xfrm>
                          <a:prstGeom prst="rect">
                            <a:avLst/>
                          </a:prstGeom>
                          <a:noFill/>
                          <a:ln>
                            <a:noFill/>
                          </a:ln>
                        </pic:spPr>
                      </pic:pic>
                    </a:graphicData>
                  </a:graphic>
                </wp:inline>
              </w:drawing>
            </w:r>
          </w:p>
          <w:p w:rsidR="00FA318B" w:rsidRPr="00C57EB5" w:rsidRDefault="00FA318B" w:rsidP="008E5518">
            <w:pPr>
              <w:rPr>
                <w:sz w:val="24"/>
                <w:szCs w:val="24"/>
              </w:rPr>
            </w:pPr>
            <w:r w:rsidRPr="00C57EB5">
              <w:rPr>
                <w:sz w:val="24"/>
                <w:szCs w:val="24"/>
              </w:rPr>
              <w:t>ΕΛΛΗΝΙΚΗ ΔΗΜΟΚΡΑΤΙΑ</w:t>
            </w:r>
          </w:p>
          <w:p w:rsidR="00FA318B" w:rsidRPr="00C57EB5" w:rsidRDefault="00FA318B">
            <w:pPr>
              <w:jc w:val="both"/>
              <w:rPr>
                <w:sz w:val="24"/>
                <w:szCs w:val="24"/>
              </w:rPr>
            </w:pPr>
            <w:r w:rsidRPr="00C57EB5">
              <w:rPr>
                <w:sz w:val="24"/>
                <w:szCs w:val="24"/>
              </w:rPr>
              <w:t>ΝΟΜΟΣ ΑΤΤΙΚΗΣ</w:t>
            </w:r>
          </w:p>
          <w:p w:rsidR="00FA318B" w:rsidRPr="00C57EB5" w:rsidRDefault="00FA318B">
            <w:pPr>
              <w:jc w:val="both"/>
              <w:rPr>
                <w:b/>
                <w:sz w:val="24"/>
                <w:szCs w:val="24"/>
              </w:rPr>
            </w:pPr>
            <w:r w:rsidRPr="00C57EB5">
              <w:rPr>
                <w:b/>
                <w:sz w:val="24"/>
                <w:szCs w:val="24"/>
              </w:rPr>
              <w:t>ΔΗΜΟΣ ΜΑΡΑΘΩΝΟΣ</w:t>
            </w:r>
          </w:p>
          <w:p w:rsidR="00FA318B" w:rsidRPr="00C57EB5" w:rsidRDefault="00FA318B" w:rsidP="00AB5205">
            <w:pPr>
              <w:pStyle w:val="4"/>
              <w:rPr>
                <w:sz w:val="24"/>
                <w:szCs w:val="24"/>
              </w:rPr>
            </w:pPr>
            <w:r w:rsidRPr="00C57EB5">
              <w:rPr>
                <w:sz w:val="24"/>
                <w:szCs w:val="24"/>
              </w:rPr>
              <w:t xml:space="preserve">ΑΡΙΘ. ΑΠΟΦ. </w:t>
            </w:r>
            <w:r w:rsidRPr="00481C87">
              <w:rPr>
                <w:noProof/>
                <w:sz w:val="24"/>
                <w:szCs w:val="24"/>
              </w:rPr>
              <w:t>91</w:t>
            </w:r>
            <w:r w:rsidRPr="00C57EB5">
              <w:rPr>
                <w:sz w:val="24"/>
                <w:szCs w:val="24"/>
              </w:rPr>
              <w:t>/20</w:t>
            </w:r>
            <w:r>
              <w:rPr>
                <w:sz w:val="24"/>
                <w:szCs w:val="24"/>
              </w:rPr>
              <w:t>2</w:t>
            </w:r>
            <w:r>
              <w:rPr>
                <w:sz w:val="24"/>
                <w:szCs w:val="24"/>
                <w:lang w:val="en-US"/>
              </w:rPr>
              <w:t>6</w:t>
            </w:r>
            <w:r w:rsidRPr="00C57EB5">
              <w:rPr>
                <w:sz w:val="24"/>
                <w:szCs w:val="24"/>
              </w:rPr>
              <w:t xml:space="preserve"> ΔΣ</w:t>
            </w:r>
          </w:p>
        </w:tc>
        <w:tc>
          <w:tcPr>
            <w:tcW w:w="4728" w:type="dxa"/>
          </w:tcPr>
          <w:p w:rsidR="00FA318B" w:rsidRPr="00C57EB5" w:rsidRDefault="00FA318B">
            <w:pPr>
              <w:jc w:val="center"/>
              <w:rPr>
                <w:b/>
                <w:sz w:val="24"/>
                <w:szCs w:val="24"/>
              </w:rPr>
            </w:pPr>
            <w:r w:rsidRPr="00C57EB5">
              <w:rPr>
                <w:b/>
                <w:sz w:val="24"/>
                <w:szCs w:val="24"/>
              </w:rPr>
              <w:t>ΑΠΟΣΠΑΣΜΑ</w:t>
            </w:r>
          </w:p>
          <w:p w:rsidR="00FA318B" w:rsidRPr="00C57EB5" w:rsidRDefault="00FA318B">
            <w:pPr>
              <w:jc w:val="center"/>
              <w:rPr>
                <w:sz w:val="24"/>
                <w:szCs w:val="24"/>
              </w:rPr>
            </w:pPr>
            <w:r w:rsidRPr="00C57EB5">
              <w:rPr>
                <w:sz w:val="24"/>
                <w:szCs w:val="24"/>
              </w:rPr>
              <w:t>Από το πρακτικό της με αριθμό</w:t>
            </w:r>
          </w:p>
          <w:p w:rsidR="00FA318B" w:rsidRPr="00C57EB5" w:rsidRDefault="00FA318B">
            <w:pPr>
              <w:jc w:val="center"/>
              <w:rPr>
                <w:sz w:val="24"/>
                <w:szCs w:val="24"/>
              </w:rPr>
            </w:pPr>
            <w:r w:rsidRPr="00481C87">
              <w:rPr>
                <w:b/>
                <w:bCs/>
                <w:noProof/>
                <w:sz w:val="24"/>
                <w:szCs w:val="24"/>
              </w:rPr>
              <w:t>14/2-7-2026</w:t>
            </w:r>
            <w:r w:rsidRPr="001C0BCE">
              <w:rPr>
                <w:b/>
                <w:bCs/>
                <w:sz w:val="24"/>
                <w:szCs w:val="24"/>
              </w:rPr>
              <w:t xml:space="preserve"> </w:t>
            </w:r>
            <w:r>
              <w:rPr>
                <w:b/>
                <w:bCs/>
                <w:sz w:val="24"/>
                <w:szCs w:val="24"/>
              </w:rPr>
              <w:t xml:space="preserve"> ειδικής δημόσιας δια ζώσης  τακτικής   </w:t>
            </w:r>
            <w:r w:rsidRPr="00C57EB5">
              <w:rPr>
                <w:sz w:val="24"/>
                <w:szCs w:val="24"/>
              </w:rPr>
              <w:t>συνεδρίασης του Δημοτικού Συμβουλίου Μαραθώνος</w:t>
            </w:r>
          </w:p>
          <w:p w:rsidR="00FA318B" w:rsidRPr="00C57EB5" w:rsidRDefault="00FA318B">
            <w:pPr>
              <w:pStyle w:val="7"/>
              <w:rPr>
                <w:sz w:val="24"/>
                <w:szCs w:val="24"/>
              </w:rPr>
            </w:pPr>
            <w:r w:rsidRPr="00C57EB5">
              <w:rPr>
                <w:sz w:val="24"/>
                <w:szCs w:val="24"/>
              </w:rPr>
              <w:t>ΠΕΡΙΛΗΨΗ</w:t>
            </w:r>
          </w:p>
          <w:p w:rsidR="00CC02DD" w:rsidRDefault="00CC02DD" w:rsidP="00B7172B">
            <w:pPr>
              <w:jc w:val="center"/>
              <w:rPr>
                <w:noProof/>
                <w:sz w:val="24"/>
                <w:szCs w:val="24"/>
              </w:rPr>
            </w:pPr>
          </w:p>
          <w:p w:rsidR="00FA318B" w:rsidRPr="00CC02DD" w:rsidRDefault="00FA318B" w:rsidP="00B7172B">
            <w:pPr>
              <w:jc w:val="center"/>
              <w:rPr>
                <w:i/>
                <w:noProof/>
                <w:szCs w:val="28"/>
              </w:rPr>
            </w:pPr>
            <w:r w:rsidRPr="00CC02DD">
              <w:rPr>
                <w:i/>
                <w:noProof/>
                <w:szCs w:val="28"/>
              </w:rPr>
              <w:t>Εκλογή τακτικών και αναπληρωματικών μελών της Δημοτικής Επιτροπής Δήμου  Μαραθώνος  για τη δεύτερη θητεία της αυτοδιοικητικής περιόδου  2024-2028.</w:t>
            </w:r>
          </w:p>
          <w:p w:rsidR="00FA318B" w:rsidRPr="00C57EB5" w:rsidRDefault="00FA318B">
            <w:pPr>
              <w:jc w:val="both"/>
              <w:rPr>
                <w:sz w:val="24"/>
                <w:szCs w:val="24"/>
              </w:rPr>
            </w:pPr>
            <w:bookmarkStart w:id="0" w:name="_GoBack"/>
            <w:bookmarkEnd w:id="0"/>
          </w:p>
          <w:p w:rsidR="00FA318B" w:rsidRPr="00C57EB5" w:rsidRDefault="00FA318B">
            <w:pPr>
              <w:jc w:val="both"/>
              <w:rPr>
                <w:sz w:val="24"/>
                <w:szCs w:val="24"/>
              </w:rPr>
            </w:pPr>
          </w:p>
        </w:tc>
      </w:tr>
    </w:tbl>
    <w:p w:rsidR="00FA318B" w:rsidRDefault="00FA318B" w:rsidP="005139BC">
      <w:pPr>
        <w:autoSpaceDE w:val="0"/>
        <w:autoSpaceDN w:val="0"/>
        <w:ind w:left="74"/>
        <w:jc w:val="both"/>
        <w:rPr>
          <w:i/>
          <w:sz w:val="18"/>
          <w:szCs w:val="18"/>
        </w:rPr>
      </w:pPr>
    </w:p>
    <w:p w:rsidR="00FA318B" w:rsidRPr="000D678D" w:rsidRDefault="00FA318B" w:rsidP="00EE3E69">
      <w:pPr>
        <w:pBdr>
          <w:top w:val="nil"/>
          <w:left w:val="nil"/>
          <w:bottom w:val="nil"/>
          <w:right w:val="nil"/>
          <w:between w:val="nil"/>
        </w:pBdr>
        <w:ind w:firstLine="360"/>
        <w:jc w:val="both"/>
        <w:rPr>
          <w:sz w:val="20"/>
        </w:rPr>
      </w:pPr>
      <w:r w:rsidRPr="000D678D">
        <w:rPr>
          <w:sz w:val="20"/>
        </w:rPr>
        <w:t>Την</w:t>
      </w:r>
      <w:r>
        <w:rPr>
          <w:sz w:val="20"/>
        </w:rPr>
        <w:t xml:space="preserve"> Πέμπτη </w:t>
      </w:r>
      <w:r w:rsidRPr="000D678D">
        <w:rPr>
          <w:sz w:val="20"/>
        </w:rPr>
        <w:t xml:space="preserve"> </w:t>
      </w:r>
      <w:r>
        <w:rPr>
          <w:sz w:val="20"/>
        </w:rPr>
        <w:t xml:space="preserve">2 Ιουλίου  </w:t>
      </w:r>
      <w:r w:rsidRPr="000D678D">
        <w:rPr>
          <w:sz w:val="20"/>
        </w:rPr>
        <w:t>202</w:t>
      </w:r>
      <w:r w:rsidRPr="00A94312">
        <w:rPr>
          <w:sz w:val="20"/>
        </w:rPr>
        <w:t>6</w:t>
      </w:r>
      <w:r w:rsidRPr="000D678D">
        <w:rPr>
          <w:sz w:val="20"/>
        </w:rPr>
        <w:t xml:space="preserve">  και ώρα 1</w:t>
      </w:r>
      <w:r>
        <w:rPr>
          <w:sz w:val="20"/>
        </w:rPr>
        <w:t>9</w:t>
      </w:r>
      <w:r w:rsidRPr="000D678D">
        <w:rPr>
          <w:sz w:val="20"/>
        </w:rPr>
        <w:t>.</w:t>
      </w:r>
      <w:r>
        <w:rPr>
          <w:sz w:val="20"/>
        </w:rPr>
        <w:t>00</w:t>
      </w:r>
      <w:r w:rsidRPr="000D678D">
        <w:rPr>
          <w:sz w:val="20"/>
        </w:rPr>
        <w:t xml:space="preserve"> </w:t>
      </w:r>
      <w:proofErr w:type="spellStart"/>
      <w:r>
        <w:rPr>
          <w:sz w:val="20"/>
        </w:rPr>
        <w:t>μ</w:t>
      </w:r>
      <w:r w:rsidRPr="000D678D">
        <w:rPr>
          <w:sz w:val="20"/>
        </w:rPr>
        <w:t>.μ</w:t>
      </w:r>
      <w:proofErr w:type="spellEnd"/>
      <w:r w:rsidRPr="000D678D">
        <w:rPr>
          <w:sz w:val="20"/>
        </w:rPr>
        <w:t xml:space="preserve">,, </w:t>
      </w:r>
      <w:r>
        <w:rPr>
          <w:sz w:val="20"/>
        </w:rPr>
        <w:t xml:space="preserve">στο κτίριο 1, εντός των εγκαταστάσεων της αφετηρίας Μαραθωνίου Δρόμου, </w:t>
      </w:r>
      <w:r w:rsidRPr="000D678D">
        <w:rPr>
          <w:sz w:val="20"/>
        </w:rPr>
        <w:t xml:space="preserve">διεξάχθηκε </w:t>
      </w:r>
      <w:r>
        <w:rPr>
          <w:sz w:val="20"/>
        </w:rPr>
        <w:t>δια ζώσης ειδική δημόσια  συνεδρίαση</w:t>
      </w:r>
      <w:r w:rsidRPr="00A94977">
        <w:rPr>
          <w:i/>
          <w:sz w:val="18"/>
          <w:szCs w:val="18"/>
        </w:rPr>
        <w:t>,</w:t>
      </w:r>
      <w:r w:rsidRPr="0070328D">
        <w:rPr>
          <w:i/>
          <w:sz w:val="18"/>
          <w:szCs w:val="18"/>
        </w:rPr>
        <w:t xml:space="preserve"> </w:t>
      </w:r>
      <w:r w:rsidRPr="000D678D">
        <w:rPr>
          <w:b/>
          <w:bCs/>
          <w:sz w:val="20"/>
          <w:lang w:eastAsia="ar-SA"/>
        </w:rPr>
        <w:t xml:space="preserve"> </w:t>
      </w:r>
      <w:r w:rsidRPr="000D678D">
        <w:rPr>
          <w:sz w:val="20"/>
        </w:rPr>
        <w:t>σύμφωνα με τις διατάξεις</w:t>
      </w:r>
      <w:r>
        <w:rPr>
          <w:sz w:val="20"/>
        </w:rPr>
        <w:t xml:space="preserve"> του </w:t>
      </w:r>
      <w:r>
        <w:rPr>
          <w:rFonts w:eastAsia="Verdana"/>
          <w:color w:val="000000"/>
          <w:sz w:val="24"/>
          <w:szCs w:val="24"/>
        </w:rPr>
        <w:t>Ν</w:t>
      </w:r>
      <w:r w:rsidRPr="00F65D79">
        <w:rPr>
          <w:rFonts w:eastAsia="Verdana"/>
          <w:color w:val="000000"/>
          <w:sz w:val="24"/>
          <w:szCs w:val="24"/>
        </w:rPr>
        <w:t>. 5314</w:t>
      </w:r>
      <w:r>
        <w:rPr>
          <w:rFonts w:eastAsia="Verdana"/>
          <w:color w:val="000000"/>
          <w:sz w:val="24"/>
          <w:szCs w:val="24"/>
        </w:rPr>
        <w:t>/2026, άρθρο 118</w:t>
      </w:r>
      <w:r w:rsidRPr="000D678D">
        <w:rPr>
          <w:sz w:val="20"/>
        </w:rPr>
        <w:t xml:space="preserve">, </w:t>
      </w:r>
      <w:r w:rsidRPr="000D678D">
        <w:rPr>
          <w:bCs/>
          <w:sz w:val="20"/>
          <w:lang w:eastAsia="ar-SA"/>
        </w:rPr>
        <w:t xml:space="preserve"> και της με Α.Π:</w:t>
      </w:r>
      <w:r>
        <w:rPr>
          <w:bCs/>
          <w:sz w:val="20"/>
          <w:lang w:eastAsia="ar-SA"/>
        </w:rPr>
        <w:t xml:space="preserve">18535/30-6-2026  </w:t>
      </w:r>
      <w:r w:rsidRPr="000D678D">
        <w:rPr>
          <w:bCs/>
          <w:sz w:val="20"/>
          <w:lang w:eastAsia="ar-SA"/>
        </w:rPr>
        <w:t xml:space="preserve">πρόσκλησης του </w:t>
      </w:r>
      <w:r>
        <w:rPr>
          <w:bCs/>
          <w:sz w:val="20"/>
          <w:lang w:eastAsia="ar-SA"/>
        </w:rPr>
        <w:t>Προέδρου Δ.Σ</w:t>
      </w:r>
      <w:r w:rsidRPr="000D678D">
        <w:rPr>
          <w:sz w:val="20"/>
        </w:rPr>
        <w:t>, η οποία γνωστοποιήθηκε στον δήμαρχο και σε καθέναν από τους</w:t>
      </w:r>
      <w:r w:rsidRPr="000D678D">
        <w:rPr>
          <w:spacing w:val="1"/>
          <w:sz w:val="20"/>
        </w:rPr>
        <w:t xml:space="preserve"> </w:t>
      </w:r>
      <w:r w:rsidRPr="000D678D">
        <w:rPr>
          <w:sz w:val="20"/>
        </w:rPr>
        <w:t>δημοτικούς</w:t>
      </w:r>
      <w:r w:rsidRPr="000D678D">
        <w:rPr>
          <w:spacing w:val="-1"/>
          <w:sz w:val="20"/>
        </w:rPr>
        <w:t xml:space="preserve"> </w:t>
      </w:r>
      <w:r w:rsidRPr="000D678D">
        <w:rPr>
          <w:sz w:val="20"/>
        </w:rPr>
        <w:t>συμβούλους</w:t>
      </w:r>
      <w:r w:rsidRPr="000D678D">
        <w:rPr>
          <w:spacing w:val="5"/>
          <w:sz w:val="20"/>
        </w:rPr>
        <w:t xml:space="preserve"> </w:t>
      </w:r>
      <w:r w:rsidRPr="000D678D">
        <w:rPr>
          <w:sz w:val="20"/>
        </w:rPr>
        <w:t>με</w:t>
      </w:r>
      <w:r w:rsidRPr="000D678D">
        <w:rPr>
          <w:spacing w:val="-2"/>
          <w:sz w:val="20"/>
        </w:rPr>
        <w:t xml:space="preserve"> </w:t>
      </w:r>
      <w:r w:rsidRPr="000D678D">
        <w:rPr>
          <w:sz w:val="20"/>
        </w:rPr>
        <w:t>το</w:t>
      </w:r>
      <w:r w:rsidRPr="000D678D">
        <w:rPr>
          <w:spacing w:val="1"/>
          <w:sz w:val="20"/>
        </w:rPr>
        <w:t xml:space="preserve"> </w:t>
      </w:r>
      <w:r w:rsidRPr="000D678D">
        <w:rPr>
          <w:sz w:val="20"/>
        </w:rPr>
        <w:t>από</w:t>
      </w:r>
      <w:r>
        <w:rPr>
          <w:sz w:val="20"/>
        </w:rPr>
        <w:t xml:space="preserve"> 30</w:t>
      </w:r>
      <w:r w:rsidRPr="000D678D">
        <w:rPr>
          <w:sz w:val="20"/>
        </w:rPr>
        <w:t>/</w:t>
      </w:r>
      <w:r>
        <w:rPr>
          <w:sz w:val="20"/>
        </w:rPr>
        <w:t>6</w:t>
      </w:r>
      <w:r w:rsidRPr="000D678D">
        <w:rPr>
          <w:sz w:val="20"/>
        </w:rPr>
        <w:t>/202</w:t>
      </w:r>
      <w:r>
        <w:rPr>
          <w:sz w:val="20"/>
        </w:rPr>
        <w:t>6</w:t>
      </w:r>
      <w:r w:rsidRPr="000D678D">
        <w:rPr>
          <w:spacing w:val="-2"/>
          <w:sz w:val="20"/>
        </w:rPr>
        <w:t xml:space="preserve"> </w:t>
      </w:r>
      <w:r w:rsidRPr="000D678D">
        <w:rPr>
          <w:sz w:val="20"/>
        </w:rPr>
        <w:t>ηλεκτρονικό</w:t>
      </w:r>
      <w:r w:rsidRPr="000D678D">
        <w:rPr>
          <w:spacing w:val="1"/>
          <w:sz w:val="20"/>
        </w:rPr>
        <w:t xml:space="preserve"> </w:t>
      </w:r>
      <w:r w:rsidRPr="000D678D">
        <w:rPr>
          <w:sz w:val="20"/>
        </w:rPr>
        <w:t>μήνυμα.</w:t>
      </w:r>
    </w:p>
    <w:p w:rsidR="00FA318B" w:rsidRDefault="00FA318B" w:rsidP="00265593">
      <w:pPr>
        <w:suppressAutoHyphens/>
        <w:autoSpaceDE w:val="0"/>
        <w:jc w:val="both"/>
        <w:rPr>
          <w:b/>
          <w:bCs/>
          <w:sz w:val="20"/>
          <w:lang w:eastAsia="ar-SA"/>
        </w:rPr>
      </w:pPr>
      <w:r w:rsidRPr="000D678D">
        <w:rPr>
          <w:sz w:val="20"/>
        </w:rPr>
        <w:t xml:space="preserve">Αφού διαπιστώθηκε ότι υπάρχει νόμιμη απαρτία, δεδομένου ότι σε σύνολο είκοσι εννέα  (29) μελών βρέθηκαν παρόντα  </w:t>
      </w:r>
      <w:r>
        <w:rPr>
          <w:sz w:val="20"/>
        </w:rPr>
        <w:t xml:space="preserve"> είκοσι </w:t>
      </w:r>
      <w:r w:rsidR="00B7172B">
        <w:rPr>
          <w:sz w:val="20"/>
        </w:rPr>
        <w:t xml:space="preserve"> ΠΈΝΤΕ</w:t>
      </w:r>
      <w:r>
        <w:rPr>
          <w:sz w:val="20"/>
        </w:rPr>
        <w:t xml:space="preserve">  </w:t>
      </w:r>
      <w:r w:rsidRPr="000D678D">
        <w:rPr>
          <w:sz w:val="20"/>
        </w:rPr>
        <w:t xml:space="preserve"> (</w:t>
      </w:r>
      <w:r>
        <w:rPr>
          <w:sz w:val="20"/>
        </w:rPr>
        <w:t>2</w:t>
      </w:r>
      <w:r w:rsidR="00B7172B">
        <w:rPr>
          <w:sz w:val="20"/>
        </w:rPr>
        <w:t>5</w:t>
      </w:r>
      <w:r w:rsidRPr="000D678D">
        <w:rPr>
          <w:sz w:val="20"/>
        </w:rPr>
        <w:t>)  μέλη, ήλθε η Συνεδρίαση.</w:t>
      </w:r>
      <w:r w:rsidRPr="000D678D">
        <w:rPr>
          <w:b/>
          <w:bCs/>
          <w:sz w:val="20"/>
          <w:lang w:eastAsia="ar-SA"/>
        </w:rPr>
        <w:t xml:space="preserve">  </w:t>
      </w:r>
    </w:p>
    <w:p w:rsidR="00FA318B" w:rsidRPr="000D678D" w:rsidRDefault="00FA318B" w:rsidP="00265593">
      <w:pPr>
        <w:suppressAutoHyphens/>
        <w:autoSpaceDE w:val="0"/>
        <w:jc w:val="both"/>
        <w:rPr>
          <w:b/>
          <w:bCs/>
          <w:sz w:val="20"/>
          <w:lang w:eastAsia="ar-SA"/>
        </w:rPr>
      </w:pPr>
    </w:p>
    <w:p w:rsidR="00FA318B" w:rsidRDefault="00FA318B" w:rsidP="00265593">
      <w:pPr>
        <w:autoSpaceDE w:val="0"/>
        <w:autoSpaceDN w:val="0"/>
        <w:ind w:left="74"/>
        <w:jc w:val="both"/>
        <w:rPr>
          <w:b/>
          <w:sz w:val="20"/>
        </w:rPr>
      </w:pPr>
      <w:r>
        <w:rPr>
          <w:b/>
          <w:sz w:val="20"/>
        </w:rPr>
        <w:t xml:space="preserve">         </w:t>
      </w:r>
      <w:r w:rsidRPr="00EC4AE7">
        <w:rPr>
          <w:b/>
          <w:sz w:val="20"/>
        </w:rPr>
        <w:t xml:space="preserve">ΠΑΡΟΝΤΕΣ                                                                                    </w:t>
      </w:r>
      <w:r>
        <w:rPr>
          <w:b/>
          <w:sz w:val="20"/>
        </w:rPr>
        <w:t xml:space="preserve">                          </w:t>
      </w:r>
      <w:r w:rsidRPr="00EC4AE7">
        <w:rPr>
          <w:b/>
          <w:sz w:val="20"/>
        </w:rPr>
        <w:t xml:space="preserve"> ΑΠΟΝΤΕΣ </w:t>
      </w:r>
    </w:p>
    <w:p w:rsidR="00FA318B" w:rsidRDefault="00FA318B" w:rsidP="00265593">
      <w:pPr>
        <w:autoSpaceDE w:val="0"/>
        <w:autoSpaceDN w:val="0"/>
        <w:ind w:left="74"/>
        <w:jc w:val="both"/>
        <w:rPr>
          <w:b/>
          <w:sz w:val="20"/>
        </w:rPr>
      </w:pPr>
    </w:p>
    <w:tbl>
      <w:tblPr>
        <w:tblW w:w="8550" w:type="dxa"/>
        <w:tblInd w:w="284" w:type="dxa"/>
        <w:tblLayout w:type="fixed"/>
        <w:tblCellMar>
          <w:left w:w="0" w:type="dxa"/>
          <w:right w:w="0" w:type="dxa"/>
        </w:tblCellMar>
        <w:tblLook w:val="0000" w:firstRow="0" w:lastRow="0" w:firstColumn="0" w:lastColumn="0" w:noHBand="0" w:noVBand="0"/>
      </w:tblPr>
      <w:tblGrid>
        <w:gridCol w:w="5528"/>
        <w:gridCol w:w="3022"/>
      </w:tblGrid>
      <w:tr w:rsidR="00FA318B" w:rsidTr="00FD153C">
        <w:trPr>
          <w:cantSplit/>
          <w:trHeight w:val="4778"/>
        </w:trPr>
        <w:tc>
          <w:tcPr>
            <w:tcW w:w="5528" w:type="dxa"/>
            <w:shd w:val="clear" w:color="auto" w:fill="auto"/>
          </w:tcPr>
          <w:p w:rsidR="00FA318B" w:rsidRPr="006874ED" w:rsidRDefault="00FA318B" w:rsidP="002B501C">
            <w:pPr>
              <w:pStyle w:val="a3"/>
              <w:numPr>
                <w:ilvl w:val="0"/>
                <w:numId w:val="3"/>
              </w:numPr>
              <w:tabs>
                <w:tab w:val="left" w:pos="2530"/>
              </w:tabs>
              <w:suppressAutoHyphens/>
              <w:snapToGrid w:val="0"/>
              <w:jc w:val="left"/>
              <w:rPr>
                <w:sz w:val="16"/>
                <w:szCs w:val="16"/>
              </w:rPr>
            </w:pPr>
            <w:r w:rsidRPr="006874ED">
              <w:rPr>
                <w:sz w:val="16"/>
                <w:szCs w:val="16"/>
              </w:rPr>
              <w:t xml:space="preserve">ΤΣΙΡΚΑΣ ΚΩΝΣΤΑΝΤΙΝΟΣ  </w:t>
            </w:r>
            <w:r>
              <w:rPr>
                <w:sz w:val="16"/>
                <w:szCs w:val="16"/>
              </w:rPr>
              <w:t xml:space="preserve">Προέδρος Δ.Σ  </w:t>
            </w:r>
            <w:r w:rsidRPr="006874ED">
              <w:rPr>
                <w:sz w:val="16"/>
                <w:szCs w:val="16"/>
              </w:rPr>
              <w:t xml:space="preserve"> </w:t>
            </w:r>
          </w:p>
          <w:p w:rsidR="00FA318B" w:rsidRDefault="00FA318B" w:rsidP="00BA25EC">
            <w:pPr>
              <w:pStyle w:val="a3"/>
              <w:numPr>
                <w:ilvl w:val="0"/>
                <w:numId w:val="3"/>
              </w:numPr>
              <w:tabs>
                <w:tab w:val="left" w:pos="2530"/>
              </w:tabs>
              <w:suppressAutoHyphens/>
              <w:snapToGrid w:val="0"/>
              <w:jc w:val="left"/>
              <w:rPr>
                <w:sz w:val="16"/>
                <w:szCs w:val="16"/>
              </w:rPr>
            </w:pPr>
            <w:r w:rsidRPr="00BA25EC">
              <w:rPr>
                <w:sz w:val="16"/>
                <w:szCs w:val="16"/>
              </w:rPr>
              <w:t xml:space="preserve">ΛΑΣΚΟΣ ΚΩΝΣΤΑΝΤΙΝΟΣ Αντιδήμαρχος  </w:t>
            </w:r>
          </w:p>
          <w:p w:rsidR="00FA318B" w:rsidRPr="00BA25EC" w:rsidRDefault="00FA318B" w:rsidP="00BA25EC">
            <w:pPr>
              <w:pStyle w:val="a3"/>
              <w:numPr>
                <w:ilvl w:val="0"/>
                <w:numId w:val="3"/>
              </w:numPr>
              <w:tabs>
                <w:tab w:val="left" w:pos="2530"/>
              </w:tabs>
              <w:suppressAutoHyphens/>
              <w:snapToGrid w:val="0"/>
              <w:jc w:val="left"/>
              <w:rPr>
                <w:sz w:val="16"/>
                <w:szCs w:val="16"/>
              </w:rPr>
            </w:pPr>
            <w:r w:rsidRPr="00BA25EC">
              <w:rPr>
                <w:sz w:val="16"/>
                <w:szCs w:val="16"/>
              </w:rPr>
              <w:t xml:space="preserve">ΠΑΛΛΗΣ ΠΕΤΡΟΣ Αντιδήμαρχος </w:t>
            </w:r>
          </w:p>
          <w:p w:rsidR="00FA318B" w:rsidRPr="009C2342" w:rsidRDefault="00FA318B" w:rsidP="002B501C">
            <w:pPr>
              <w:pStyle w:val="a3"/>
              <w:numPr>
                <w:ilvl w:val="0"/>
                <w:numId w:val="3"/>
              </w:numPr>
              <w:tabs>
                <w:tab w:val="left" w:pos="2530"/>
                <w:tab w:val="left" w:pos="3117"/>
                <w:tab w:val="left" w:pos="3400"/>
              </w:tabs>
              <w:suppressAutoHyphens/>
              <w:snapToGrid w:val="0"/>
              <w:ind w:right="1134"/>
              <w:jc w:val="left"/>
              <w:rPr>
                <w:sz w:val="16"/>
                <w:szCs w:val="16"/>
              </w:rPr>
            </w:pPr>
            <w:r w:rsidRPr="009C2342">
              <w:rPr>
                <w:sz w:val="16"/>
                <w:szCs w:val="16"/>
              </w:rPr>
              <w:t xml:space="preserve">ΜΕΤΑΞΩΤΟΣ ΚΩΝΣΤΑΝΤΙΝΟΣ </w:t>
            </w:r>
            <w:r w:rsidRPr="00435C10">
              <w:rPr>
                <w:sz w:val="16"/>
                <w:szCs w:val="16"/>
              </w:rPr>
              <w:t xml:space="preserve">Δημοτικός Σύμβουλος  </w:t>
            </w:r>
          </w:p>
          <w:p w:rsidR="00FA318B" w:rsidRPr="0010411F" w:rsidRDefault="00FA318B" w:rsidP="002B501C">
            <w:pPr>
              <w:pStyle w:val="a3"/>
              <w:numPr>
                <w:ilvl w:val="0"/>
                <w:numId w:val="3"/>
              </w:numPr>
              <w:tabs>
                <w:tab w:val="left" w:pos="2530"/>
              </w:tabs>
              <w:suppressAutoHyphens/>
              <w:snapToGrid w:val="0"/>
              <w:jc w:val="left"/>
              <w:rPr>
                <w:sz w:val="16"/>
                <w:szCs w:val="16"/>
              </w:rPr>
            </w:pPr>
            <w:r w:rsidRPr="0010411F">
              <w:rPr>
                <w:sz w:val="16"/>
                <w:szCs w:val="16"/>
              </w:rPr>
              <w:t xml:space="preserve">ΖΟΥΡΟΣ  ΓΕΩΡΓΙΟΣ  </w:t>
            </w:r>
            <w:r>
              <w:rPr>
                <w:sz w:val="16"/>
                <w:szCs w:val="16"/>
              </w:rPr>
              <w:t xml:space="preserve">Αντιδήμαρχος </w:t>
            </w:r>
            <w:r w:rsidRPr="0010411F">
              <w:rPr>
                <w:sz w:val="16"/>
                <w:szCs w:val="16"/>
              </w:rPr>
              <w:t xml:space="preserve">   </w:t>
            </w:r>
          </w:p>
          <w:p w:rsidR="00FA318B" w:rsidRDefault="00FA318B" w:rsidP="00C973C8">
            <w:pPr>
              <w:pStyle w:val="a3"/>
              <w:numPr>
                <w:ilvl w:val="0"/>
                <w:numId w:val="3"/>
              </w:numPr>
              <w:tabs>
                <w:tab w:val="left" w:pos="2530"/>
              </w:tabs>
              <w:suppressAutoHyphens/>
              <w:snapToGrid w:val="0"/>
              <w:jc w:val="left"/>
              <w:rPr>
                <w:sz w:val="16"/>
                <w:szCs w:val="16"/>
              </w:rPr>
            </w:pPr>
            <w:r w:rsidRPr="00FD274A">
              <w:rPr>
                <w:sz w:val="16"/>
                <w:szCs w:val="16"/>
              </w:rPr>
              <w:t xml:space="preserve">ΑΧΛΑΔΗΣ ΒΑΣΙΛΕΙΟΣ  Δημοτικός Σύμβουλος </w:t>
            </w:r>
          </w:p>
          <w:p w:rsidR="00FA318B" w:rsidRPr="00FD274A" w:rsidRDefault="00FA318B" w:rsidP="00C973C8">
            <w:pPr>
              <w:pStyle w:val="a3"/>
              <w:numPr>
                <w:ilvl w:val="0"/>
                <w:numId w:val="3"/>
              </w:numPr>
              <w:tabs>
                <w:tab w:val="left" w:pos="2530"/>
              </w:tabs>
              <w:suppressAutoHyphens/>
              <w:snapToGrid w:val="0"/>
              <w:jc w:val="left"/>
              <w:rPr>
                <w:sz w:val="16"/>
                <w:szCs w:val="16"/>
              </w:rPr>
            </w:pPr>
            <w:r w:rsidRPr="00FD274A">
              <w:rPr>
                <w:sz w:val="16"/>
                <w:szCs w:val="16"/>
              </w:rPr>
              <w:t xml:space="preserve">ΣΠΑΝΟΥ ΜΑΡΙΑ  Αντιδήμαρχος  </w:t>
            </w:r>
          </w:p>
          <w:p w:rsidR="00FA318B" w:rsidRPr="006874ED" w:rsidRDefault="00FA318B" w:rsidP="002B501C">
            <w:pPr>
              <w:pStyle w:val="a3"/>
              <w:numPr>
                <w:ilvl w:val="0"/>
                <w:numId w:val="3"/>
              </w:numPr>
              <w:tabs>
                <w:tab w:val="left" w:pos="2530"/>
              </w:tabs>
              <w:suppressAutoHyphens/>
              <w:snapToGrid w:val="0"/>
              <w:jc w:val="left"/>
              <w:rPr>
                <w:sz w:val="16"/>
                <w:szCs w:val="16"/>
              </w:rPr>
            </w:pPr>
            <w:r>
              <w:rPr>
                <w:sz w:val="16"/>
                <w:szCs w:val="16"/>
              </w:rPr>
              <w:t xml:space="preserve">ΑΡΜΑΟΣ ΙΑΚΩΒΟΣ Δημοτικός Σύμβουλος </w:t>
            </w:r>
            <w:r w:rsidRPr="006874ED">
              <w:rPr>
                <w:sz w:val="16"/>
                <w:szCs w:val="16"/>
              </w:rPr>
              <w:t xml:space="preserve"> </w:t>
            </w:r>
          </w:p>
          <w:p w:rsidR="00FA318B" w:rsidRDefault="00FA318B" w:rsidP="00B460A6">
            <w:pPr>
              <w:pStyle w:val="a3"/>
              <w:numPr>
                <w:ilvl w:val="0"/>
                <w:numId w:val="3"/>
              </w:numPr>
              <w:tabs>
                <w:tab w:val="left" w:pos="2530"/>
              </w:tabs>
              <w:suppressAutoHyphens/>
              <w:snapToGrid w:val="0"/>
              <w:jc w:val="left"/>
              <w:rPr>
                <w:sz w:val="16"/>
                <w:szCs w:val="16"/>
              </w:rPr>
            </w:pPr>
            <w:r w:rsidRPr="00FA5BEA">
              <w:rPr>
                <w:sz w:val="16"/>
                <w:szCs w:val="16"/>
              </w:rPr>
              <w:t xml:space="preserve">ΠΑΠΟΥΤΣΗΣ ΑΡΙΣΤΕΙΔΗΣ Δημοτικός Σύμβουλος </w:t>
            </w:r>
          </w:p>
          <w:p w:rsidR="00FA318B" w:rsidRPr="006874ED" w:rsidRDefault="00FA318B" w:rsidP="002B501C">
            <w:pPr>
              <w:pStyle w:val="a3"/>
              <w:numPr>
                <w:ilvl w:val="0"/>
                <w:numId w:val="3"/>
              </w:numPr>
              <w:tabs>
                <w:tab w:val="left" w:pos="2530"/>
              </w:tabs>
              <w:suppressAutoHyphens/>
              <w:snapToGrid w:val="0"/>
              <w:jc w:val="left"/>
              <w:rPr>
                <w:sz w:val="16"/>
                <w:szCs w:val="16"/>
              </w:rPr>
            </w:pPr>
            <w:r>
              <w:rPr>
                <w:sz w:val="16"/>
                <w:szCs w:val="16"/>
              </w:rPr>
              <w:t xml:space="preserve">ΧΡΥΣΙΝΑΣ ΑΝΑΣΤΑΣΙΟΣ Αντιδήμαρχος  </w:t>
            </w:r>
            <w:r w:rsidRPr="006874ED">
              <w:rPr>
                <w:sz w:val="16"/>
                <w:szCs w:val="16"/>
              </w:rPr>
              <w:t xml:space="preserve"> </w:t>
            </w:r>
          </w:p>
          <w:p w:rsidR="00FA318B" w:rsidRPr="006874ED" w:rsidRDefault="00FA318B" w:rsidP="002B501C">
            <w:pPr>
              <w:pStyle w:val="a3"/>
              <w:numPr>
                <w:ilvl w:val="0"/>
                <w:numId w:val="3"/>
              </w:numPr>
              <w:tabs>
                <w:tab w:val="left" w:pos="2530"/>
              </w:tabs>
              <w:suppressAutoHyphens/>
              <w:snapToGrid w:val="0"/>
              <w:jc w:val="left"/>
              <w:rPr>
                <w:sz w:val="16"/>
                <w:szCs w:val="16"/>
              </w:rPr>
            </w:pPr>
            <w:r w:rsidRPr="006874ED">
              <w:rPr>
                <w:sz w:val="16"/>
                <w:szCs w:val="16"/>
              </w:rPr>
              <w:t xml:space="preserve">ΚΥΠΑΡΙΣΣΗΣ  ΕΥΑΓΓΕΛΟΣ  </w:t>
            </w:r>
            <w:r>
              <w:rPr>
                <w:sz w:val="16"/>
                <w:szCs w:val="16"/>
              </w:rPr>
              <w:t xml:space="preserve">Αντιδήμαρχος  </w:t>
            </w:r>
            <w:r w:rsidRPr="006874ED">
              <w:rPr>
                <w:sz w:val="16"/>
                <w:szCs w:val="16"/>
              </w:rPr>
              <w:t xml:space="preserve"> </w:t>
            </w:r>
          </w:p>
          <w:p w:rsidR="00FA318B" w:rsidRDefault="00FA318B" w:rsidP="002B501C">
            <w:pPr>
              <w:pStyle w:val="a3"/>
              <w:numPr>
                <w:ilvl w:val="0"/>
                <w:numId w:val="3"/>
              </w:numPr>
              <w:tabs>
                <w:tab w:val="left" w:pos="2530"/>
              </w:tabs>
              <w:suppressAutoHyphens/>
              <w:snapToGrid w:val="0"/>
              <w:jc w:val="left"/>
              <w:rPr>
                <w:sz w:val="16"/>
                <w:szCs w:val="16"/>
              </w:rPr>
            </w:pPr>
            <w:r w:rsidRPr="006874ED">
              <w:rPr>
                <w:sz w:val="16"/>
                <w:szCs w:val="16"/>
              </w:rPr>
              <w:t>ΣΤΑΜΟΣ ΧΡΗΣΤΟΣ</w:t>
            </w:r>
            <w:r>
              <w:rPr>
                <w:sz w:val="16"/>
                <w:szCs w:val="16"/>
              </w:rPr>
              <w:t xml:space="preserve">  Αντιδήμαρχος  </w:t>
            </w:r>
          </w:p>
          <w:p w:rsidR="00FA318B" w:rsidRDefault="00FA318B" w:rsidP="00C973C8">
            <w:pPr>
              <w:pStyle w:val="a3"/>
              <w:numPr>
                <w:ilvl w:val="0"/>
                <w:numId w:val="3"/>
              </w:numPr>
              <w:tabs>
                <w:tab w:val="left" w:pos="2530"/>
              </w:tabs>
              <w:suppressAutoHyphens/>
              <w:snapToGrid w:val="0"/>
              <w:jc w:val="left"/>
              <w:rPr>
                <w:sz w:val="16"/>
                <w:szCs w:val="16"/>
              </w:rPr>
            </w:pPr>
            <w:r w:rsidRPr="00FD274A">
              <w:rPr>
                <w:sz w:val="16"/>
                <w:szCs w:val="16"/>
              </w:rPr>
              <w:t xml:space="preserve">ΠΑΤΕΡΑΚΗ ΚΑΛΛΙΟΠΗ  Δημοτικός Σύμβουλος </w:t>
            </w:r>
          </w:p>
          <w:p w:rsidR="00FA318B" w:rsidRPr="00FD274A" w:rsidRDefault="00FA318B" w:rsidP="00C973C8">
            <w:pPr>
              <w:pStyle w:val="a3"/>
              <w:numPr>
                <w:ilvl w:val="0"/>
                <w:numId w:val="3"/>
              </w:numPr>
              <w:tabs>
                <w:tab w:val="left" w:pos="2530"/>
              </w:tabs>
              <w:suppressAutoHyphens/>
              <w:snapToGrid w:val="0"/>
              <w:jc w:val="left"/>
              <w:rPr>
                <w:sz w:val="16"/>
                <w:szCs w:val="16"/>
              </w:rPr>
            </w:pPr>
            <w:r w:rsidRPr="00FD274A">
              <w:rPr>
                <w:sz w:val="16"/>
                <w:szCs w:val="16"/>
              </w:rPr>
              <w:t xml:space="preserve">ΜΥΛΩΝΑ ΣΤΑΜΑΤΙΑ Δημοτικός Σύμβουλος </w:t>
            </w:r>
          </w:p>
          <w:p w:rsidR="00FA318B" w:rsidRDefault="00FA318B" w:rsidP="00C973C8">
            <w:pPr>
              <w:pStyle w:val="a3"/>
              <w:numPr>
                <w:ilvl w:val="0"/>
                <w:numId w:val="3"/>
              </w:numPr>
              <w:tabs>
                <w:tab w:val="left" w:pos="2530"/>
              </w:tabs>
              <w:suppressAutoHyphens/>
              <w:snapToGrid w:val="0"/>
              <w:jc w:val="left"/>
              <w:rPr>
                <w:sz w:val="16"/>
                <w:szCs w:val="16"/>
              </w:rPr>
            </w:pPr>
            <w:r w:rsidRPr="00FD274A">
              <w:rPr>
                <w:sz w:val="16"/>
                <w:szCs w:val="16"/>
              </w:rPr>
              <w:t xml:space="preserve">ΧΑΜΗΛΟΘΩΡΗ  ΣΟΦΙΑ-ΑΓΓΕΛΙΚΗ Δημοτικός </w:t>
            </w:r>
          </w:p>
          <w:p w:rsidR="00FA318B" w:rsidRPr="0087576F" w:rsidRDefault="00FA318B" w:rsidP="002B501C">
            <w:pPr>
              <w:pStyle w:val="a3"/>
              <w:numPr>
                <w:ilvl w:val="0"/>
                <w:numId w:val="3"/>
              </w:numPr>
              <w:tabs>
                <w:tab w:val="left" w:pos="2530"/>
              </w:tabs>
              <w:suppressAutoHyphens/>
              <w:snapToGrid w:val="0"/>
              <w:jc w:val="left"/>
              <w:rPr>
                <w:sz w:val="16"/>
                <w:szCs w:val="16"/>
              </w:rPr>
            </w:pPr>
            <w:r>
              <w:rPr>
                <w:sz w:val="16"/>
                <w:szCs w:val="16"/>
              </w:rPr>
              <w:t xml:space="preserve">ΚΟΝΤΟΣ ΓΕΩΡΓΙΟΣ  Δημοτικός Σύμβουλος </w:t>
            </w:r>
          </w:p>
          <w:p w:rsidR="00FA318B" w:rsidRPr="009C2342" w:rsidRDefault="00FA318B" w:rsidP="002B501C">
            <w:pPr>
              <w:pStyle w:val="a3"/>
              <w:numPr>
                <w:ilvl w:val="0"/>
                <w:numId w:val="3"/>
              </w:numPr>
              <w:tabs>
                <w:tab w:val="left" w:pos="2530"/>
                <w:tab w:val="left" w:pos="3117"/>
                <w:tab w:val="left" w:pos="3400"/>
              </w:tabs>
              <w:suppressAutoHyphens/>
              <w:snapToGrid w:val="0"/>
              <w:ind w:right="1134"/>
              <w:jc w:val="left"/>
              <w:rPr>
                <w:sz w:val="16"/>
                <w:szCs w:val="16"/>
              </w:rPr>
            </w:pPr>
            <w:r w:rsidRPr="009C2342">
              <w:rPr>
                <w:sz w:val="16"/>
                <w:szCs w:val="16"/>
              </w:rPr>
              <w:t xml:space="preserve">ΚΟΥΛΟΥΜΠΗΣ ΔΗΜΗΤΡΙΟΣ   Δημοτικός Σύμβουλος   </w:t>
            </w:r>
          </w:p>
          <w:p w:rsidR="00FA318B" w:rsidRPr="0087576F" w:rsidRDefault="00FA318B" w:rsidP="00BA25EC">
            <w:pPr>
              <w:pStyle w:val="a3"/>
              <w:numPr>
                <w:ilvl w:val="0"/>
                <w:numId w:val="3"/>
              </w:numPr>
              <w:tabs>
                <w:tab w:val="left" w:pos="2530"/>
              </w:tabs>
              <w:suppressAutoHyphens/>
              <w:snapToGrid w:val="0"/>
              <w:jc w:val="left"/>
              <w:rPr>
                <w:sz w:val="16"/>
                <w:szCs w:val="16"/>
              </w:rPr>
            </w:pPr>
            <w:r>
              <w:rPr>
                <w:sz w:val="16"/>
                <w:szCs w:val="16"/>
              </w:rPr>
              <w:t xml:space="preserve">ΗΛΙΑΣ ΣΠΥΡΙΔΩΝ </w:t>
            </w:r>
            <w:r w:rsidRPr="006874ED">
              <w:rPr>
                <w:sz w:val="16"/>
                <w:szCs w:val="16"/>
              </w:rPr>
              <w:t xml:space="preserve">Δημοτικός Σύμβουλος  </w:t>
            </w:r>
            <w:r w:rsidRPr="00DD045E">
              <w:rPr>
                <w:sz w:val="16"/>
                <w:szCs w:val="16"/>
              </w:rPr>
              <w:t xml:space="preserve"> </w:t>
            </w:r>
          </w:p>
          <w:p w:rsidR="00FA318B" w:rsidRPr="009C2342" w:rsidRDefault="00FA318B" w:rsidP="00BA25EC">
            <w:pPr>
              <w:pStyle w:val="a3"/>
              <w:numPr>
                <w:ilvl w:val="0"/>
                <w:numId w:val="3"/>
              </w:numPr>
              <w:tabs>
                <w:tab w:val="left" w:pos="2530"/>
                <w:tab w:val="left" w:pos="3117"/>
                <w:tab w:val="left" w:pos="3400"/>
              </w:tabs>
              <w:suppressAutoHyphens/>
              <w:snapToGrid w:val="0"/>
              <w:ind w:right="1134"/>
              <w:jc w:val="left"/>
              <w:rPr>
                <w:sz w:val="16"/>
                <w:szCs w:val="16"/>
              </w:rPr>
            </w:pPr>
            <w:r w:rsidRPr="006874ED">
              <w:rPr>
                <w:sz w:val="16"/>
                <w:szCs w:val="16"/>
              </w:rPr>
              <w:t xml:space="preserve">ΣΩΤΗΡΙΟΥ ΕΥΑΓΓΕΛΟΣ  </w:t>
            </w:r>
            <w:r>
              <w:rPr>
                <w:sz w:val="16"/>
                <w:szCs w:val="16"/>
              </w:rPr>
              <w:t xml:space="preserve"> Αντιδήμαρχος  </w:t>
            </w:r>
            <w:r w:rsidRPr="006874ED">
              <w:rPr>
                <w:sz w:val="16"/>
                <w:szCs w:val="16"/>
              </w:rPr>
              <w:t xml:space="preserve"> </w:t>
            </w:r>
            <w:r>
              <w:rPr>
                <w:sz w:val="16"/>
                <w:szCs w:val="16"/>
              </w:rPr>
              <w:t>(</w:t>
            </w:r>
          </w:p>
          <w:p w:rsidR="00FA318B" w:rsidRPr="006874ED" w:rsidRDefault="00FA318B" w:rsidP="00FA5BEA">
            <w:pPr>
              <w:pStyle w:val="a3"/>
              <w:numPr>
                <w:ilvl w:val="0"/>
                <w:numId w:val="3"/>
              </w:numPr>
              <w:tabs>
                <w:tab w:val="left" w:pos="2530"/>
              </w:tabs>
              <w:suppressAutoHyphens/>
              <w:snapToGrid w:val="0"/>
              <w:jc w:val="left"/>
              <w:rPr>
                <w:sz w:val="16"/>
                <w:szCs w:val="16"/>
              </w:rPr>
            </w:pPr>
            <w:r>
              <w:rPr>
                <w:sz w:val="16"/>
                <w:szCs w:val="16"/>
              </w:rPr>
              <w:t>ΓΕΩΡΓΑΤΟΣ ΕΜΜΑΝΟΥΗΛ</w:t>
            </w:r>
            <w:r w:rsidRPr="006874ED">
              <w:rPr>
                <w:sz w:val="16"/>
                <w:szCs w:val="16"/>
              </w:rPr>
              <w:t xml:space="preserve">   </w:t>
            </w:r>
            <w:r>
              <w:rPr>
                <w:sz w:val="16"/>
                <w:szCs w:val="16"/>
              </w:rPr>
              <w:t xml:space="preserve">Αντιδήμαρχος </w:t>
            </w:r>
            <w:r w:rsidRPr="006874ED">
              <w:rPr>
                <w:sz w:val="16"/>
                <w:szCs w:val="16"/>
              </w:rPr>
              <w:t xml:space="preserve"> </w:t>
            </w:r>
          </w:p>
          <w:p w:rsidR="00FA318B" w:rsidRDefault="00FA318B" w:rsidP="00FA5BEA">
            <w:pPr>
              <w:pStyle w:val="a3"/>
              <w:numPr>
                <w:ilvl w:val="0"/>
                <w:numId w:val="3"/>
              </w:numPr>
              <w:tabs>
                <w:tab w:val="left" w:pos="2530"/>
              </w:tabs>
              <w:suppressAutoHyphens/>
              <w:snapToGrid w:val="0"/>
              <w:jc w:val="left"/>
              <w:rPr>
                <w:sz w:val="16"/>
                <w:szCs w:val="16"/>
              </w:rPr>
            </w:pPr>
            <w:r w:rsidRPr="009C2342">
              <w:rPr>
                <w:sz w:val="16"/>
                <w:szCs w:val="16"/>
              </w:rPr>
              <w:t xml:space="preserve">ΣΠΑΝΟΥ ΕΥΤΥΧΙΑ  Δημοτικός Σύμβουλος  </w:t>
            </w:r>
          </w:p>
          <w:p w:rsidR="00FA318B" w:rsidRDefault="00FA318B" w:rsidP="00B460A6">
            <w:pPr>
              <w:pStyle w:val="a3"/>
              <w:numPr>
                <w:ilvl w:val="0"/>
                <w:numId w:val="3"/>
              </w:numPr>
              <w:tabs>
                <w:tab w:val="left" w:pos="2530"/>
              </w:tabs>
              <w:suppressAutoHyphens/>
              <w:snapToGrid w:val="0"/>
              <w:jc w:val="left"/>
              <w:rPr>
                <w:sz w:val="16"/>
                <w:szCs w:val="16"/>
              </w:rPr>
            </w:pPr>
            <w:r>
              <w:rPr>
                <w:sz w:val="16"/>
                <w:szCs w:val="16"/>
              </w:rPr>
              <w:t xml:space="preserve">ΤΣΕΛΙΟΣ ΧΡΗΣΤΟΣ </w:t>
            </w:r>
            <w:r w:rsidRPr="009C2342">
              <w:rPr>
                <w:sz w:val="16"/>
                <w:szCs w:val="16"/>
              </w:rPr>
              <w:t xml:space="preserve">Δημοτικός Σύμβουλος  </w:t>
            </w:r>
          </w:p>
          <w:p w:rsidR="00FA318B" w:rsidRPr="009C2342" w:rsidRDefault="00FA318B" w:rsidP="00EE3E69">
            <w:pPr>
              <w:pStyle w:val="a3"/>
              <w:numPr>
                <w:ilvl w:val="0"/>
                <w:numId w:val="3"/>
              </w:numPr>
              <w:tabs>
                <w:tab w:val="left" w:pos="2530"/>
              </w:tabs>
              <w:suppressAutoHyphens/>
              <w:snapToGrid w:val="0"/>
              <w:jc w:val="left"/>
              <w:rPr>
                <w:sz w:val="16"/>
                <w:szCs w:val="16"/>
              </w:rPr>
            </w:pPr>
            <w:r w:rsidRPr="009C2342">
              <w:rPr>
                <w:sz w:val="16"/>
                <w:szCs w:val="16"/>
              </w:rPr>
              <w:t>ΣΤΑΜΟΥ ΠΕΤΡΟΣ Δημοτικός Σύμβουλος</w:t>
            </w:r>
            <w:r>
              <w:rPr>
                <w:sz w:val="16"/>
                <w:szCs w:val="16"/>
              </w:rPr>
              <w:t xml:space="preserve">  </w:t>
            </w:r>
          </w:p>
          <w:p w:rsidR="00FA318B" w:rsidRDefault="00FA318B" w:rsidP="00EE3E69">
            <w:pPr>
              <w:pStyle w:val="a3"/>
              <w:numPr>
                <w:ilvl w:val="0"/>
                <w:numId w:val="3"/>
              </w:numPr>
              <w:tabs>
                <w:tab w:val="left" w:pos="2530"/>
              </w:tabs>
              <w:suppressAutoHyphens/>
              <w:snapToGrid w:val="0"/>
              <w:jc w:val="left"/>
              <w:rPr>
                <w:sz w:val="16"/>
                <w:szCs w:val="16"/>
              </w:rPr>
            </w:pPr>
            <w:r>
              <w:rPr>
                <w:sz w:val="16"/>
                <w:szCs w:val="16"/>
              </w:rPr>
              <w:t xml:space="preserve">ΡΕΝΤΟΥΜΗΣ ΓΕΩΡΓΙΟΣ </w:t>
            </w:r>
            <w:r w:rsidRPr="006874ED">
              <w:rPr>
                <w:sz w:val="16"/>
                <w:szCs w:val="16"/>
              </w:rPr>
              <w:t xml:space="preserve">Δημοτικός Σύμβουλος  </w:t>
            </w:r>
          </w:p>
          <w:p w:rsidR="00FA318B" w:rsidRPr="006874ED" w:rsidRDefault="00FA318B" w:rsidP="00EE3E69">
            <w:pPr>
              <w:pStyle w:val="a3"/>
              <w:numPr>
                <w:ilvl w:val="0"/>
                <w:numId w:val="3"/>
              </w:numPr>
              <w:tabs>
                <w:tab w:val="left" w:pos="2530"/>
              </w:tabs>
              <w:suppressAutoHyphens/>
              <w:snapToGrid w:val="0"/>
              <w:jc w:val="left"/>
              <w:rPr>
                <w:sz w:val="16"/>
                <w:szCs w:val="16"/>
              </w:rPr>
            </w:pPr>
            <w:r w:rsidRPr="00FD274A">
              <w:rPr>
                <w:sz w:val="16"/>
                <w:szCs w:val="16"/>
              </w:rPr>
              <w:t>ΜΕΞΗ ΣΟΦΙΑ Δημοτικός</w:t>
            </w:r>
            <w:r>
              <w:rPr>
                <w:sz w:val="16"/>
                <w:szCs w:val="16"/>
              </w:rPr>
              <w:t xml:space="preserve"> Σύμβουλος </w:t>
            </w:r>
          </w:p>
        </w:tc>
        <w:tc>
          <w:tcPr>
            <w:tcW w:w="3022" w:type="dxa"/>
            <w:shd w:val="clear" w:color="auto" w:fill="auto"/>
          </w:tcPr>
          <w:p w:rsidR="00FA318B" w:rsidRPr="006874ED" w:rsidRDefault="00FA318B" w:rsidP="002B501C">
            <w:pPr>
              <w:pStyle w:val="a3"/>
              <w:tabs>
                <w:tab w:val="left" w:pos="2530"/>
              </w:tabs>
              <w:suppressAutoHyphens/>
              <w:snapToGrid w:val="0"/>
              <w:ind w:left="142"/>
              <w:jc w:val="left"/>
              <w:rPr>
                <w:sz w:val="16"/>
                <w:szCs w:val="16"/>
              </w:rPr>
            </w:pPr>
          </w:p>
          <w:p w:rsidR="00FA318B" w:rsidRPr="0087576F" w:rsidRDefault="00FA318B" w:rsidP="00625F78">
            <w:pPr>
              <w:pStyle w:val="a3"/>
              <w:numPr>
                <w:ilvl w:val="0"/>
                <w:numId w:val="3"/>
              </w:numPr>
              <w:tabs>
                <w:tab w:val="left" w:pos="2530"/>
              </w:tabs>
              <w:suppressAutoHyphens/>
              <w:snapToGrid w:val="0"/>
              <w:jc w:val="left"/>
              <w:rPr>
                <w:sz w:val="16"/>
                <w:szCs w:val="16"/>
              </w:rPr>
            </w:pPr>
            <w:r w:rsidRPr="009C2342">
              <w:rPr>
                <w:sz w:val="16"/>
                <w:szCs w:val="16"/>
              </w:rPr>
              <w:t>ΖΟΡΜΠΑΣ ΓΕΩΡΓΙΟΣ  Δημοτικός Σύμβουλος</w:t>
            </w:r>
            <w:r>
              <w:rPr>
                <w:sz w:val="16"/>
                <w:szCs w:val="16"/>
              </w:rPr>
              <w:t xml:space="preserve"> </w:t>
            </w:r>
            <w:r w:rsidRPr="00DD045E">
              <w:rPr>
                <w:sz w:val="16"/>
                <w:szCs w:val="16"/>
              </w:rPr>
              <w:t xml:space="preserve"> </w:t>
            </w:r>
          </w:p>
          <w:p w:rsidR="00FA318B" w:rsidRPr="00FD274A" w:rsidRDefault="00FA318B" w:rsidP="00BA25EC">
            <w:pPr>
              <w:pStyle w:val="a3"/>
              <w:numPr>
                <w:ilvl w:val="0"/>
                <w:numId w:val="3"/>
              </w:numPr>
              <w:tabs>
                <w:tab w:val="left" w:pos="2530"/>
              </w:tabs>
              <w:suppressAutoHyphens/>
              <w:snapToGrid w:val="0"/>
              <w:jc w:val="left"/>
              <w:rPr>
                <w:sz w:val="16"/>
                <w:szCs w:val="16"/>
              </w:rPr>
            </w:pPr>
            <w:r>
              <w:rPr>
                <w:sz w:val="16"/>
                <w:szCs w:val="16"/>
              </w:rPr>
              <w:t xml:space="preserve">ΖΑΧΑΡΙΑΣ ΜΙΧΑΗΛ Δημοτικός </w:t>
            </w:r>
            <w:r w:rsidRPr="00FD274A">
              <w:rPr>
                <w:sz w:val="16"/>
                <w:szCs w:val="16"/>
              </w:rPr>
              <w:t xml:space="preserve">Σύμβουλος   </w:t>
            </w:r>
          </w:p>
          <w:p w:rsidR="00FA318B" w:rsidRPr="0087576F" w:rsidRDefault="00FA318B" w:rsidP="00BA25EC">
            <w:pPr>
              <w:pStyle w:val="a3"/>
              <w:numPr>
                <w:ilvl w:val="0"/>
                <w:numId w:val="3"/>
              </w:numPr>
              <w:tabs>
                <w:tab w:val="left" w:pos="2530"/>
              </w:tabs>
              <w:suppressAutoHyphens/>
              <w:snapToGrid w:val="0"/>
              <w:jc w:val="left"/>
              <w:rPr>
                <w:sz w:val="16"/>
                <w:szCs w:val="16"/>
              </w:rPr>
            </w:pPr>
            <w:r>
              <w:rPr>
                <w:sz w:val="16"/>
                <w:szCs w:val="16"/>
              </w:rPr>
              <w:t>Μ</w:t>
            </w:r>
            <w:r w:rsidRPr="005A221B">
              <w:rPr>
                <w:sz w:val="16"/>
                <w:szCs w:val="16"/>
              </w:rPr>
              <w:t>ΠΟΥΣΟΥΛΑΣ ΙΩΑΝΝΗΣ  Δημοτικός Σύμβουλος</w:t>
            </w:r>
            <w:r>
              <w:rPr>
                <w:sz w:val="16"/>
                <w:szCs w:val="16"/>
              </w:rPr>
              <w:t>,</w:t>
            </w:r>
          </w:p>
          <w:p w:rsidR="00B7172B" w:rsidRPr="0087576F" w:rsidRDefault="00B7172B" w:rsidP="00B7172B">
            <w:pPr>
              <w:pStyle w:val="a3"/>
              <w:numPr>
                <w:ilvl w:val="0"/>
                <w:numId w:val="3"/>
              </w:numPr>
              <w:tabs>
                <w:tab w:val="left" w:pos="2530"/>
              </w:tabs>
              <w:suppressAutoHyphens/>
              <w:snapToGrid w:val="0"/>
              <w:jc w:val="left"/>
              <w:rPr>
                <w:sz w:val="16"/>
                <w:szCs w:val="16"/>
              </w:rPr>
            </w:pPr>
            <w:r w:rsidRPr="009C2342">
              <w:rPr>
                <w:sz w:val="16"/>
                <w:szCs w:val="16"/>
              </w:rPr>
              <w:t>ΜΑΚΡΗΣ ΔΗΜΗΤΡΙΟΣ  Δημοτικός Σύμβουλος</w:t>
            </w:r>
            <w:r>
              <w:rPr>
                <w:sz w:val="16"/>
                <w:szCs w:val="16"/>
              </w:rPr>
              <w:t xml:space="preserve"> </w:t>
            </w:r>
            <w:r w:rsidRPr="00DD045E">
              <w:rPr>
                <w:sz w:val="16"/>
                <w:szCs w:val="16"/>
              </w:rPr>
              <w:t xml:space="preserve"> </w:t>
            </w:r>
          </w:p>
          <w:p w:rsidR="00FA318B" w:rsidRPr="007C6DB6" w:rsidRDefault="00FA318B" w:rsidP="00FA5BEA">
            <w:pPr>
              <w:pStyle w:val="a3"/>
              <w:tabs>
                <w:tab w:val="left" w:pos="2530"/>
              </w:tabs>
              <w:suppressAutoHyphens/>
              <w:snapToGrid w:val="0"/>
              <w:ind w:left="142"/>
              <w:jc w:val="left"/>
              <w:rPr>
                <w:sz w:val="16"/>
                <w:szCs w:val="16"/>
              </w:rPr>
            </w:pPr>
          </w:p>
        </w:tc>
      </w:tr>
    </w:tbl>
    <w:p w:rsidR="00FA318B" w:rsidRDefault="00FA318B" w:rsidP="00265593">
      <w:pPr>
        <w:autoSpaceDE w:val="0"/>
        <w:autoSpaceDN w:val="0"/>
        <w:ind w:left="74"/>
        <w:jc w:val="both"/>
        <w:rPr>
          <w:b/>
          <w:sz w:val="20"/>
        </w:rPr>
      </w:pPr>
    </w:p>
    <w:p w:rsidR="00B7172B" w:rsidRPr="00DF0D39" w:rsidRDefault="00B7172B" w:rsidP="00B7172B">
      <w:pPr>
        <w:ind w:firstLine="1247"/>
        <w:rPr>
          <w:sz w:val="24"/>
          <w:szCs w:val="24"/>
          <w:lang w:eastAsia="el-GR"/>
        </w:rPr>
      </w:pPr>
      <w:r w:rsidRPr="00DF0D39">
        <w:rPr>
          <w:b/>
          <w:bCs/>
          <w:sz w:val="24"/>
          <w:szCs w:val="24"/>
          <w:lang w:eastAsia="el-GR"/>
        </w:rPr>
        <w:t>Β. Εκ νέου διαπίστωση απαρτίας</w:t>
      </w:r>
    </w:p>
    <w:p w:rsidR="00B7172B" w:rsidRPr="00DF0D39" w:rsidRDefault="00B7172B" w:rsidP="00B7172B">
      <w:pPr>
        <w:spacing w:after="240"/>
        <w:ind w:firstLine="720"/>
        <w:rPr>
          <w:sz w:val="24"/>
          <w:szCs w:val="24"/>
          <w:lang w:eastAsia="el-GR"/>
        </w:rPr>
      </w:pPr>
      <w:r w:rsidRPr="00DF0D39">
        <w:rPr>
          <w:sz w:val="24"/>
          <w:szCs w:val="24"/>
          <w:lang w:eastAsia="el-GR"/>
        </w:rPr>
        <w:t>Πριν από την έναρξη της διαδικασίας εκλογής των μελών της Δημοτικής Επιτροπής, ο Πρόεδρος του Δημοτικού Συμβουλίου διαπίστωσε εκ νέου την ύπαρξη απαρτίας.</w:t>
      </w:r>
    </w:p>
    <w:p w:rsidR="00FA318B" w:rsidRPr="00DF0D39" w:rsidRDefault="00FA318B" w:rsidP="00B7172B">
      <w:pPr>
        <w:spacing w:after="240"/>
        <w:ind w:firstLine="720"/>
        <w:rPr>
          <w:sz w:val="24"/>
          <w:szCs w:val="24"/>
        </w:rPr>
      </w:pPr>
      <w:r w:rsidRPr="00DF0D39">
        <w:rPr>
          <w:sz w:val="24"/>
          <w:szCs w:val="24"/>
        </w:rPr>
        <w:t xml:space="preserve">Παρών ο Δήμαρχος Στέργιος Τσίρκας, ο οποίος προσκλήθηκε με τις νόμιμες διατάξεις. </w:t>
      </w:r>
    </w:p>
    <w:p w:rsidR="00B7172B" w:rsidRPr="00DF0D39" w:rsidRDefault="00FA318B" w:rsidP="00B7172B">
      <w:pPr>
        <w:autoSpaceDE w:val="0"/>
        <w:autoSpaceDN w:val="0"/>
        <w:ind w:left="74" w:firstLine="646"/>
        <w:jc w:val="both"/>
        <w:rPr>
          <w:sz w:val="24"/>
          <w:szCs w:val="24"/>
          <w:lang w:eastAsia="el-GR"/>
        </w:rPr>
      </w:pPr>
      <w:r w:rsidRPr="00DF0D39">
        <w:rPr>
          <w:sz w:val="24"/>
          <w:szCs w:val="24"/>
        </w:rPr>
        <w:lastRenderedPageBreak/>
        <w:t>Ο Πρόεδρος Δ.Σ, διαπιστωμένης της απαρτίας, κήρυξε την έναρξη της ειδικής δημόσιας τακτικής συνεδρίασης</w:t>
      </w:r>
      <w:r w:rsidR="00B7172B" w:rsidRPr="00DF0D39">
        <w:rPr>
          <w:sz w:val="24"/>
          <w:szCs w:val="24"/>
        </w:rPr>
        <w:t xml:space="preserve">, </w:t>
      </w:r>
      <w:r w:rsidR="00B7172B" w:rsidRPr="00DF0D39">
        <w:rPr>
          <w:sz w:val="24"/>
          <w:szCs w:val="24"/>
          <w:lang w:eastAsia="el-GR"/>
        </w:rPr>
        <w:t xml:space="preserve">για την ανάδειξη νέου Προεδρείου του Δημοτικού Συμβουλίου και, μετά από αυτήν, για την εκλογή των τακτικών και αναπληρωματικών μελών της Δημοτικής Επιτροπής για τη δεύτερη θητεία της </w:t>
      </w:r>
      <w:proofErr w:type="spellStart"/>
      <w:r w:rsidR="00B7172B" w:rsidRPr="00DF0D39">
        <w:rPr>
          <w:sz w:val="24"/>
          <w:szCs w:val="24"/>
          <w:lang w:eastAsia="el-GR"/>
        </w:rPr>
        <w:t>αυτοδιοικητικής</w:t>
      </w:r>
      <w:proofErr w:type="spellEnd"/>
      <w:r w:rsidR="00B7172B" w:rsidRPr="00DF0D39">
        <w:rPr>
          <w:sz w:val="24"/>
          <w:szCs w:val="24"/>
          <w:lang w:eastAsia="el-GR"/>
        </w:rPr>
        <w:t xml:space="preserve"> περιόδου [2024-2028].</w:t>
      </w:r>
    </w:p>
    <w:p w:rsidR="00B7172B" w:rsidRPr="00DF0D39" w:rsidRDefault="00B7172B" w:rsidP="00B7172B">
      <w:pPr>
        <w:rPr>
          <w:sz w:val="24"/>
          <w:szCs w:val="24"/>
          <w:lang w:eastAsia="el-GR"/>
        </w:rPr>
      </w:pPr>
      <w:r w:rsidRPr="00DF0D39">
        <w:rPr>
          <w:b/>
          <w:bCs/>
          <w:sz w:val="24"/>
          <w:szCs w:val="24"/>
          <w:lang w:eastAsia="el-GR"/>
        </w:rPr>
        <w:t>Σχετική νομοθεσία</w:t>
      </w:r>
    </w:p>
    <w:p w:rsidR="00B7172B" w:rsidRPr="00DF0D39" w:rsidRDefault="00B7172B" w:rsidP="00B7172B">
      <w:pPr>
        <w:spacing w:after="240"/>
        <w:rPr>
          <w:sz w:val="24"/>
          <w:szCs w:val="24"/>
          <w:lang w:eastAsia="el-GR"/>
        </w:rPr>
      </w:pPr>
      <w:r w:rsidRPr="00DF0D39">
        <w:rPr>
          <w:sz w:val="24"/>
          <w:szCs w:val="24"/>
          <w:lang w:eastAsia="el-GR"/>
        </w:rPr>
        <w:t xml:space="preserve">Η εκλογή του Προεδρείου δεύτερης θητείας γίνεται έως την έβδομη (7η) Ιουλίου του τρίτου (3ου) έτους της </w:t>
      </w:r>
      <w:proofErr w:type="spellStart"/>
      <w:r w:rsidRPr="00DF0D39">
        <w:rPr>
          <w:sz w:val="24"/>
          <w:szCs w:val="24"/>
          <w:lang w:eastAsia="el-GR"/>
        </w:rPr>
        <w:t>αυτοδιοικητικής</w:t>
      </w:r>
      <w:proofErr w:type="spellEnd"/>
      <w:r w:rsidRPr="00DF0D39">
        <w:rPr>
          <w:sz w:val="24"/>
          <w:szCs w:val="24"/>
          <w:lang w:eastAsia="el-GR"/>
        </w:rPr>
        <w:t xml:space="preserve"> περιόδου, με πρόσκληση του υφιστάμενου Προέδρου, ο οποίος και προεδρεύει στη συνεδρίαση (ν. 5314/2026, άρθρο 117 παρ. 4, ν. 5314/2026, άρθρο 118 παρ. 1).</w:t>
      </w:r>
    </w:p>
    <w:p w:rsidR="00B7172B" w:rsidRPr="00DF0D39" w:rsidRDefault="00B7172B" w:rsidP="00B7172B">
      <w:pPr>
        <w:spacing w:after="240"/>
        <w:rPr>
          <w:sz w:val="24"/>
          <w:szCs w:val="24"/>
          <w:lang w:eastAsia="el-GR"/>
        </w:rPr>
      </w:pPr>
      <w:r w:rsidRPr="00DF0D39">
        <w:rPr>
          <w:sz w:val="24"/>
          <w:szCs w:val="24"/>
          <w:lang w:eastAsia="el-GR"/>
        </w:rPr>
        <w:t>Το Δημοτικό Συμβούλιο, μετά από την εκλογή του Προεδρείου του και κατά τη διάρκεια της ίδιας συνεδρίασης, εκλέγει με μυστική ψηφοφορία τα τακτικά και αναπληρωματικά μέλη της Δημοτικής Επιτροπής (ν. 5314/2026, άρθρο 137 παρ. 1).</w:t>
      </w:r>
    </w:p>
    <w:p w:rsidR="00B7172B" w:rsidRPr="00DF0D39" w:rsidRDefault="00B7172B" w:rsidP="00B7172B">
      <w:pPr>
        <w:spacing w:after="240"/>
        <w:rPr>
          <w:sz w:val="24"/>
          <w:szCs w:val="24"/>
          <w:lang w:eastAsia="el-GR"/>
        </w:rPr>
      </w:pPr>
      <w:r w:rsidRPr="00DF0D39">
        <w:rPr>
          <w:sz w:val="24"/>
          <w:szCs w:val="24"/>
          <w:lang w:eastAsia="el-GR"/>
        </w:rPr>
        <w:t>Δεν επιτρέπεται να εκλεγεί μέλος της Δημοτικής Επιτροπής ο Πρόεδρος του Δημοτικού Συμβουλίου (ν.5314/2026, άρθρο 117 παρ. 3, ν. 5314/2026, άρθρο 137 παρ. 1).</w:t>
      </w:r>
    </w:p>
    <w:p w:rsidR="00B7172B" w:rsidRPr="00DF0D39" w:rsidRDefault="00B7172B" w:rsidP="00B7172B">
      <w:pPr>
        <w:spacing w:after="240"/>
        <w:rPr>
          <w:sz w:val="24"/>
          <w:szCs w:val="24"/>
          <w:lang w:eastAsia="el-GR"/>
        </w:rPr>
      </w:pPr>
      <w:r w:rsidRPr="00DF0D39">
        <w:rPr>
          <w:sz w:val="24"/>
          <w:szCs w:val="24"/>
          <w:lang w:eastAsia="el-GR"/>
        </w:rPr>
        <w:t>Τα μέλη της παράταξης της πλειοψηφίας και τα μέλη των παρατάξεων της μειοψηφίας εκλέγονται χωριστά από τα αντίστοιχα μέλη των παρατάξεων του Δημοτικού Συμβουλίου (ν. 5314/2026, άρθρο 137 παρ. 1 και 2).</w:t>
      </w:r>
    </w:p>
    <w:p w:rsidR="00B7172B" w:rsidRPr="00DF0D39" w:rsidRDefault="00B7172B" w:rsidP="00B7172B">
      <w:pPr>
        <w:rPr>
          <w:sz w:val="24"/>
          <w:szCs w:val="24"/>
          <w:lang w:eastAsia="el-GR"/>
        </w:rPr>
      </w:pPr>
      <w:r w:rsidRPr="00DF0D39">
        <w:rPr>
          <w:b/>
          <w:bCs/>
          <w:sz w:val="24"/>
          <w:szCs w:val="24"/>
          <w:lang w:eastAsia="el-GR"/>
        </w:rPr>
        <w:t xml:space="preserve">Α. </w:t>
      </w:r>
      <w:proofErr w:type="spellStart"/>
      <w:r w:rsidRPr="00DF0D39">
        <w:rPr>
          <w:b/>
          <w:bCs/>
          <w:sz w:val="24"/>
          <w:szCs w:val="24"/>
          <w:lang w:eastAsia="el-GR"/>
        </w:rPr>
        <w:t>Προηγηθείσα</w:t>
      </w:r>
      <w:proofErr w:type="spellEnd"/>
      <w:r w:rsidRPr="00DF0D39">
        <w:rPr>
          <w:b/>
          <w:bCs/>
          <w:sz w:val="24"/>
          <w:szCs w:val="24"/>
          <w:lang w:eastAsia="el-GR"/>
        </w:rPr>
        <w:t xml:space="preserve"> εκλογή Προεδρείου Δημοτικού Συμβουλίου</w:t>
      </w:r>
    </w:p>
    <w:p w:rsidR="00B7172B" w:rsidRPr="00DF0D39" w:rsidRDefault="00B7172B" w:rsidP="00B7172B">
      <w:pPr>
        <w:spacing w:after="240"/>
        <w:rPr>
          <w:sz w:val="24"/>
          <w:szCs w:val="24"/>
          <w:lang w:eastAsia="el-GR"/>
        </w:rPr>
      </w:pPr>
      <w:r w:rsidRPr="00DF0D39">
        <w:rPr>
          <w:sz w:val="24"/>
          <w:szCs w:val="24"/>
          <w:lang w:eastAsia="el-GR"/>
        </w:rPr>
        <w:t xml:space="preserve">Πριν από την έναρξη της διαδικασίας εκλογής των μελών της Δημοτικής Επιτροπής ολοκληρώθηκε η εκλογή του νέου Προεδρείου του Δημοτικού Συμβουλίου για τη δεύτερη θητεία της </w:t>
      </w:r>
      <w:proofErr w:type="spellStart"/>
      <w:r w:rsidRPr="00DF0D39">
        <w:rPr>
          <w:sz w:val="24"/>
          <w:szCs w:val="24"/>
          <w:lang w:eastAsia="el-GR"/>
        </w:rPr>
        <w:t>αυτοδιοικητικής</w:t>
      </w:r>
      <w:proofErr w:type="spellEnd"/>
      <w:r w:rsidRPr="00DF0D39">
        <w:rPr>
          <w:sz w:val="24"/>
          <w:szCs w:val="24"/>
          <w:lang w:eastAsia="el-GR"/>
        </w:rPr>
        <w:t xml:space="preserve"> περιόδου [2024-2028].</w:t>
      </w:r>
    </w:p>
    <w:p w:rsidR="00B7172B" w:rsidRPr="00DF0D39" w:rsidRDefault="00B7172B" w:rsidP="00B7172B">
      <w:pPr>
        <w:spacing w:after="240"/>
        <w:rPr>
          <w:sz w:val="24"/>
          <w:szCs w:val="24"/>
          <w:lang w:eastAsia="el-GR"/>
        </w:rPr>
      </w:pPr>
      <w:r w:rsidRPr="00DF0D39">
        <w:rPr>
          <w:sz w:val="24"/>
          <w:szCs w:val="24"/>
          <w:lang w:eastAsia="el-GR"/>
        </w:rPr>
        <w:t xml:space="preserve">Κατά την </w:t>
      </w:r>
      <w:proofErr w:type="spellStart"/>
      <w:r w:rsidRPr="00DF0D39">
        <w:rPr>
          <w:sz w:val="24"/>
          <w:szCs w:val="24"/>
          <w:lang w:eastAsia="el-GR"/>
        </w:rPr>
        <w:t>προηγηθείσα</w:t>
      </w:r>
      <w:proofErr w:type="spellEnd"/>
      <w:r w:rsidRPr="00DF0D39">
        <w:rPr>
          <w:sz w:val="24"/>
          <w:szCs w:val="24"/>
          <w:lang w:eastAsia="el-GR"/>
        </w:rPr>
        <w:t xml:space="preserve"> διαδικασία εκλέχθηκαν:</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935"/>
        <w:gridCol w:w="3428"/>
        <w:gridCol w:w="2469"/>
      </w:tblGrid>
      <w:tr w:rsidR="00B7172B" w:rsidRPr="00DF0D39" w:rsidTr="00B7172B">
        <w:trPr>
          <w:tblHeader/>
        </w:trPr>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Αξίωμα</w:t>
            </w:r>
          </w:p>
        </w:tc>
        <w:tc>
          <w:tcPr>
            <w:tcW w:w="3412" w:type="dxa"/>
            <w:noWrap/>
            <w:vAlign w:val="center"/>
            <w:hideMark/>
          </w:tcPr>
          <w:p w:rsidR="00B7172B" w:rsidRPr="00DF0D39" w:rsidRDefault="00B7172B" w:rsidP="00B7172B">
            <w:pPr>
              <w:rPr>
                <w:b/>
                <w:bCs/>
                <w:sz w:val="24"/>
                <w:szCs w:val="24"/>
                <w:lang w:eastAsia="el-GR"/>
              </w:rPr>
            </w:pPr>
            <w:r w:rsidRPr="00DF0D39">
              <w:rPr>
                <w:b/>
                <w:bCs/>
                <w:sz w:val="24"/>
                <w:szCs w:val="24"/>
                <w:lang w:eastAsia="el-GR"/>
              </w:rPr>
              <w:t>Ονοματεπώνυμο</w:t>
            </w:r>
          </w:p>
        </w:tc>
        <w:tc>
          <w:tcPr>
            <w:tcW w:w="2461" w:type="dxa"/>
            <w:noWrap/>
            <w:vAlign w:val="center"/>
            <w:hideMark/>
          </w:tcPr>
          <w:p w:rsidR="00B7172B" w:rsidRPr="00DF0D39" w:rsidRDefault="00B7172B" w:rsidP="00B7172B">
            <w:pPr>
              <w:rPr>
                <w:b/>
                <w:bCs/>
                <w:sz w:val="24"/>
                <w:szCs w:val="24"/>
                <w:lang w:eastAsia="el-GR"/>
              </w:rPr>
            </w:pPr>
            <w:r w:rsidRPr="00DF0D39">
              <w:rPr>
                <w:b/>
                <w:bCs/>
                <w:sz w:val="24"/>
                <w:szCs w:val="24"/>
                <w:lang w:eastAsia="el-GR"/>
              </w:rPr>
              <w:t>Παράταξη</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Πρόεδρος Δημοτικού Συμβουλίου</w:t>
            </w:r>
          </w:p>
        </w:tc>
        <w:tc>
          <w:tcPr>
            <w:tcW w:w="3412" w:type="dxa"/>
            <w:vAlign w:val="center"/>
            <w:hideMark/>
          </w:tcPr>
          <w:p w:rsidR="00B7172B" w:rsidRPr="00DF0D39" w:rsidRDefault="00B7172B" w:rsidP="00B7172B">
            <w:pPr>
              <w:rPr>
                <w:sz w:val="24"/>
                <w:szCs w:val="24"/>
                <w:lang w:eastAsia="el-GR"/>
              </w:rPr>
            </w:pPr>
            <w:r w:rsidRPr="00DF0D39">
              <w:rPr>
                <w:sz w:val="24"/>
                <w:szCs w:val="24"/>
                <w:lang w:eastAsia="el-GR"/>
              </w:rPr>
              <w:t>[ΚΩΝΣΤΑΝΤΙΝΟΣ ΤΣΙΡΚΑΣ.]</w:t>
            </w:r>
          </w:p>
        </w:tc>
        <w:tc>
          <w:tcPr>
            <w:tcW w:w="2461" w:type="dxa"/>
            <w:vAlign w:val="center"/>
            <w:hideMark/>
          </w:tcPr>
          <w:p w:rsidR="00B7172B" w:rsidRPr="00DF0D39" w:rsidRDefault="00B7172B" w:rsidP="00B7172B">
            <w:pPr>
              <w:rPr>
                <w:sz w:val="24"/>
                <w:szCs w:val="24"/>
                <w:lang w:eastAsia="el-GR"/>
              </w:rPr>
            </w:pPr>
            <w:r w:rsidRPr="00DF0D39">
              <w:rPr>
                <w:sz w:val="24"/>
                <w:szCs w:val="24"/>
                <w:lang w:eastAsia="el-GR"/>
              </w:rPr>
              <w:t>[ΠΟΡΕΙΑ ΠΡΑΞΗΣ ]</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Αντιπρόεδρος Δημοτικού Συμβουλίου</w:t>
            </w:r>
          </w:p>
        </w:tc>
        <w:tc>
          <w:tcPr>
            <w:tcW w:w="3412" w:type="dxa"/>
            <w:vAlign w:val="center"/>
            <w:hideMark/>
          </w:tcPr>
          <w:p w:rsidR="00B7172B" w:rsidRPr="00DF0D39" w:rsidRDefault="00B7172B" w:rsidP="00B7172B">
            <w:pPr>
              <w:rPr>
                <w:sz w:val="24"/>
                <w:szCs w:val="24"/>
                <w:lang w:eastAsia="el-GR"/>
              </w:rPr>
            </w:pPr>
            <w:r w:rsidRPr="00DF0D39">
              <w:rPr>
                <w:sz w:val="24"/>
                <w:szCs w:val="24"/>
                <w:lang w:eastAsia="el-GR"/>
              </w:rPr>
              <w:t>[.ΣΟΦΙΑ ΜΕΞΗ ]</w:t>
            </w:r>
          </w:p>
        </w:tc>
        <w:tc>
          <w:tcPr>
            <w:tcW w:w="2461" w:type="dxa"/>
            <w:vAlign w:val="center"/>
            <w:hideMark/>
          </w:tcPr>
          <w:p w:rsidR="00B7172B" w:rsidRPr="00DF0D39" w:rsidRDefault="00B7172B" w:rsidP="00B7172B">
            <w:pPr>
              <w:rPr>
                <w:sz w:val="24"/>
                <w:szCs w:val="24"/>
                <w:lang w:eastAsia="el-GR"/>
              </w:rPr>
            </w:pPr>
            <w:r w:rsidRPr="00DF0D39">
              <w:rPr>
                <w:sz w:val="24"/>
                <w:szCs w:val="24"/>
                <w:lang w:eastAsia="el-GR"/>
              </w:rPr>
              <w:t>[ΕΜΕΙΣ-ΜΑΡΑΘΩΝΑΣ .............]</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Γραμματέας Δημοτικού Συμβουλίου</w:t>
            </w:r>
          </w:p>
        </w:tc>
        <w:tc>
          <w:tcPr>
            <w:tcW w:w="3412" w:type="dxa"/>
            <w:vAlign w:val="center"/>
            <w:hideMark/>
          </w:tcPr>
          <w:p w:rsidR="00B7172B" w:rsidRPr="00DF0D39" w:rsidRDefault="00B7172B" w:rsidP="00B7172B">
            <w:pPr>
              <w:rPr>
                <w:sz w:val="24"/>
                <w:szCs w:val="24"/>
                <w:lang w:eastAsia="el-GR"/>
              </w:rPr>
            </w:pPr>
            <w:r w:rsidRPr="00DF0D39">
              <w:rPr>
                <w:sz w:val="24"/>
                <w:szCs w:val="24"/>
                <w:lang w:eastAsia="el-GR"/>
              </w:rPr>
              <w:t>[.ΚΩΝΣΤΑΝΤΙΝΟΣ ΜΕΤΑΞΩΤΟΣ ...]</w:t>
            </w:r>
          </w:p>
        </w:tc>
        <w:tc>
          <w:tcPr>
            <w:tcW w:w="2461" w:type="dxa"/>
            <w:vAlign w:val="center"/>
            <w:hideMark/>
          </w:tcPr>
          <w:p w:rsidR="00B7172B" w:rsidRPr="00DF0D39" w:rsidRDefault="00B7172B" w:rsidP="00B7172B">
            <w:pPr>
              <w:rPr>
                <w:sz w:val="24"/>
                <w:szCs w:val="24"/>
                <w:lang w:eastAsia="el-GR"/>
              </w:rPr>
            </w:pPr>
            <w:r w:rsidRPr="00DF0D39">
              <w:rPr>
                <w:sz w:val="24"/>
                <w:szCs w:val="24"/>
                <w:lang w:eastAsia="el-GR"/>
              </w:rPr>
              <w:t>[ΠΟΡΕΙΑ ΠΡΑΞΗΣ ]</w:t>
            </w:r>
          </w:p>
        </w:tc>
      </w:tr>
    </w:tbl>
    <w:p w:rsidR="00B7172B" w:rsidRPr="00DF0D39" w:rsidRDefault="00B7172B" w:rsidP="00B7172B">
      <w:pPr>
        <w:spacing w:after="240"/>
        <w:rPr>
          <w:sz w:val="24"/>
          <w:szCs w:val="24"/>
          <w:lang w:eastAsia="el-GR"/>
        </w:rPr>
      </w:pPr>
      <w:r w:rsidRPr="00DF0D39">
        <w:rPr>
          <w:sz w:val="24"/>
          <w:szCs w:val="24"/>
          <w:lang w:eastAsia="el-GR"/>
        </w:rPr>
        <w:t>Μετά την ολοκλήρωση της εκλογής του Προεδρείου, η ίδια ειδική συνεδρίαση συνεχίστηκε για την εκλογή των τακτικών και αναπληρωματικών μελών της Δημοτικής Επιτροπής.</w:t>
      </w:r>
    </w:p>
    <w:p w:rsidR="00B7172B" w:rsidRPr="00DF0D39" w:rsidRDefault="00B7172B" w:rsidP="00B7172B">
      <w:pPr>
        <w:spacing w:after="240"/>
        <w:rPr>
          <w:sz w:val="24"/>
          <w:szCs w:val="24"/>
          <w:lang w:eastAsia="el-GR"/>
        </w:rPr>
      </w:pPr>
      <w:r w:rsidRPr="00DF0D39">
        <w:rPr>
          <w:sz w:val="24"/>
          <w:szCs w:val="24"/>
          <w:lang w:eastAsia="el-GR"/>
        </w:rPr>
        <w:t xml:space="preserve">Στη διαδικασία εκλογής των μελών της Δημοτικής Επιτροπής προεδρεύει ο </w:t>
      </w:r>
      <w:proofErr w:type="spellStart"/>
      <w:r w:rsidRPr="00DF0D39">
        <w:rPr>
          <w:sz w:val="24"/>
          <w:szCs w:val="24"/>
          <w:lang w:eastAsia="el-GR"/>
        </w:rPr>
        <w:t>νεοεκλεγείς</w:t>
      </w:r>
      <w:proofErr w:type="spellEnd"/>
      <w:r w:rsidRPr="00DF0D39">
        <w:rPr>
          <w:sz w:val="24"/>
          <w:szCs w:val="24"/>
          <w:lang w:eastAsia="el-GR"/>
        </w:rPr>
        <w:t xml:space="preserve"> Πρόεδρος του Δημοτικού Συμβουλίου  Κ. Κωνσταντίνος Τσίρκας  </w:t>
      </w:r>
    </w:p>
    <w:p w:rsidR="00B7172B" w:rsidRPr="00DF0D39" w:rsidRDefault="00B7172B" w:rsidP="00B7172B">
      <w:pPr>
        <w:spacing w:after="240"/>
        <w:rPr>
          <w:sz w:val="24"/>
          <w:szCs w:val="24"/>
          <w:lang w:eastAsia="el-GR"/>
        </w:rPr>
      </w:pPr>
      <w:r w:rsidRPr="00DF0D39">
        <w:rPr>
          <w:sz w:val="24"/>
          <w:szCs w:val="24"/>
          <w:lang w:eastAsia="el-GR"/>
        </w:rPr>
        <w:t>Χρέη γραμματέα για την τήρηση των πρακτικών εκτελεί η κ. Αναστασία Μυλωνά, Μόνιμη υπάλληλος του Δήμου με βαθμό Ά. .</w:t>
      </w:r>
    </w:p>
    <w:p w:rsidR="00B7172B" w:rsidRPr="00DF0D39" w:rsidRDefault="00B7172B" w:rsidP="00B7172B">
      <w:pPr>
        <w:rPr>
          <w:sz w:val="24"/>
          <w:szCs w:val="24"/>
          <w:lang w:eastAsia="el-GR"/>
        </w:rPr>
      </w:pPr>
      <w:r w:rsidRPr="00DF0D39">
        <w:rPr>
          <w:b/>
          <w:bCs/>
          <w:sz w:val="24"/>
          <w:szCs w:val="24"/>
          <w:lang w:eastAsia="el-GR"/>
        </w:rPr>
        <w:t>Γ. Αριθμός εκλεγόμενων μελών Δημοτικής Επιτροπής</w:t>
      </w:r>
    </w:p>
    <w:p w:rsidR="00B7172B" w:rsidRPr="00DF0D39" w:rsidRDefault="00B7172B" w:rsidP="00B7172B">
      <w:pPr>
        <w:spacing w:after="240"/>
        <w:rPr>
          <w:sz w:val="24"/>
          <w:szCs w:val="24"/>
          <w:lang w:eastAsia="el-GR"/>
        </w:rPr>
      </w:pPr>
      <w:r w:rsidRPr="00DF0D39">
        <w:rPr>
          <w:sz w:val="24"/>
          <w:szCs w:val="24"/>
          <w:lang w:eastAsia="el-GR"/>
        </w:rPr>
        <w:t>Με βάση τον συνολικό αριθμό των μελών του Δημοτικού Συμβουλίου του Δήμου Μαραθώνος, η Δημοτική Επιτροπή του Δήμου αποτελείται από επτά  [7.] μέλη, συμπεριλαμβανομένου του Δημάρχου ή του οριζόμενου Αντιδημάρχου ως Προέδρου της.</w:t>
      </w:r>
    </w:p>
    <w:p w:rsidR="00B7172B" w:rsidRPr="00DF0D39" w:rsidRDefault="00B7172B" w:rsidP="00B7172B">
      <w:pPr>
        <w:spacing w:after="240"/>
        <w:rPr>
          <w:sz w:val="24"/>
          <w:szCs w:val="24"/>
          <w:lang w:eastAsia="el-GR"/>
        </w:rPr>
      </w:pPr>
      <w:r w:rsidRPr="00DF0D39">
        <w:rPr>
          <w:sz w:val="24"/>
          <w:szCs w:val="24"/>
          <w:lang w:eastAsia="el-GR"/>
        </w:rPr>
        <w:t xml:space="preserve">Για τη δεύτερη θητεία της </w:t>
      </w:r>
      <w:proofErr w:type="spellStart"/>
      <w:r w:rsidRPr="00DF0D39">
        <w:rPr>
          <w:sz w:val="24"/>
          <w:szCs w:val="24"/>
          <w:lang w:eastAsia="el-GR"/>
        </w:rPr>
        <w:t>αυτοδιοικητικής</w:t>
      </w:r>
      <w:proofErr w:type="spellEnd"/>
      <w:r w:rsidRPr="00DF0D39">
        <w:rPr>
          <w:sz w:val="24"/>
          <w:szCs w:val="24"/>
          <w:lang w:eastAsia="el-GR"/>
        </w:rPr>
        <w:t xml:space="preserve"> περιόδου [2024-2028] εκλέγονται τα ακόλουθα τακτικά και αναπληρωματικά μέλη:</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5836"/>
        <w:gridCol w:w="2996"/>
      </w:tblGrid>
      <w:tr w:rsidR="00B7172B" w:rsidRPr="00DF0D39" w:rsidTr="00B7172B">
        <w:trPr>
          <w:tblHeader/>
        </w:trPr>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lastRenderedPageBreak/>
              <w:t>Κατηγορία</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Αριθμός εκλεγόμενων μελών</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Τακτικά μέλη από την παράταξη της πλειοψηφίας</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Τέσσερα [4.........]</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Τακτικά μέλη από τις παρατάξεις της μειοψηφίας</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Δύο[..2...........]</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Σύνολο εκλεγόμενων τακτικών μελών</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έξι[...6..........]</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Αναπληρωματικά μέλη από την παράταξη της πλειοψηφίας</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τέσσερα[...4..........]</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Αναπληρωματικά μέλη από τις παρατάξεις της μειοψηφίας</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Δύο[.....2........]</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Σύνολο εκλεγόμενων αναπληρωματικών μελών</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έξι[.....6........]</w:t>
            </w:r>
          </w:p>
        </w:tc>
      </w:tr>
    </w:tbl>
    <w:p w:rsidR="00B7172B" w:rsidRPr="00DF0D39" w:rsidRDefault="00B7172B" w:rsidP="00B7172B">
      <w:pPr>
        <w:spacing w:after="240"/>
        <w:rPr>
          <w:sz w:val="24"/>
          <w:szCs w:val="24"/>
          <w:lang w:eastAsia="el-GR"/>
        </w:rPr>
      </w:pPr>
      <w:r w:rsidRPr="00DF0D39">
        <w:rPr>
          <w:sz w:val="24"/>
          <w:szCs w:val="24"/>
          <w:lang w:eastAsia="el-GR"/>
        </w:rPr>
        <w:t>Ο Πρόεδρος του Δημοτικού Συμβουλίου Κωνσταντίνος Τσίρκας δεν περιλαμβάνεται στους υποψηφίους για τη Δημοτική Επιτροπή, λόγω κωλύματος συμμετοχής.</w:t>
      </w:r>
    </w:p>
    <w:p w:rsidR="00B7172B" w:rsidRPr="00DF0D39" w:rsidRDefault="00B7172B" w:rsidP="00B7172B">
      <w:pPr>
        <w:rPr>
          <w:sz w:val="24"/>
          <w:szCs w:val="24"/>
          <w:lang w:eastAsia="el-GR"/>
        </w:rPr>
      </w:pPr>
      <w:r w:rsidRPr="00DF0D39">
        <w:rPr>
          <w:b/>
          <w:bCs/>
          <w:sz w:val="24"/>
          <w:szCs w:val="24"/>
          <w:lang w:eastAsia="el-GR"/>
        </w:rPr>
        <w:t>Δ. Υποβολή υποψηφιοτήτων</w:t>
      </w:r>
    </w:p>
    <w:p w:rsidR="00B7172B" w:rsidRPr="00DF0D39" w:rsidRDefault="00B7172B" w:rsidP="00B7172B">
      <w:pPr>
        <w:spacing w:after="240"/>
        <w:rPr>
          <w:sz w:val="24"/>
          <w:szCs w:val="24"/>
          <w:lang w:eastAsia="el-GR"/>
        </w:rPr>
      </w:pPr>
      <w:r w:rsidRPr="00DF0D39">
        <w:rPr>
          <w:sz w:val="24"/>
          <w:szCs w:val="24"/>
          <w:lang w:eastAsia="el-GR"/>
        </w:rPr>
        <w:t>Ο Πρόεδρος του Δημοτικού Συμβουλίου κάλεσε τους δημοτικούς συμβούλους της παράταξης της πλειοψηφίας να δηλώσουν ποιοι/ποιες επιθυμούν να είναι υποψήφιοι/</w:t>
      </w:r>
      <w:proofErr w:type="spellStart"/>
      <w:r w:rsidRPr="00DF0D39">
        <w:rPr>
          <w:sz w:val="24"/>
          <w:szCs w:val="24"/>
          <w:lang w:eastAsia="el-GR"/>
        </w:rPr>
        <w:t>ες</w:t>
      </w:r>
      <w:proofErr w:type="spellEnd"/>
      <w:r w:rsidRPr="00DF0D39">
        <w:rPr>
          <w:sz w:val="24"/>
          <w:szCs w:val="24"/>
          <w:lang w:eastAsia="el-GR"/>
        </w:rPr>
        <w:t xml:space="preserve"> για την εκλογή των μελών της Δημοτικής Επιτροπής που αντιστοιχούν στην παράταξη της πλειοψηφίας.</w:t>
      </w:r>
    </w:p>
    <w:p w:rsidR="00B7172B" w:rsidRPr="00DF0D39" w:rsidRDefault="00B7172B" w:rsidP="00B7172B">
      <w:pPr>
        <w:spacing w:after="240"/>
        <w:rPr>
          <w:sz w:val="24"/>
          <w:szCs w:val="24"/>
          <w:lang w:eastAsia="el-GR"/>
        </w:rPr>
      </w:pPr>
      <w:r w:rsidRPr="00DF0D39">
        <w:rPr>
          <w:sz w:val="24"/>
          <w:szCs w:val="24"/>
          <w:lang w:eastAsia="el-GR"/>
        </w:rPr>
        <w:t>Για την παράταξη της πλειοψηφίας δήλωσαν υποψηφιότητα οι εξής δημοτικοί σύμβουλοι:</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673"/>
        <w:gridCol w:w="5747"/>
        <w:gridCol w:w="2412"/>
      </w:tblGrid>
      <w:tr w:rsidR="00D6354F" w:rsidRPr="00DF0D39" w:rsidTr="00B7172B">
        <w:trPr>
          <w:tblHeader/>
        </w:trPr>
        <w:tc>
          <w:tcPr>
            <w:tcW w:w="0" w:type="auto"/>
            <w:noWrap/>
            <w:vAlign w:val="center"/>
            <w:hideMark/>
          </w:tcPr>
          <w:p w:rsidR="00B7172B" w:rsidRPr="00DF0D39" w:rsidRDefault="00B7172B" w:rsidP="00B7172B">
            <w:pPr>
              <w:jc w:val="right"/>
              <w:rPr>
                <w:b/>
                <w:bCs/>
                <w:sz w:val="24"/>
                <w:szCs w:val="24"/>
                <w:lang w:eastAsia="el-GR"/>
              </w:rPr>
            </w:pPr>
            <w:r w:rsidRPr="00DF0D39">
              <w:rPr>
                <w:b/>
                <w:bCs/>
                <w:sz w:val="24"/>
                <w:szCs w:val="24"/>
                <w:lang w:eastAsia="el-GR"/>
              </w:rPr>
              <w:t>Α/Α</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Ονοματεπώνυμο υποψηφίου</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Παρατηρήσεις</w:t>
            </w:r>
          </w:p>
        </w:tc>
      </w:tr>
      <w:tr w:rsidR="00D6354F"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1</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D6354F" w:rsidRPr="00DF0D39">
              <w:rPr>
                <w:sz w:val="24"/>
                <w:szCs w:val="24"/>
                <w:lang w:eastAsia="el-GR"/>
              </w:rPr>
              <w:t xml:space="preserve">  </w:t>
            </w:r>
            <w:r w:rsidRPr="00DF0D39">
              <w:rPr>
                <w:sz w:val="24"/>
                <w:szCs w:val="24"/>
                <w:lang w:eastAsia="el-GR"/>
              </w:rPr>
              <w:t xml:space="preserve">ΑΡΜΑΟΣ ΙΑΚΩΒΟΣ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D6354F"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2</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D6354F" w:rsidRPr="00DF0D39">
              <w:rPr>
                <w:sz w:val="24"/>
                <w:szCs w:val="24"/>
                <w:lang w:eastAsia="el-GR"/>
              </w:rPr>
              <w:t xml:space="preserve">ΚΟΥΛΟΥΜΠΗΣ ΔΗΜΗΤΡΙΟΣ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D6354F"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3</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D6354F" w:rsidRPr="00DF0D39">
              <w:rPr>
                <w:sz w:val="24"/>
                <w:szCs w:val="24"/>
                <w:lang w:eastAsia="el-GR"/>
              </w:rPr>
              <w:t xml:space="preserve">ΜΕΤΑΞΩΤΟΣ ΚΩΝΣΤΑΝΤΙΝΟΣ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D6354F"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4</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D6354F" w:rsidRPr="00DF0D39">
              <w:rPr>
                <w:sz w:val="24"/>
                <w:szCs w:val="24"/>
                <w:lang w:eastAsia="el-GR"/>
              </w:rPr>
              <w:t xml:space="preserve"> ΜΠΟΥΣΟΥΛΑΣ ΙΩΑΝΝΗΣ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D6354F"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5</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D6354F" w:rsidRPr="00DF0D39">
              <w:rPr>
                <w:sz w:val="24"/>
                <w:szCs w:val="24"/>
                <w:lang w:eastAsia="el-GR"/>
              </w:rPr>
              <w:t xml:space="preserve"> ΣΠΑΝΟΥ ΜΑΡΙΑ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D6354F"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6</w:t>
            </w:r>
          </w:p>
        </w:tc>
        <w:tc>
          <w:tcPr>
            <w:tcW w:w="0" w:type="auto"/>
            <w:vAlign w:val="center"/>
            <w:hideMark/>
          </w:tcPr>
          <w:p w:rsidR="00B7172B" w:rsidRPr="00DF0D39" w:rsidRDefault="00D6354F" w:rsidP="00B7172B">
            <w:pPr>
              <w:rPr>
                <w:sz w:val="24"/>
                <w:szCs w:val="24"/>
                <w:lang w:eastAsia="el-GR"/>
              </w:rPr>
            </w:pPr>
            <w:r w:rsidRPr="00DF0D39">
              <w:rPr>
                <w:sz w:val="24"/>
                <w:szCs w:val="24"/>
                <w:lang w:eastAsia="el-GR"/>
              </w:rPr>
              <w:t xml:space="preserve">   ΣΤΑΜΟΣ ΧΡΗΣΤΟΣ </w:t>
            </w:r>
            <w:r w:rsidR="00B7172B"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D6354F" w:rsidRPr="00DF0D39" w:rsidTr="00B7172B">
        <w:tc>
          <w:tcPr>
            <w:tcW w:w="0" w:type="auto"/>
            <w:vAlign w:val="center"/>
          </w:tcPr>
          <w:p w:rsidR="00D6354F" w:rsidRPr="00DF0D39" w:rsidRDefault="00D6354F" w:rsidP="00B7172B">
            <w:pPr>
              <w:jc w:val="right"/>
              <w:rPr>
                <w:sz w:val="24"/>
                <w:szCs w:val="24"/>
                <w:lang w:eastAsia="el-GR"/>
              </w:rPr>
            </w:pPr>
            <w:r w:rsidRPr="00DF0D39">
              <w:rPr>
                <w:sz w:val="24"/>
                <w:szCs w:val="24"/>
                <w:lang w:eastAsia="el-GR"/>
              </w:rPr>
              <w:t>7</w:t>
            </w:r>
          </w:p>
        </w:tc>
        <w:tc>
          <w:tcPr>
            <w:tcW w:w="0" w:type="auto"/>
            <w:vAlign w:val="center"/>
          </w:tcPr>
          <w:p w:rsidR="00D6354F" w:rsidRPr="00DF0D39" w:rsidRDefault="00D6354F" w:rsidP="00B7172B">
            <w:pPr>
              <w:rPr>
                <w:sz w:val="24"/>
                <w:szCs w:val="24"/>
                <w:lang w:eastAsia="el-GR"/>
              </w:rPr>
            </w:pPr>
            <w:r w:rsidRPr="00DF0D39">
              <w:rPr>
                <w:sz w:val="24"/>
                <w:szCs w:val="24"/>
                <w:lang w:eastAsia="el-GR"/>
              </w:rPr>
              <w:t xml:space="preserve">  ΣΩΤΗΡΙΟΥ ΕΥΑΓΓΕΛΟΣ </w:t>
            </w:r>
          </w:p>
        </w:tc>
        <w:tc>
          <w:tcPr>
            <w:tcW w:w="0" w:type="auto"/>
            <w:vAlign w:val="center"/>
          </w:tcPr>
          <w:p w:rsidR="00D6354F" w:rsidRPr="00DF0D39" w:rsidRDefault="00D6354F" w:rsidP="00B7172B">
            <w:pPr>
              <w:rPr>
                <w:sz w:val="24"/>
                <w:szCs w:val="24"/>
                <w:lang w:eastAsia="el-GR"/>
              </w:rPr>
            </w:pPr>
          </w:p>
        </w:tc>
      </w:tr>
      <w:tr w:rsidR="00D6354F" w:rsidRPr="00DF0D39" w:rsidTr="00B7172B">
        <w:tc>
          <w:tcPr>
            <w:tcW w:w="0" w:type="auto"/>
            <w:vAlign w:val="center"/>
          </w:tcPr>
          <w:p w:rsidR="00D6354F" w:rsidRPr="00DF0D39" w:rsidRDefault="00D6354F" w:rsidP="00B7172B">
            <w:pPr>
              <w:jc w:val="right"/>
              <w:rPr>
                <w:sz w:val="24"/>
                <w:szCs w:val="24"/>
                <w:lang w:eastAsia="el-GR"/>
              </w:rPr>
            </w:pPr>
            <w:r w:rsidRPr="00DF0D39">
              <w:rPr>
                <w:sz w:val="24"/>
                <w:szCs w:val="24"/>
                <w:lang w:eastAsia="el-GR"/>
              </w:rPr>
              <w:t xml:space="preserve">8 </w:t>
            </w:r>
          </w:p>
        </w:tc>
        <w:tc>
          <w:tcPr>
            <w:tcW w:w="0" w:type="auto"/>
            <w:vAlign w:val="center"/>
          </w:tcPr>
          <w:p w:rsidR="00D6354F" w:rsidRPr="00DF0D39" w:rsidRDefault="00D6354F" w:rsidP="00B7172B">
            <w:pPr>
              <w:rPr>
                <w:sz w:val="24"/>
                <w:szCs w:val="24"/>
                <w:lang w:eastAsia="el-GR"/>
              </w:rPr>
            </w:pPr>
            <w:r w:rsidRPr="00DF0D39">
              <w:rPr>
                <w:sz w:val="24"/>
                <w:szCs w:val="24"/>
                <w:lang w:eastAsia="el-GR"/>
              </w:rPr>
              <w:t xml:space="preserve"> </w:t>
            </w:r>
            <w:r w:rsidR="004C6AE7" w:rsidRPr="00DF0D39">
              <w:rPr>
                <w:sz w:val="24"/>
                <w:szCs w:val="24"/>
                <w:lang w:eastAsia="el-GR"/>
              </w:rPr>
              <w:t xml:space="preserve"> </w:t>
            </w:r>
            <w:r w:rsidRPr="00DF0D39">
              <w:rPr>
                <w:sz w:val="24"/>
                <w:szCs w:val="24"/>
                <w:lang w:eastAsia="el-GR"/>
              </w:rPr>
              <w:t>ΧΡΥΣΙΝΑΣ ΑΝΑΣΤΑΣΙΟΣ</w:t>
            </w:r>
          </w:p>
        </w:tc>
        <w:tc>
          <w:tcPr>
            <w:tcW w:w="0" w:type="auto"/>
            <w:vAlign w:val="center"/>
          </w:tcPr>
          <w:p w:rsidR="00D6354F" w:rsidRPr="00DF0D39" w:rsidRDefault="00D6354F" w:rsidP="00B7172B">
            <w:pPr>
              <w:rPr>
                <w:sz w:val="24"/>
                <w:szCs w:val="24"/>
                <w:lang w:eastAsia="el-GR"/>
              </w:rPr>
            </w:pPr>
          </w:p>
        </w:tc>
      </w:tr>
    </w:tbl>
    <w:p w:rsidR="00B7172B" w:rsidRPr="00DF0D39" w:rsidRDefault="00B7172B" w:rsidP="00B7172B">
      <w:pPr>
        <w:spacing w:after="240"/>
        <w:rPr>
          <w:sz w:val="24"/>
          <w:szCs w:val="24"/>
          <w:lang w:eastAsia="el-GR"/>
        </w:rPr>
      </w:pPr>
      <w:r w:rsidRPr="00DF0D39">
        <w:rPr>
          <w:sz w:val="24"/>
          <w:szCs w:val="24"/>
          <w:lang w:eastAsia="el-GR"/>
        </w:rPr>
        <w:t>Στη συνέχεια, ο Πρόεδρος του Δημοτικού Συμβουλίου κάλεσε τους δημοτικούς συμβούλους των παρατάξεων της μειοψηφίας να δηλώσουν ποιοι/ποιες επιθυμούν να είναι υποψήφιοι/</w:t>
      </w:r>
      <w:proofErr w:type="spellStart"/>
      <w:r w:rsidRPr="00DF0D39">
        <w:rPr>
          <w:sz w:val="24"/>
          <w:szCs w:val="24"/>
          <w:lang w:eastAsia="el-GR"/>
        </w:rPr>
        <w:t>ες</w:t>
      </w:r>
      <w:proofErr w:type="spellEnd"/>
      <w:r w:rsidRPr="00DF0D39">
        <w:rPr>
          <w:sz w:val="24"/>
          <w:szCs w:val="24"/>
          <w:lang w:eastAsia="el-GR"/>
        </w:rPr>
        <w:t xml:space="preserve"> για την εκλογή των μελών της Δημοτικής Επιτροπής που αντιστοιχούν στις παρατάξεις της μειοψηφίας.</w:t>
      </w:r>
    </w:p>
    <w:p w:rsidR="00B7172B" w:rsidRPr="00DF0D39" w:rsidRDefault="00B7172B" w:rsidP="00B7172B">
      <w:pPr>
        <w:spacing w:after="240"/>
        <w:rPr>
          <w:sz w:val="24"/>
          <w:szCs w:val="24"/>
          <w:lang w:eastAsia="el-GR"/>
        </w:rPr>
      </w:pPr>
      <w:r w:rsidRPr="00DF0D39">
        <w:rPr>
          <w:sz w:val="24"/>
          <w:szCs w:val="24"/>
          <w:lang w:eastAsia="el-GR"/>
        </w:rPr>
        <w:t>Για τις παρατάξεις της μειοψηφίας δήλωσαν υποψηφιότητα οι εξής δημοτικοί σύμβουλοι:</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22"/>
        <w:gridCol w:w="2899"/>
        <w:gridCol w:w="3999"/>
        <w:gridCol w:w="1512"/>
      </w:tblGrid>
      <w:tr w:rsidR="004C6AE7" w:rsidRPr="00DF0D39" w:rsidTr="00B7172B">
        <w:trPr>
          <w:tblHeader/>
        </w:trPr>
        <w:tc>
          <w:tcPr>
            <w:tcW w:w="0" w:type="auto"/>
            <w:noWrap/>
            <w:vAlign w:val="center"/>
            <w:hideMark/>
          </w:tcPr>
          <w:p w:rsidR="00B7172B" w:rsidRPr="00DF0D39" w:rsidRDefault="00B7172B" w:rsidP="00B7172B">
            <w:pPr>
              <w:jc w:val="right"/>
              <w:rPr>
                <w:b/>
                <w:bCs/>
                <w:sz w:val="24"/>
                <w:szCs w:val="24"/>
                <w:lang w:eastAsia="el-GR"/>
              </w:rPr>
            </w:pPr>
            <w:r w:rsidRPr="00DF0D39">
              <w:rPr>
                <w:b/>
                <w:bCs/>
                <w:sz w:val="24"/>
                <w:szCs w:val="24"/>
                <w:lang w:eastAsia="el-GR"/>
              </w:rPr>
              <w:t>Α/Α</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Ονοματεπώνυμο υποψηφίου</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Παράταξη</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Παρατηρήσεις</w:t>
            </w:r>
          </w:p>
        </w:tc>
      </w:tr>
      <w:tr w:rsidR="004C6AE7"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1</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ΑΧΛΑΔΗΣ ΒΑΣΙΛΕΙΟΣ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ΠΟΛΙΤΕΣ ΕΝ ΔΡΑΣΕΙ</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4C6AE7"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2</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ΖΑΧΑΡΙΑΣ ΜΙΧΑΗΛ</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ΛΑΙΚΗ ΣΥΣΠΕΙΡΩΣΗ ΜΑΡΑΘΩΝΑ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4C6AE7"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3</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ΗΛΙΑΣ ΣΠΥΡΙΔΩΝ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ΛΑΙΚΗ ΣΥΣΠΕΙΡΩΣΗ ΜΑΡΑΘΩΝΑ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4C6AE7"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4</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ΜΥΛΩΝΑ ΣΤΑΜΑΤΙΑ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ΕΜΕΙΣ-ΜΑΡΑΘΩΝΑΣ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4C6AE7"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5</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ΠΑΤΕΡΑΚΗ ΚΑΛΛΙΟΠΗ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ΕΜΕΙΣ ΜΑΡΑΘΩΝΑΣ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4C6AE7"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6</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 xml:space="preserve">ΡΕΝΤΟΥΜΗΣ ΓΕΩΡΓΙΟΣ </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C6AE7" w:rsidRPr="00DF0D39">
              <w:rPr>
                <w:sz w:val="24"/>
                <w:szCs w:val="24"/>
                <w:lang w:eastAsia="el-GR"/>
              </w:rPr>
              <w:t>ΕΜΕΙΣ ΜΑΡΑΘΩΝΑΣ</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p>
        </w:tc>
      </w:tr>
      <w:tr w:rsidR="004C6AE7" w:rsidRPr="00DF0D39" w:rsidTr="00B7172B">
        <w:tc>
          <w:tcPr>
            <w:tcW w:w="0" w:type="auto"/>
            <w:vAlign w:val="center"/>
          </w:tcPr>
          <w:p w:rsidR="004C6AE7" w:rsidRPr="00DF0D39" w:rsidRDefault="004C6AE7" w:rsidP="00B7172B">
            <w:pPr>
              <w:jc w:val="right"/>
              <w:rPr>
                <w:sz w:val="24"/>
                <w:szCs w:val="24"/>
                <w:lang w:eastAsia="el-GR"/>
              </w:rPr>
            </w:pPr>
            <w:r w:rsidRPr="00DF0D39">
              <w:rPr>
                <w:sz w:val="24"/>
                <w:szCs w:val="24"/>
                <w:lang w:eastAsia="el-GR"/>
              </w:rPr>
              <w:t>7</w:t>
            </w:r>
          </w:p>
        </w:tc>
        <w:tc>
          <w:tcPr>
            <w:tcW w:w="0" w:type="auto"/>
            <w:vAlign w:val="center"/>
          </w:tcPr>
          <w:p w:rsidR="004C6AE7" w:rsidRPr="00DF0D39" w:rsidRDefault="004C6AE7" w:rsidP="00B7172B">
            <w:pPr>
              <w:rPr>
                <w:sz w:val="24"/>
                <w:szCs w:val="24"/>
                <w:lang w:eastAsia="el-GR"/>
              </w:rPr>
            </w:pPr>
            <w:r w:rsidRPr="00DF0D39">
              <w:rPr>
                <w:sz w:val="24"/>
                <w:szCs w:val="24"/>
                <w:lang w:eastAsia="el-GR"/>
              </w:rPr>
              <w:t xml:space="preserve"> ΣΠΑΝΟΥ ΕΥΤΥΧΙΑ </w:t>
            </w:r>
          </w:p>
        </w:tc>
        <w:tc>
          <w:tcPr>
            <w:tcW w:w="0" w:type="auto"/>
            <w:vAlign w:val="center"/>
          </w:tcPr>
          <w:p w:rsidR="004C6AE7" w:rsidRPr="00DF0D39" w:rsidRDefault="004C6AE7" w:rsidP="00B7172B">
            <w:pPr>
              <w:rPr>
                <w:sz w:val="24"/>
                <w:szCs w:val="24"/>
                <w:lang w:eastAsia="el-GR"/>
              </w:rPr>
            </w:pPr>
            <w:r w:rsidRPr="00DF0D39">
              <w:rPr>
                <w:sz w:val="24"/>
                <w:szCs w:val="24"/>
                <w:lang w:eastAsia="el-GR"/>
              </w:rPr>
              <w:t xml:space="preserve">ΕΜΕΙΣ ΜΑΡΑΘΩΝΑΣ </w:t>
            </w:r>
          </w:p>
        </w:tc>
        <w:tc>
          <w:tcPr>
            <w:tcW w:w="0" w:type="auto"/>
            <w:vAlign w:val="center"/>
          </w:tcPr>
          <w:p w:rsidR="004C6AE7" w:rsidRPr="00DF0D39" w:rsidRDefault="004C6AE7" w:rsidP="00B7172B">
            <w:pPr>
              <w:rPr>
                <w:sz w:val="24"/>
                <w:szCs w:val="24"/>
                <w:lang w:eastAsia="el-GR"/>
              </w:rPr>
            </w:pPr>
          </w:p>
        </w:tc>
      </w:tr>
    </w:tbl>
    <w:p w:rsidR="00B7172B" w:rsidRPr="00DF0D39" w:rsidRDefault="00B7172B" w:rsidP="00B7172B">
      <w:pPr>
        <w:rPr>
          <w:b/>
          <w:bCs/>
          <w:sz w:val="24"/>
          <w:szCs w:val="24"/>
          <w:lang w:eastAsia="el-GR"/>
        </w:rPr>
      </w:pPr>
    </w:p>
    <w:p w:rsidR="00B7172B" w:rsidRPr="00DF0D39" w:rsidRDefault="00B7172B" w:rsidP="00B7172B">
      <w:pPr>
        <w:rPr>
          <w:sz w:val="24"/>
          <w:szCs w:val="24"/>
          <w:lang w:eastAsia="el-GR"/>
        </w:rPr>
      </w:pPr>
      <w:r w:rsidRPr="00DF0D39">
        <w:rPr>
          <w:b/>
          <w:bCs/>
          <w:sz w:val="24"/>
          <w:szCs w:val="24"/>
          <w:lang w:eastAsia="el-GR"/>
        </w:rPr>
        <w:t>Ε. Κατάρτιση ψηφοδελτίων</w:t>
      </w:r>
    </w:p>
    <w:p w:rsidR="00B7172B" w:rsidRPr="00DF0D39" w:rsidRDefault="00B7172B" w:rsidP="00B7172B">
      <w:pPr>
        <w:spacing w:after="240"/>
        <w:rPr>
          <w:sz w:val="24"/>
          <w:szCs w:val="24"/>
          <w:lang w:eastAsia="el-GR"/>
        </w:rPr>
      </w:pPr>
      <w:r w:rsidRPr="00DF0D39">
        <w:rPr>
          <w:sz w:val="24"/>
          <w:szCs w:val="24"/>
          <w:lang w:eastAsia="el-GR"/>
        </w:rPr>
        <w:t>Για την εκλογή των μελών της Δημοτικής Επιτροπής καταρτίστηκαν δύο ξεχωριστά ψηφοδέλτια:</w:t>
      </w:r>
    </w:p>
    <w:p w:rsidR="00B7172B" w:rsidRPr="00DF0D39" w:rsidRDefault="00B7172B" w:rsidP="00B7172B">
      <w:pPr>
        <w:numPr>
          <w:ilvl w:val="0"/>
          <w:numId w:val="21"/>
        </w:numPr>
        <w:spacing w:after="120"/>
        <w:ind w:left="1080"/>
        <w:rPr>
          <w:sz w:val="24"/>
          <w:szCs w:val="24"/>
          <w:lang w:eastAsia="el-GR"/>
        </w:rPr>
      </w:pPr>
      <w:r w:rsidRPr="00DF0D39">
        <w:rPr>
          <w:sz w:val="24"/>
          <w:szCs w:val="24"/>
          <w:lang w:eastAsia="el-GR"/>
        </w:rPr>
        <w:t>Ψηφοδέλτιο της παράταξης της πλειοψηφίας.</w:t>
      </w:r>
    </w:p>
    <w:p w:rsidR="00B7172B" w:rsidRPr="00DF0D39" w:rsidRDefault="00B7172B" w:rsidP="00B7172B">
      <w:pPr>
        <w:numPr>
          <w:ilvl w:val="0"/>
          <w:numId w:val="21"/>
        </w:numPr>
        <w:spacing w:after="240"/>
        <w:ind w:left="1080"/>
        <w:rPr>
          <w:sz w:val="24"/>
          <w:szCs w:val="24"/>
          <w:lang w:eastAsia="el-GR"/>
        </w:rPr>
      </w:pPr>
      <w:r w:rsidRPr="00DF0D39">
        <w:rPr>
          <w:sz w:val="24"/>
          <w:szCs w:val="24"/>
          <w:lang w:eastAsia="el-GR"/>
        </w:rPr>
        <w:t>Ψηφοδέλτιο των παρατάξεων της μειοψηφίας.</w:t>
      </w:r>
    </w:p>
    <w:p w:rsidR="00B7172B" w:rsidRPr="00DF0D39" w:rsidRDefault="00B7172B" w:rsidP="00B7172B">
      <w:pPr>
        <w:spacing w:after="240"/>
        <w:rPr>
          <w:sz w:val="24"/>
          <w:szCs w:val="24"/>
          <w:lang w:eastAsia="el-GR"/>
        </w:rPr>
      </w:pPr>
      <w:r w:rsidRPr="00DF0D39">
        <w:rPr>
          <w:sz w:val="24"/>
          <w:szCs w:val="24"/>
          <w:lang w:eastAsia="el-GR"/>
        </w:rPr>
        <w:lastRenderedPageBreak/>
        <w:t>Στο ψηφοδέλτιο της παράταξης της πλειοψηφίας αναγράφηκαν η ονομασία της παράταξης και τα ονόματα των υποψηφίων δημοτικών συμβούλων της παράταξης αυτής.</w:t>
      </w:r>
    </w:p>
    <w:p w:rsidR="00B7172B" w:rsidRPr="00DF0D39" w:rsidRDefault="00B7172B" w:rsidP="00B7172B">
      <w:pPr>
        <w:spacing w:after="240"/>
        <w:rPr>
          <w:sz w:val="24"/>
          <w:szCs w:val="24"/>
          <w:lang w:eastAsia="el-GR"/>
        </w:rPr>
      </w:pPr>
      <w:r w:rsidRPr="00DF0D39">
        <w:rPr>
          <w:sz w:val="24"/>
          <w:szCs w:val="24"/>
          <w:lang w:eastAsia="el-GR"/>
        </w:rPr>
        <w:t>Στο ψηφοδέλτιο των παρατάξεων της μειοψηφίας αναγράφηκαν οι ονομασίες των παρατάξεων της μειοψηφίας και τα ονόματα των υποψηφίων δημοτικών συμβούλων των παρατάξεων αυτών.</w:t>
      </w:r>
    </w:p>
    <w:p w:rsidR="00B7172B" w:rsidRPr="00DF0D39" w:rsidRDefault="00B7172B" w:rsidP="00B7172B">
      <w:pPr>
        <w:spacing w:after="240"/>
        <w:rPr>
          <w:sz w:val="24"/>
          <w:szCs w:val="24"/>
          <w:lang w:eastAsia="el-GR"/>
        </w:rPr>
      </w:pPr>
      <w:r w:rsidRPr="00DF0D39">
        <w:rPr>
          <w:sz w:val="24"/>
          <w:szCs w:val="24"/>
          <w:lang w:eastAsia="el-GR"/>
        </w:rPr>
        <w:t>Τα ψηφοδέλτια και τα αντίστοιχα λευκά ψηφοδέλτια παραδόθηκαν στο Προεδρείο του Δημοτικού Συμβουλίου πριν από την έναρξη της ψηφοφορίας.</w:t>
      </w:r>
    </w:p>
    <w:p w:rsidR="00B7172B" w:rsidRPr="00DF0D39" w:rsidRDefault="00B7172B" w:rsidP="00B7172B">
      <w:pPr>
        <w:rPr>
          <w:sz w:val="24"/>
          <w:szCs w:val="24"/>
          <w:lang w:eastAsia="el-GR"/>
        </w:rPr>
      </w:pPr>
      <w:r w:rsidRPr="00DF0D39">
        <w:rPr>
          <w:b/>
          <w:bCs/>
          <w:sz w:val="24"/>
          <w:szCs w:val="24"/>
          <w:lang w:eastAsia="el-GR"/>
        </w:rPr>
        <w:t>ΣΤ. Διενέργεια μυστικής ψηφοφορίας</w:t>
      </w:r>
    </w:p>
    <w:p w:rsidR="00B7172B" w:rsidRPr="00DF0D39" w:rsidRDefault="00B7172B" w:rsidP="00B7172B">
      <w:pPr>
        <w:spacing w:after="240"/>
        <w:rPr>
          <w:sz w:val="24"/>
          <w:szCs w:val="24"/>
          <w:lang w:eastAsia="el-GR"/>
        </w:rPr>
      </w:pPr>
      <w:r w:rsidRPr="00DF0D39">
        <w:rPr>
          <w:sz w:val="24"/>
          <w:szCs w:val="24"/>
          <w:lang w:eastAsia="el-GR"/>
        </w:rPr>
        <w:t>Η ψηφοφορία διενεργήθηκε μυστικά και χωριστά:</w:t>
      </w:r>
    </w:p>
    <w:p w:rsidR="00B7172B" w:rsidRPr="00DF0D39" w:rsidRDefault="00B7172B" w:rsidP="00B7172B">
      <w:pPr>
        <w:numPr>
          <w:ilvl w:val="0"/>
          <w:numId w:val="22"/>
        </w:numPr>
        <w:spacing w:after="120"/>
        <w:ind w:left="1080"/>
        <w:rPr>
          <w:sz w:val="24"/>
          <w:szCs w:val="24"/>
          <w:lang w:eastAsia="el-GR"/>
        </w:rPr>
      </w:pPr>
      <w:r w:rsidRPr="00DF0D39">
        <w:rPr>
          <w:sz w:val="24"/>
          <w:szCs w:val="24"/>
          <w:lang w:eastAsia="el-GR"/>
        </w:rPr>
        <w:t>Από τους δημοτικούς συμβούλους της παράταξης της πλειοψηφίας, για τους υποψηφίους της παράταξης της πλειοψηφίας.</w:t>
      </w:r>
    </w:p>
    <w:p w:rsidR="00B7172B" w:rsidRPr="00DF0D39" w:rsidRDefault="00B7172B" w:rsidP="00B7172B">
      <w:pPr>
        <w:numPr>
          <w:ilvl w:val="0"/>
          <w:numId w:val="22"/>
        </w:numPr>
        <w:spacing w:after="240"/>
        <w:ind w:left="1080"/>
        <w:rPr>
          <w:sz w:val="24"/>
          <w:szCs w:val="24"/>
          <w:lang w:eastAsia="el-GR"/>
        </w:rPr>
      </w:pPr>
      <w:r w:rsidRPr="00DF0D39">
        <w:rPr>
          <w:sz w:val="24"/>
          <w:szCs w:val="24"/>
          <w:lang w:eastAsia="el-GR"/>
        </w:rPr>
        <w:t>Από τους δημοτικούς συμβούλους των παρατάξεων της μειοψηφίας, για τους υποψηφίους των παρατάξεων της μειοψηφίας.</w:t>
      </w:r>
    </w:p>
    <w:p w:rsidR="00B7172B" w:rsidRPr="00DF0D39" w:rsidRDefault="00B7172B" w:rsidP="00B7172B">
      <w:pPr>
        <w:spacing w:after="240"/>
        <w:rPr>
          <w:sz w:val="24"/>
          <w:szCs w:val="24"/>
          <w:lang w:eastAsia="el-GR"/>
        </w:rPr>
      </w:pPr>
      <w:r w:rsidRPr="00DF0D39">
        <w:rPr>
          <w:sz w:val="24"/>
          <w:szCs w:val="24"/>
          <w:lang w:eastAsia="el-GR"/>
        </w:rPr>
        <w:t>Κάθε σύμβουλος ψήφισε υποψηφίους ισάριθμους με τον αριθμό των μελών που εκλέγονται από την αντίστοιχη κατηγορία, δηλαδή από την παράταξη της πλειοψηφίας ή από τις παρατάξεις της μειοψηφίας.</w:t>
      </w:r>
    </w:p>
    <w:p w:rsidR="00B7172B" w:rsidRPr="00DF0D39" w:rsidRDefault="00B7172B" w:rsidP="00B7172B">
      <w:pPr>
        <w:rPr>
          <w:sz w:val="24"/>
          <w:szCs w:val="24"/>
          <w:lang w:eastAsia="el-GR"/>
        </w:rPr>
      </w:pPr>
      <w:r w:rsidRPr="00DF0D39">
        <w:rPr>
          <w:b/>
          <w:bCs/>
          <w:sz w:val="24"/>
          <w:szCs w:val="24"/>
          <w:lang w:eastAsia="el-GR"/>
        </w:rPr>
        <w:t>Ζ. Αποτελέσματα ψηφοφορίας παράταξης πλειοψηφίας</w:t>
      </w:r>
    </w:p>
    <w:p w:rsidR="00B7172B" w:rsidRPr="00DF0D39" w:rsidRDefault="00B7172B" w:rsidP="00B7172B">
      <w:pPr>
        <w:spacing w:after="240"/>
        <w:rPr>
          <w:sz w:val="24"/>
          <w:szCs w:val="24"/>
          <w:lang w:eastAsia="el-GR"/>
        </w:rPr>
      </w:pPr>
      <w:r w:rsidRPr="00DF0D39">
        <w:rPr>
          <w:sz w:val="24"/>
          <w:szCs w:val="24"/>
          <w:lang w:eastAsia="el-GR"/>
        </w:rPr>
        <w:t>Μετά το πέρας της ψηφοφορίας της παράταξης της πλειοψηφίας, ανοίχθηκε η αντίστοιχη κάλπη και καταμετρήθηκαν οι φάκελοι και τα ψηφοδέλτια.</w:t>
      </w:r>
    </w:p>
    <w:p w:rsidR="00B7172B" w:rsidRPr="00DF0D39" w:rsidRDefault="00B7172B" w:rsidP="00B7172B">
      <w:pPr>
        <w:spacing w:after="240"/>
        <w:rPr>
          <w:sz w:val="24"/>
          <w:szCs w:val="24"/>
          <w:lang w:eastAsia="el-GR"/>
        </w:rPr>
      </w:pPr>
      <w:r w:rsidRPr="00DF0D39">
        <w:rPr>
          <w:sz w:val="24"/>
          <w:szCs w:val="24"/>
          <w:lang w:eastAsia="el-GR"/>
        </w:rPr>
        <w:t>Τα αποτελέσματα της ψηφοφορίας της παράταξης της πλειοψηφίας έχουν ως εξής:</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786"/>
        <w:gridCol w:w="1046"/>
      </w:tblGrid>
      <w:tr w:rsidR="003A3183" w:rsidRPr="00DF0D39" w:rsidTr="00B7172B">
        <w:trPr>
          <w:tblHeader/>
        </w:trPr>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Στοιχείο</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Αριθμός</w:t>
            </w:r>
          </w:p>
        </w:tc>
      </w:tr>
      <w:tr w:rsidR="003A3183"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Δημοτικοί σύμβουλοι παράταξης πλειοψηφίας με δικαίωμα ψήφου</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4C6AE7" w:rsidRPr="00DF0D39">
              <w:rPr>
                <w:sz w:val="24"/>
                <w:szCs w:val="24"/>
                <w:lang w:eastAsia="el-GR"/>
              </w:rPr>
              <w:t>14</w:t>
            </w:r>
            <w:r w:rsidRPr="00DF0D39">
              <w:rPr>
                <w:sz w:val="24"/>
                <w:szCs w:val="24"/>
                <w:lang w:eastAsia="el-GR"/>
              </w:rPr>
              <w:t>..]</w:t>
            </w:r>
          </w:p>
        </w:tc>
      </w:tr>
      <w:tr w:rsidR="003A3183" w:rsidRPr="00DF0D39" w:rsidTr="00B7172B">
        <w:tc>
          <w:tcPr>
            <w:tcW w:w="0" w:type="auto"/>
            <w:vAlign w:val="center"/>
            <w:hideMark/>
          </w:tcPr>
          <w:p w:rsidR="00B7172B" w:rsidRPr="00DF0D39" w:rsidRDefault="00B7172B" w:rsidP="00B7172B">
            <w:pPr>
              <w:rPr>
                <w:sz w:val="24"/>
                <w:szCs w:val="24"/>
                <w:lang w:eastAsia="el-GR"/>
              </w:rPr>
            </w:pPr>
            <w:proofErr w:type="spellStart"/>
            <w:r w:rsidRPr="00DF0D39">
              <w:rPr>
                <w:sz w:val="24"/>
                <w:szCs w:val="24"/>
                <w:lang w:eastAsia="el-GR"/>
              </w:rPr>
              <w:t>Ψηφίσαντες</w:t>
            </w:r>
            <w:proofErr w:type="spellEnd"/>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4C6AE7" w:rsidRPr="00DF0D39">
              <w:rPr>
                <w:sz w:val="24"/>
                <w:szCs w:val="24"/>
                <w:lang w:eastAsia="el-GR"/>
              </w:rPr>
              <w:t>14</w:t>
            </w:r>
            <w:r w:rsidRPr="00DF0D39">
              <w:rPr>
                <w:sz w:val="24"/>
                <w:szCs w:val="24"/>
                <w:lang w:eastAsia="el-GR"/>
              </w:rPr>
              <w:t>..]</w:t>
            </w:r>
          </w:p>
        </w:tc>
      </w:tr>
      <w:tr w:rsidR="003A3183"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Φάκελοι που βρέθηκαν στην κάλπη</w:t>
            </w:r>
          </w:p>
        </w:tc>
        <w:tc>
          <w:tcPr>
            <w:tcW w:w="0" w:type="auto"/>
            <w:vAlign w:val="center"/>
            <w:hideMark/>
          </w:tcPr>
          <w:p w:rsidR="00B7172B" w:rsidRPr="00DF0D39" w:rsidRDefault="004C6AE7" w:rsidP="00B7172B">
            <w:pPr>
              <w:jc w:val="right"/>
              <w:rPr>
                <w:sz w:val="24"/>
                <w:szCs w:val="24"/>
                <w:lang w:eastAsia="el-GR"/>
              </w:rPr>
            </w:pPr>
            <w:r w:rsidRPr="00DF0D39">
              <w:rPr>
                <w:sz w:val="24"/>
                <w:szCs w:val="24"/>
                <w:lang w:eastAsia="el-GR"/>
              </w:rPr>
              <w:t xml:space="preserve">   </w:t>
            </w:r>
            <w:r w:rsidR="00B7172B" w:rsidRPr="00DF0D39">
              <w:rPr>
                <w:sz w:val="24"/>
                <w:szCs w:val="24"/>
                <w:lang w:eastAsia="el-GR"/>
              </w:rPr>
              <w:t>[</w:t>
            </w:r>
            <w:r w:rsidRPr="00DF0D39">
              <w:rPr>
                <w:sz w:val="24"/>
                <w:szCs w:val="24"/>
                <w:lang w:eastAsia="el-GR"/>
              </w:rPr>
              <w:t>14</w:t>
            </w:r>
            <w:r w:rsidR="00B7172B" w:rsidRPr="00DF0D39">
              <w:rPr>
                <w:sz w:val="24"/>
                <w:szCs w:val="24"/>
                <w:lang w:eastAsia="el-GR"/>
              </w:rPr>
              <w:t>..]</w:t>
            </w:r>
          </w:p>
        </w:tc>
      </w:tr>
      <w:tr w:rsidR="003A3183"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Έγκυρα ψηφοδέλτια</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4C6AE7" w:rsidRPr="00DF0D39">
              <w:rPr>
                <w:sz w:val="24"/>
                <w:szCs w:val="24"/>
                <w:lang w:eastAsia="el-GR"/>
              </w:rPr>
              <w:t>14</w:t>
            </w:r>
            <w:r w:rsidRPr="00DF0D39">
              <w:rPr>
                <w:sz w:val="24"/>
                <w:szCs w:val="24"/>
                <w:lang w:eastAsia="el-GR"/>
              </w:rPr>
              <w:t>...</w:t>
            </w:r>
          </w:p>
        </w:tc>
      </w:tr>
      <w:tr w:rsidR="003A3183"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Άκυρα ψηφοδέλτια</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4C6AE7" w:rsidRPr="00DF0D39">
              <w:rPr>
                <w:sz w:val="24"/>
                <w:szCs w:val="24"/>
                <w:lang w:eastAsia="el-GR"/>
              </w:rPr>
              <w:t>0</w:t>
            </w:r>
            <w:r w:rsidRPr="00DF0D39">
              <w:rPr>
                <w:sz w:val="24"/>
                <w:szCs w:val="24"/>
                <w:lang w:eastAsia="el-GR"/>
              </w:rPr>
              <w:t>..]</w:t>
            </w:r>
          </w:p>
        </w:tc>
      </w:tr>
      <w:tr w:rsidR="003A3183"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Λευκά ψηφοδέλτια</w:t>
            </w:r>
          </w:p>
        </w:tc>
        <w:tc>
          <w:tcPr>
            <w:tcW w:w="0" w:type="auto"/>
            <w:vAlign w:val="center"/>
            <w:hideMark/>
          </w:tcPr>
          <w:p w:rsidR="00B7172B" w:rsidRPr="00DF0D39" w:rsidRDefault="004C6AE7" w:rsidP="00B7172B">
            <w:pPr>
              <w:jc w:val="right"/>
              <w:rPr>
                <w:sz w:val="24"/>
                <w:szCs w:val="24"/>
                <w:lang w:eastAsia="el-GR"/>
              </w:rPr>
            </w:pPr>
            <w:r w:rsidRPr="00DF0D39">
              <w:rPr>
                <w:sz w:val="24"/>
                <w:szCs w:val="24"/>
                <w:lang w:eastAsia="el-GR"/>
              </w:rPr>
              <w:t xml:space="preserve">    </w:t>
            </w:r>
            <w:r w:rsidR="00B7172B" w:rsidRPr="00DF0D39">
              <w:rPr>
                <w:sz w:val="24"/>
                <w:szCs w:val="24"/>
                <w:lang w:eastAsia="el-GR"/>
              </w:rPr>
              <w:t>[</w:t>
            </w:r>
            <w:r w:rsidRPr="00DF0D39">
              <w:rPr>
                <w:sz w:val="24"/>
                <w:szCs w:val="24"/>
                <w:lang w:eastAsia="el-GR"/>
              </w:rPr>
              <w:t>0</w:t>
            </w:r>
            <w:r w:rsidR="00B7172B" w:rsidRPr="00DF0D39">
              <w:rPr>
                <w:sz w:val="24"/>
                <w:szCs w:val="24"/>
                <w:lang w:eastAsia="el-GR"/>
              </w:rPr>
              <w:t>...</w:t>
            </w:r>
          </w:p>
        </w:tc>
      </w:tr>
    </w:tbl>
    <w:p w:rsidR="00B7172B" w:rsidRPr="00DF0D39" w:rsidRDefault="00B7172B" w:rsidP="00B7172B">
      <w:pPr>
        <w:spacing w:after="240"/>
        <w:rPr>
          <w:sz w:val="24"/>
          <w:szCs w:val="24"/>
          <w:lang w:eastAsia="el-GR"/>
        </w:rPr>
      </w:pPr>
      <w:r w:rsidRPr="00DF0D39">
        <w:rPr>
          <w:sz w:val="24"/>
          <w:szCs w:val="24"/>
          <w:lang w:eastAsia="el-GR"/>
        </w:rPr>
        <w:t>Οι υποψήφιοι της παράταξης της πλειοψηφίας έλαβαν κατά σειρά τις εξής ψήφους:</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52"/>
        <w:gridCol w:w="3730"/>
        <w:gridCol w:w="4650"/>
      </w:tblGrid>
      <w:tr w:rsidR="000A69CE" w:rsidRPr="00DF0D39" w:rsidTr="00B7172B">
        <w:trPr>
          <w:tblHeader/>
        </w:trPr>
        <w:tc>
          <w:tcPr>
            <w:tcW w:w="0" w:type="auto"/>
            <w:noWrap/>
            <w:vAlign w:val="center"/>
            <w:hideMark/>
          </w:tcPr>
          <w:p w:rsidR="00B7172B" w:rsidRPr="00DF0D39" w:rsidRDefault="00B7172B" w:rsidP="00B7172B">
            <w:pPr>
              <w:jc w:val="right"/>
              <w:rPr>
                <w:b/>
                <w:bCs/>
                <w:sz w:val="24"/>
                <w:szCs w:val="24"/>
                <w:lang w:eastAsia="el-GR"/>
              </w:rPr>
            </w:pPr>
            <w:r w:rsidRPr="00DF0D39">
              <w:rPr>
                <w:b/>
                <w:bCs/>
                <w:sz w:val="24"/>
                <w:szCs w:val="24"/>
                <w:lang w:eastAsia="el-GR"/>
              </w:rPr>
              <w:t>Α/Α</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Ονοματεπώνυμο υποψηφίου</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Ψήφοι</w:t>
            </w:r>
          </w:p>
        </w:tc>
      </w:tr>
      <w:tr w:rsidR="000A69CE"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1</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B55D3A" w:rsidRPr="00DF0D39">
              <w:rPr>
                <w:sz w:val="24"/>
                <w:szCs w:val="24"/>
                <w:lang w:eastAsia="el-GR"/>
              </w:rPr>
              <w:t xml:space="preserve">ΑΡΜΑΟΣ ΙΑΚΩΒΟΣ </w:t>
            </w:r>
          </w:p>
        </w:tc>
        <w:tc>
          <w:tcPr>
            <w:tcW w:w="0" w:type="auto"/>
            <w:vAlign w:val="center"/>
            <w:hideMark/>
          </w:tcPr>
          <w:p w:rsidR="00B7172B" w:rsidRPr="000A69CE" w:rsidRDefault="00B55D3A" w:rsidP="00B7172B">
            <w:pPr>
              <w:jc w:val="right"/>
              <w:rPr>
                <w:sz w:val="22"/>
                <w:szCs w:val="22"/>
                <w:lang w:eastAsia="el-GR"/>
              </w:rPr>
            </w:pPr>
            <w:r w:rsidRPr="000A69CE">
              <w:rPr>
                <w:sz w:val="22"/>
                <w:szCs w:val="22"/>
                <w:lang w:eastAsia="el-GR"/>
              </w:rPr>
              <w:t xml:space="preserve">ΕΝΔΕΚΑ </w:t>
            </w:r>
            <w:r w:rsidR="00B7172B" w:rsidRPr="000A69CE">
              <w:rPr>
                <w:sz w:val="22"/>
                <w:szCs w:val="22"/>
                <w:lang w:eastAsia="el-GR"/>
              </w:rPr>
              <w:t>[.</w:t>
            </w:r>
            <w:r w:rsidRPr="000A69CE">
              <w:rPr>
                <w:sz w:val="22"/>
                <w:szCs w:val="22"/>
                <w:lang w:eastAsia="el-GR"/>
              </w:rPr>
              <w:t>11</w:t>
            </w:r>
            <w:r w:rsidR="00B7172B" w:rsidRPr="000A69CE">
              <w:rPr>
                <w:sz w:val="22"/>
                <w:szCs w:val="22"/>
                <w:lang w:eastAsia="el-GR"/>
              </w:rPr>
              <w:t>.]</w:t>
            </w:r>
          </w:p>
        </w:tc>
      </w:tr>
      <w:tr w:rsidR="000A69CE"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2</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B55D3A" w:rsidRPr="00DF0D39">
              <w:rPr>
                <w:sz w:val="24"/>
                <w:szCs w:val="24"/>
                <w:lang w:eastAsia="el-GR"/>
              </w:rPr>
              <w:t>ΚΟΥΛΟΥΜΠΗΣ ΔΗΜΗΤΡΙΟΣ</w:t>
            </w:r>
            <w:r w:rsidRPr="00DF0D39">
              <w:rPr>
                <w:sz w:val="24"/>
                <w:szCs w:val="24"/>
                <w:lang w:eastAsia="el-GR"/>
              </w:rPr>
              <w:t>.]</w:t>
            </w:r>
          </w:p>
        </w:tc>
        <w:tc>
          <w:tcPr>
            <w:tcW w:w="0" w:type="auto"/>
            <w:vAlign w:val="center"/>
            <w:hideMark/>
          </w:tcPr>
          <w:p w:rsidR="00B7172B" w:rsidRPr="000A69CE" w:rsidRDefault="000A69CE" w:rsidP="000A69CE">
            <w:pPr>
              <w:jc w:val="center"/>
              <w:rPr>
                <w:sz w:val="22"/>
                <w:szCs w:val="22"/>
                <w:lang w:eastAsia="el-GR"/>
              </w:rPr>
            </w:pPr>
            <w:r>
              <w:rPr>
                <w:sz w:val="22"/>
                <w:szCs w:val="22"/>
                <w:lang w:eastAsia="el-GR"/>
              </w:rPr>
              <w:t xml:space="preserve">                                                       </w:t>
            </w:r>
            <w:r w:rsidR="00B55D3A" w:rsidRPr="000A69CE">
              <w:rPr>
                <w:sz w:val="22"/>
                <w:szCs w:val="22"/>
                <w:lang w:eastAsia="el-GR"/>
              </w:rPr>
              <w:t>ΕΠΤΑ</w:t>
            </w:r>
            <w:r>
              <w:rPr>
                <w:sz w:val="22"/>
                <w:szCs w:val="22"/>
                <w:lang w:eastAsia="el-GR"/>
              </w:rPr>
              <w:t xml:space="preserve">   </w:t>
            </w:r>
            <w:r w:rsidR="00B55D3A" w:rsidRPr="000A69CE">
              <w:rPr>
                <w:sz w:val="22"/>
                <w:szCs w:val="22"/>
                <w:lang w:eastAsia="el-GR"/>
              </w:rPr>
              <w:t xml:space="preserve"> </w:t>
            </w:r>
            <w:r w:rsidR="00B7172B" w:rsidRPr="000A69CE">
              <w:rPr>
                <w:sz w:val="22"/>
                <w:szCs w:val="22"/>
                <w:lang w:eastAsia="el-GR"/>
              </w:rPr>
              <w:t>.</w:t>
            </w:r>
            <w:r w:rsidR="00B55D3A" w:rsidRPr="000A69CE">
              <w:rPr>
                <w:sz w:val="22"/>
                <w:szCs w:val="22"/>
                <w:lang w:eastAsia="el-GR"/>
              </w:rPr>
              <w:t>7</w:t>
            </w:r>
            <w:r w:rsidR="00B7172B" w:rsidRPr="000A69CE">
              <w:rPr>
                <w:sz w:val="22"/>
                <w:szCs w:val="22"/>
                <w:lang w:eastAsia="el-GR"/>
              </w:rPr>
              <w:t>.]</w:t>
            </w:r>
          </w:p>
        </w:tc>
      </w:tr>
      <w:tr w:rsidR="000A69CE"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3</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B55D3A" w:rsidRPr="00DF0D39">
              <w:rPr>
                <w:sz w:val="24"/>
                <w:szCs w:val="24"/>
                <w:lang w:eastAsia="el-GR"/>
              </w:rPr>
              <w:t>ΜΕΤΑΞΩΤΟΣ ΚΩΝΣΤΑΝΤΙΝΟΣ</w:t>
            </w:r>
          </w:p>
        </w:tc>
        <w:tc>
          <w:tcPr>
            <w:tcW w:w="0" w:type="auto"/>
            <w:vAlign w:val="center"/>
            <w:hideMark/>
          </w:tcPr>
          <w:p w:rsidR="00B7172B" w:rsidRPr="000A69CE" w:rsidRDefault="000A69CE" w:rsidP="000A69CE">
            <w:pPr>
              <w:jc w:val="center"/>
              <w:rPr>
                <w:sz w:val="22"/>
                <w:szCs w:val="22"/>
                <w:lang w:eastAsia="el-GR"/>
              </w:rPr>
            </w:pPr>
            <w:r>
              <w:rPr>
                <w:sz w:val="22"/>
                <w:szCs w:val="22"/>
                <w:lang w:eastAsia="el-GR"/>
              </w:rPr>
              <w:t xml:space="preserve">                                                       </w:t>
            </w:r>
            <w:r w:rsidR="00B55D3A" w:rsidRPr="000A69CE">
              <w:rPr>
                <w:sz w:val="22"/>
                <w:szCs w:val="22"/>
                <w:lang w:eastAsia="el-GR"/>
              </w:rPr>
              <w:t>ΟΚΤΩ</w:t>
            </w:r>
            <w:r>
              <w:rPr>
                <w:sz w:val="22"/>
                <w:szCs w:val="22"/>
                <w:lang w:eastAsia="el-GR"/>
              </w:rPr>
              <w:t xml:space="preserve">  </w:t>
            </w:r>
            <w:r w:rsidR="00B7172B" w:rsidRPr="000A69CE">
              <w:rPr>
                <w:sz w:val="22"/>
                <w:szCs w:val="22"/>
                <w:lang w:eastAsia="el-GR"/>
              </w:rPr>
              <w:t>[</w:t>
            </w:r>
            <w:r>
              <w:rPr>
                <w:sz w:val="22"/>
                <w:szCs w:val="22"/>
                <w:lang w:eastAsia="el-GR"/>
              </w:rPr>
              <w:t>8</w:t>
            </w:r>
            <w:r w:rsidR="00B7172B" w:rsidRPr="000A69CE">
              <w:rPr>
                <w:sz w:val="22"/>
                <w:szCs w:val="22"/>
                <w:lang w:eastAsia="el-GR"/>
              </w:rPr>
              <w:t>.]</w:t>
            </w:r>
          </w:p>
        </w:tc>
      </w:tr>
      <w:tr w:rsidR="000A69CE"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4</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B55D3A" w:rsidRPr="00DF0D39">
              <w:rPr>
                <w:sz w:val="24"/>
                <w:szCs w:val="24"/>
                <w:lang w:eastAsia="el-GR"/>
              </w:rPr>
              <w:t xml:space="preserve">ΜΠΟΥΣΟΥΛΑΣ ΙΩΑΝΝΗΣ </w:t>
            </w:r>
            <w:r w:rsidRPr="00DF0D39">
              <w:rPr>
                <w:sz w:val="24"/>
                <w:szCs w:val="24"/>
                <w:lang w:eastAsia="el-GR"/>
              </w:rPr>
              <w:t>.</w:t>
            </w:r>
          </w:p>
        </w:tc>
        <w:tc>
          <w:tcPr>
            <w:tcW w:w="0" w:type="auto"/>
            <w:vAlign w:val="center"/>
            <w:hideMark/>
          </w:tcPr>
          <w:p w:rsidR="00B7172B" w:rsidRPr="000A69CE" w:rsidRDefault="004E4118" w:rsidP="004E4118">
            <w:pPr>
              <w:jc w:val="center"/>
              <w:rPr>
                <w:sz w:val="22"/>
                <w:szCs w:val="22"/>
                <w:lang w:eastAsia="el-GR"/>
              </w:rPr>
            </w:pPr>
            <w:r w:rsidRPr="000A69CE">
              <w:rPr>
                <w:sz w:val="22"/>
                <w:szCs w:val="22"/>
                <w:lang w:eastAsia="el-GR"/>
              </w:rPr>
              <w:t xml:space="preserve">                                                                     </w:t>
            </w:r>
            <w:r w:rsidR="00B7172B" w:rsidRPr="000A69CE">
              <w:rPr>
                <w:sz w:val="22"/>
                <w:szCs w:val="22"/>
                <w:lang w:eastAsia="el-GR"/>
              </w:rPr>
              <w:t>[</w:t>
            </w:r>
            <w:r w:rsidRPr="000A69CE">
              <w:rPr>
                <w:sz w:val="22"/>
                <w:szCs w:val="22"/>
                <w:lang w:eastAsia="el-GR"/>
              </w:rPr>
              <w:t>0</w:t>
            </w:r>
            <w:r w:rsidR="00B7172B" w:rsidRPr="000A69CE">
              <w:rPr>
                <w:sz w:val="22"/>
                <w:szCs w:val="22"/>
                <w:lang w:eastAsia="el-GR"/>
              </w:rPr>
              <w:t>]</w:t>
            </w:r>
          </w:p>
        </w:tc>
      </w:tr>
      <w:tr w:rsidR="000A69CE"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5</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E4118" w:rsidRPr="00DF0D39">
              <w:rPr>
                <w:sz w:val="24"/>
                <w:szCs w:val="24"/>
                <w:lang w:eastAsia="el-GR"/>
              </w:rPr>
              <w:t xml:space="preserve">ΣΠΑΝΟΥ ΜΑΡΙΑ </w:t>
            </w:r>
          </w:p>
        </w:tc>
        <w:tc>
          <w:tcPr>
            <w:tcW w:w="0" w:type="auto"/>
            <w:vAlign w:val="center"/>
            <w:hideMark/>
          </w:tcPr>
          <w:p w:rsidR="00B7172B" w:rsidRPr="000A69CE" w:rsidRDefault="000A69CE" w:rsidP="000A69CE">
            <w:pPr>
              <w:jc w:val="center"/>
              <w:rPr>
                <w:sz w:val="22"/>
                <w:szCs w:val="22"/>
                <w:lang w:eastAsia="el-GR"/>
              </w:rPr>
            </w:pPr>
            <w:r>
              <w:rPr>
                <w:sz w:val="22"/>
                <w:szCs w:val="22"/>
                <w:lang w:eastAsia="el-GR"/>
              </w:rPr>
              <w:t xml:space="preserve">                                                        </w:t>
            </w:r>
            <w:r w:rsidR="004E4118" w:rsidRPr="000A69CE">
              <w:rPr>
                <w:sz w:val="22"/>
                <w:szCs w:val="22"/>
                <w:lang w:eastAsia="el-GR"/>
              </w:rPr>
              <w:t xml:space="preserve">ΔΥΟ       </w:t>
            </w:r>
            <w:r w:rsidR="00B7172B" w:rsidRPr="000A69CE">
              <w:rPr>
                <w:sz w:val="22"/>
                <w:szCs w:val="22"/>
                <w:lang w:eastAsia="el-GR"/>
              </w:rPr>
              <w:t>[</w:t>
            </w:r>
            <w:r w:rsidR="004E4118" w:rsidRPr="000A69CE">
              <w:rPr>
                <w:sz w:val="22"/>
                <w:szCs w:val="22"/>
                <w:lang w:eastAsia="el-GR"/>
              </w:rPr>
              <w:t>2</w:t>
            </w:r>
            <w:r w:rsidR="00B7172B" w:rsidRPr="000A69CE">
              <w:rPr>
                <w:sz w:val="22"/>
                <w:szCs w:val="22"/>
                <w:lang w:eastAsia="el-GR"/>
              </w:rPr>
              <w:t>.]</w:t>
            </w:r>
          </w:p>
        </w:tc>
      </w:tr>
      <w:tr w:rsidR="000A69CE"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6</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4E4118" w:rsidRPr="00DF0D39">
              <w:rPr>
                <w:sz w:val="24"/>
                <w:szCs w:val="24"/>
                <w:lang w:eastAsia="el-GR"/>
              </w:rPr>
              <w:t xml:space="preserve">ΣΤΑΜΟΣ ΧΡΗΣΤΟΣ </w:t>
            </w:r>
          </w:p>
        </w:tc>
        <w:tc>
          <w:tcPr>
            <w:tcW w:w="0" w:type="auto"/>
            <w:vAlign w:val="center"/>
            <w:hideMark/>
          </w:tcPr>
          <w:p w:rsidR="00B7172B" w:rsidRPr="000A69CE" w:rsidRDefault="000A69CE" w:rsidP="000A69CE">
            <w:pPr>
              <w:jc w:val="center"/>
              <w:rPr>
                <w:sz w:val="22"/>
                <w:szCs w:val="22"/>
                <w:lang w:eastAsia="el-GR"/>
              </w:rPr>
            </w:pPr>
            <w:r>
              <w:rPr>
                <w:sz w:val="22"/>
                <w:szCs w:val="22"/>
                <w:lang w:eastAsia="el-GR"/>
              </w:rPr>
              <w:t xml:space="preserve">                                                      </w:t>
            </w:r>
            <w:r w:rsidR="004E4118" w:rsidRPr="000A69CE">
              <w:rPr>
                <w:sz w:val="22"/>
                <w:szCs w:val="22"/>
                <w:lang w:eastAsia="el-GR"/>
              </w:rPr>
              <w:t xml:space="preserve">ΕΝΝΕΑ </w:t>
            </w:r>
            <w:r w:rsidR="00B7172B" w:rsidRPr="000A69CE">
              <w:rPr>
                <w:sz w:val="22"/>
                <w:szCs w:val="22"/>
                <w:lang w:eastAsia="el-GR"/>
              </w:rPr>
              <w:t>[</w:t>
            </w:r>
            <w:r>
              <w:rPr>
                <w:sz w:val="22"/>
                <w:szCs w:val="22"/>
                <w:lang w:eastAsia="el-GR"/>
              </w:rPr>
              <w:t xml:space="preserve"> </w:t>
            </w:r>
            <w:r w:rsidR="004E4118" w:rsidRPr="000A69CE">
              <w:rPr>
                <w:sz w:val="22"/>
                <w:szCs w:val="22"/>
                <w:lang w:eastAsia="el-GR"/>
              </w:rPr>
              <w:t>9</w:t>
            </w:r>
            <w:r w:rsidR="00B7172B" w:rsidRPr="000A69CE">
              <w:rPr>
                <w:sz w:val="22"/>
                <w:szCs w:val="22"/>
                <w:lang w:eastAsia="el-GR"/>
              </w:rPr>
              <w:t>.]</w:t>
            </w:r>
          </w:p>
        </w:tc>
      </w:tr>
      <w:tr w:rsidR="000A69CE" w:rsidRPr="00DF0D39" w:rsidTr="00B7172B">
        <w:tc>
          <w:tcPr>
            <w:tcW w:w="0" w:type="auto"/>
            <w:vAlign w:val="center"/>
          </w:tcPr>
          <w:p w:rsidR="004E4118" w:rsidRPr="00DF0D39" w:rsidRDefault="004E4118" w:rsidP="00B7172B">
            <w:pPr>
              <w:jc w:val="right"/>
              <w:rPr>
                <w:sz w:val="24"/>
                <w:szCs w:val="24"/>
                <w:lang w:eastAsia="el-GR"/>
              </w:rPr>
            </w:pPr>
            <w:r w:rsidRPr="00DF0D39">
              <w:rPr>
                <w:sz w:val="24"/>
                <w:szCs w:val="24"/>
                <w:lang w:eastAsia="el-GR"/>
              </w:rPr>
              <w:t>7</w:t>
            </w:r>
          </w:p>
        </w:tc>
        <w:tc>
          <w:tcPr>
            <w:tcW w:w="0" w:type="auto"/>
            <w:vAlign w:val="center"/>
          </w:tcPr>
          <w:p w:rsidR="004E4118" w:rsidRPr="00DF0D39" w:rsidRDefault="004E4118" w:rsidP="00B7172B">
            <w:pPr>
              <w:rPr>
                <w:sz w:val="24"/>
                <w:szCs w:val="24"/>
                <w:lang w:eastAsia="el-GR"/>
              </w:rPr>
            </w:pPr>
            <w:r w:rsidRPr="00DF0D39">
              <w:rPr>
                <w:sz w:val="24"/>
                <w:szCs w:val="24"/>
                <w:lang w:eastAsia="el-GR"/>
              </w:rPr>
              <w:t xml:space="preserve">  ΣΩΤΗΡΙΟΥ  ΕΥΑΓΓΕΛΟΣ </w:t>
            </w:r>
          </w:p>
        </w:tc>
        <w:tc>
          <w:tcPr>
            <w:tcW w:w="0" w:type="auto"/>
            <w:vAlign w:val="center"/>
          </w:tcPr>
          <w:p w:rsidR="004E4118" w:rsidRPr="000A69CE" w:rsidRDefault="004E4118" w:rsidP="004E4118">
            <w:pPr>
              <w:jc w:val="both"/>
              <w:rPr>
                <w:sz w:val="22"/>
                <w:szCs w:val="22"/>
                <w:lang w:eastAsia="el-GR"/>
              </w:rPr>
            </w:pPr>
            <w:r w:rsidRPr="000A69CE">
              <w:rPr>
                <w:sz w:val="22"/>
                <w:szCs w:val="22"/>
                <w:lang w:eastAsia="el-GR"/>
              </w:rPr>
              <w:t xml:space="preserve">                                                        </w:t>
            </w:r>
            <w:r w:rsidR="000A69CE">
              <w:rPr>
                <w:sz w:val="22"/>
                <w:szCs w:val="22"/>
                <w:lang w:eastAsia="el-GR"/>
              </w:rPr>
              <w:t xml:space="preserve"> </w:t>
            </w:r>
            <w:r w:rsidRPr="000A69CE">
              <w:rPr>
                <w:sz w:val="22"/>
                <w:szCs w:val="22"/>
                <w:lang w:eastAsia="el-GR"/>
              </w:rPr>
              <w:t xml:space="preserve">ΔΕΚΑ  </w:t>
            </w:r>
            <w:r w:rsidR="000A69CE">
              <w:rPr>
                <w:sz w:val="22"/>
                <w:szCs w:val="22"/>
                <w:lang w:eastAsia="el-GR"/>
              </w:rPr>
              <w:t xml:space="preserve">     </w:t>
            </w:r>
            <w:r w:rsidRPr="000A69CE">
              <w:rPr>
                <w:sz w:val="22"/>
                <w:szCs w:val="22"/>
                <w:lang w:eastAsia="el-GR"/>
              </w:rPr>
              <w:t xml:space="preserve">10 </w:t>
            </w:r>
          </w:p>
        </w:tc>
      </w:tr>
      <w:tr w:rsidR="000A69CE" w:rsidRPr="00DF0D39" w:rsidTr="00B7172B">
        <w:tc>
          <w:tcPr>
            <w:tcW w:w="0" w:type="auto"/>
            <w:vAlign w:val="center"/>
          </w:tcPr>
          <w:p w:rsidR="004E4118" w:rsidRPr="00DF0D39" w:rsidRDefault="004E4118" w:rsidP="00B7172B">
            <w:pPr>
              <w:jc w:val="right"/>
              <w:rPr>
                <w:sz w:val="24"/>
                <w:szCs w:val="24"/>
                <w:lang w:eastAsia="el-GR"/>
              </w:rPr>
            </w:pPr>
            <w:r w:rsidRPr="00DF0D39">
              <w:rPr>
                <w:sz w:val="24"/>
                <w:szCs w:val="24"/>
                <w:lang w:eastAsia="el-GR"/>
              </w:rPr>
              <w:t>8</w:t>
            </w:r>
          </w:p>
        </w:tc>
        <w:tc>
          <w:tcPr>
            <w:tcW w:w="0" w:type="auto"/>
            <w:vAlign w:val="center"/>
          </w:tcPr>
          <w:p w:rsidR="004E4118" w:rsidRPr="00DF0D39" w:rsidRDefault="004E4118" w:rsidP="00B7172B">
            <w:pPr>
              <w:rPr>
                <w:sz w:val="24"/>
                <w:szCs w:val="24"/>
                <w:lang w:eastAsia="el-GR"/>
              </w:rPr>
            </w:pPr>
            <w:r w:rsidRPr="00DF0D39">
              <w:rPr>
                <w:sz w:val="24"/>
                <w:szCs w:val="24"/>
                <w:lang w:eastAsia="el-GR"/>
              </w:rPr>
              <w:t xml:space="preserve">    ΧΡΥΣΙΝΑΣ ΑΝΑΣΤΑΣΙΟΣ </w:t>
            </w:r>
          </w:p>
        </w:tc>
        <w:tc>
          <w:tcPr>
            <w:tcW w:w="0" w:type="auto"/>
            <w:vAlign w:val="center"/>
          </w:tcPr>
          <w:p w:rsidR="004E4118" w:rsidRPr="000A69CE" w:rsidRDefault="004E4118" w:rsidP="004E4118">
            <w:pPr>
              <w:rPr>
                <w:sz w:val="22"/>
                <w:szCs w:val="22"/>
                <w:lang w:eastAsia="el-GR"/>
              </w:rPr>
            </w:pPr>
            <w:r w:rsidRPr="000A69CE">
              <w:rPr>
                <w:sz w:val="22"/>
                <w:szCs w:val="22"/>
                <w:lang w:eastAsia="el-GR"/>
              </w:rPr>
              <w:t xml:space="preserve">                                                        </w:t>
            </w:r>
            <w:r w:rsidR="000A69CE">
              <w:rPr>
                <w:sz w:val="22"/>
                <w:szCs w:val="22"/>
                <w:lang w:eastAsia="el-GR"/>
              </w:rPr>
              <w:t xml:space="preserve">  </w:t>
            </w:r>
            <w:r w:rsidRPr="000A69CE">
              <w:rPr>
                <w:sz w:val="22"/>
                <w:szCs w:val="22"/>
                <w:lang w:eastAsia="el-GR"/>
              </w:rPr>
              <w:t xml:space="preserve">ΕΠΤΑ    </w:t>
            </w:r>
            <w:r w:rsidR="000A69CE">
              <w:rPr>
                <w:sz w:val="22"/>
                <w:szCs w:val="22"/>
                <w:lang w:eastAsia="el-GR"/>
              </w:rPr>
              <w:t xml:space="preserve">   </w:t>
            </w:r>
            <w:r w:rsidRPr="000A69CE">
              <w:rPr>
                <w:sz w:val="22"/>
                <w:szCs w:val="22"/>
                <w:lang w:eastAsia="el-GR"/>
              </w:rPr>
              <w:t>7</w:t>
            </w:r>
          </w:p>
        </w:tc>
      </w:tr>
    </w:tbl>
    <w:p w:rsidR="00B7172B" w:rsidRPr="00DF0D39" w:rsidRDefault="00B7172B" w:rsidP="00B7172B">
      <w:pPr>
        <w:spacing w:after="240"/>
        <w:rPr>
          <w:sz w:val="24"/>
          <w:szCs w:val="24"/>
          <w:lang w:eastAsia="el-GR"/>
        </w:rPr>
      </w:pPr>
      <w:r w:rsidRPr="00DF0D39">
        <w:rPr>
          <w:sz w:val="24"/>
          <w:szCs w:val="24"/>
          <w:lang w:eastAsia="el-GR"/>
        </w:rPr>
        <w:t>Με βάση τα αποτελέσματα της ψηφοφορίας, εκλέγονται ως τακτικά μέλη της Δημοτικής Επιτροπής από την παράταξη της πλειοψηφίας οι εξής δημοτικοί σύμβουλοι, κατά σειρά σταυρών προτίμησης:</w:t>
      </w:r>
    </w:p>
    <w:p w:rsidR="0030347A" w:rsidRPr="00DF0D39" w:rsidRDefault="0030347A" w:rsidP="0030347A">
      <w:pPr>
        <w:numPr>
          <w:ilvl w:val="0"/>
          <w:numId w:val="24"/>
        </w:numPr>
        <w:spacing w:after="240"/>
        <w:ind w:left="1080"/>
        <w:rPr>
          <w:sz w:val="24"/>
          <w:szCs w:val="24"/>
          <w:lang w:eastAsia="el-GR"/>
        </w:rPr>
      </w:pPr>
      <w:r w:rsidRPr="00DF0D39">
        <w:rPr>
          <w:sz w:val="24"/>
          <w:szCs w:val="24"/>
          <w:lang w:eastAsia="el-GR"/>
        </w:rPr>
        <w:t xml:space="preserve">ΑΡΜΑΟΣ ΙΑΚΩΒΟΣ </w:t>
      </w:r>
    </w:p>
    <w:p w:rsidR="0030347A" w:rsidRPr="00DF0D39" w:rsidRDefault="0030347A" w:rsidP="0030347A">
      <w:pPr>
        <w:numPr>
          <w:ilvl w:val="0"/>
          <w:numId w:val="24"/>
        </w:numPr>
        <w:spacing w:after="240"/>
        <w:ind w:left="1080"/>
        <w:rPr>
          <w:sz w:val="24"/>
          <w:szCs w:val="24"/>
          <w:lang w:eastAsia="el-GR"/>
        </w:rPr>
      </w:pPr>
      <w:r w:rsidRPr="00DF0D39">
        <w:rPr>
          <w:sz w:val="24"/>
          <w:szCs w:val="24"/>
          <w:lang w:eastAsia="el-GR"/>
        </w:rPr>
        <w:t>ΣΩΤΗΡΙΟΥ ΕΥΑΓΓΕΛΟΣ</w:t>
      </w:r>
    </w:p>
    <w:p w:rsidR="0030347A" w:rsidRPr="00DF0D39" w:rsidRDefault="0030347A" w:rsidP="0030347A">
      <w:pPr>
        <w:numPr>
          <w:ilvl w:val="0"/>
          <w:numId w:val="24"/>
        </w:numPr>
        <w:spacing w:after="240"/>
        <w:ind w:left="1080"/>
        <w:rPr>
          <w:sz w:val="24"/>
          <w:szCs w:val="24"/>
          <w:lang w:eastAsia="el-GR"/>
        </w:rPr>
      </w:pPr>
      <w:r w:rsidRPr="00DF0D39">
        <w:rPr>
          <w:sz w:val="24"/>
          <w:szCs w:val="24"/>
          <w:lang w:eastAsia="el-GR"/>
        </w:rPr>
        <w:lastRenderedPageBreak/>
        <w:t xml:space="preserve">ΣΤΑΜΟΣ ΧΡΗΣΤΟΣ </w:t>
      </w:r>
    </w:p>
    <w:p w:rsidR="0030347A" w:rsidRPr="00DF0D39" w:rsidRDefault="0030347A" w:rsidP="0030347A">
      <w:pPr>
        <w:numPr>
          <w:ilvl w:val="0"/>
          <w:numId w:val="24"/>
        </w:numPr>
        <w:spacing w:after="240"/>
        <w:ind w:left="1080"/>
        <w:rPr>
          <w:sz w:val="24"/>
          <w:szCs w:val="24"/>
          <w:lang w:eastAsia="el-GR"/>
        </w:rPr>
      </w:pPr>
      <w:r w:rsidRPr="00DF0D39">
        <w:rPr>
          <w:sz w:val="24"/>
          <w:szCs w:val="24"/>
          <w:lang w:eastAsia="el-GR"/>
        </w:rPr>
        <w:t xml:space="preserve">ΜΕΤΑΞΩΤΟΣ ΚΩΝΣΤΑΝΤΙΝΟΣ </w:t>
      </w:r>
    </w:p>
    <w:p w:rsidR="00B7172B" w:rsidRPr="00DF0D39" w:rsidRDefault="00B7172B" w:rsidP="00B7172B">
      <w:pPr>
        <w:spacing w:after="240"/>
        <w:rPr>
          <w:sz w:val="24"/>
          <w:szCs w:val="24"/>
          <w:lang w:eastAsia="el-GR"/>
        </w:rPr>
      </w:pPr>
      <w:r w:rsidRPr="00DF0D39">
        <w:rPr>
          <w:sz w:val="24"/>
          <w:szCs w:val="24"/>
          <w:lang w:eastAsia="el-GR"/>
        </w:rPr>
        <w:t>Οι υποψήφιοι της παράταξης της πλειοψηφίας που δεν εκλέχθηκαν ως τακτικά μέλη θεωρούνται αναπληρωματικά μέλη, κατά τη σειρά κατάταξής τους στην ψηφοφορία.</w:t>
      </w:r>
    </w:p>
    <w:p w:rsidR="00B7172B" w:rsidRPr="00DF0D39" w:rsidRDefault="00B7172B" w:rsidP="00B7172B">
      <w:pPr>
        <w:spacing w:after="240"/>
        <w:rPr>
          <w:sz w:val="24"/>
          <w:szCs w:val="24"/>
          <w:lang w:eastAsia="el-GR"/>
        </w:rPr>
      </w:pPr>
      <w:r w:rsidRPr="00DF0D39">
        <w:rPr>
          <w:sz w:val="24"/>
          <w:szCs w:val="24"/>
          <w:lang w:eastAsia="el-GR"/>
        </w:rPr>
        <w:t>Ως αναπληρωματικά μέλη της Δημοτικής Επιτροπής από την παράταξη της πλειοψηφίας κατατάσσονται οι εξής δημοτικοί σύμβουλοι:</w:t>
      </w:r>
    </w:p>
    <w:p w:rsidR="0030347A" w:rsidRPr="00DF0D39" w:rsidRDefault="0030347A" w:rsidP="0030347A">
      <w:pPr>
        <w:pStyle w:val="ab"/>
        <w:numPr>
          <w:ilvl w:val="6"/>
          <w:numId w:val="3"/>
        </w:numPr>
        <w:spacing w:after="240"/>
        <w:rPr>
          <w:rFonts w:ascii="Times New Roman" w:hAnsi="Times New Roman"/>
          <w:sz w:val="20"/>
          <w:szCs w:val="20"/>
          <w:lang w:eastAsia="el-GR"/>
        </w:rPr>
      </w:pPr>
      <w:r w:rsidRPr="00DF0D39">
        <w:rPr>
          <w:rFonts w:ascii="Times New Roman" w:hAnsi="Times New Roman"/>
          <w:sz w:val="20"/>
          <w:szCs w:val="20"/>
          <w:lang w:eastAsia="el-GR"/>
        </w:rPr>
        <w:t>ΧΡΥΣΙΝΑΣ ΑΝΑΣΤΑΣΙΟΣ  (ΚΑΤΟΠΙΝ ΚΛΗΡΩΣΗΣ)</w:t>
      </w:r>
    </w:p>
    <w:p w:rsidR="0030347A" w:rsidRPr="00DF0D39" w:rsidRDefault="0030347A" w:rsidP="0030347A">
      <w:pPr>
        <w:pStyle w:val="ab"/>
        <w:numPr>
          <w:ilvl w:val="6"/>
          <w:numId w:val="3"/>
        </w:numPr>
        <w:spacing w:after="240"/>
        <w:rPr>
          <w:rFonts w:ascii="Times New Roman" w:hAnsi="Times New Roman"/>
          <w:sz w:val="20"/>
          <w:szCs w:val="20"/>
          <w:lang w:eastAsia="el-GR"/>
        </w:rPr>
      </w:pPr>
      <w:r w:rsidRPr="00DF0D39">
        <w:rPr>
          <w:rFonts w:ascii="Times New Roman" w:hAnsi="Times New Roman"/>
          <w:sz w:val="20"/>
          <w:szCs w:val="20"/>
          <w:lang w:eastAsia="el-GR"/>
        </w:rPr>
        <w:t xml:space="preserve">ΚΟΥΛΟΥΜΠΗΣ ΔΗΜΗΤΡΙΟΣ </w:t>
      </w:r>
      <w:r w:rsidRPr="00DF0D39">
        <w:rPr>
          <w:rFonts w:ascii="Times New Roman" w:hAnsi="Times New Roman"/>
          <w:sz w:val="20"/>
          <w:szCs w:val="20"/>
          <w:lang w:eastAsia="el-GR"/>
        </w:rPr>
        <w:t>(ΚΑΤΟΠΙΝ ΚΛΗΡΩΣΗΣ)</w:t>
      </w:r>
    </w:p>
    <w:p w:rsidR="0030347A" w:rsidRPr="00DF0D39" w:rsidRDefault="0030347A" w:rsidP="0030347A">
      <w:pPr>
        <w:pStyle w:val="ab"/>
        <w:numPr>
          <w:ilvl w:val="6"/>
          <w:numId w:val="3"/>
        </w:numPr>
        <w:spacing w:after="240"/>
        <w:rPr>
          <w:rFonts w:ascii="Times New Roman" w:hAnsi="Times New Roman"/>
          <w:sz w:val="20"/>
          <w:szCs w:val="20"/>
          <w:lang w:eastAsia="el-GR"/>
        </w:rPr>
      </w:pPr>
      <w:r w:rsidRPr="00DF0D39">
        <w:rPr>
          <w:rFonts w:ascii="Times New Roman" w:hAnsi="Times New Roman"/>
          <w:sz w:val="20"/>
          <w:szCs w:val="20"/>
          <w:lang w:eastAsia="el-GR"/>
        </w:rPr>
        <w:t xml:space="preserve">ΣΠΑΝΟΥ ΜΑΡΙΑ  </w:t>
      </w:r>
    </w:p>
    <w:p w:rsidR="00B7172B" w:rsidRPr="00DF0D39" w:rsidRDefault="00B7172B" w:rsidP="004E4118">
      <w:pPr>
        <w:spacing w:after="240"/>
        <w:ind w:left="720"/>
        <w:rPr>
          <w:sz w:val="24"/>
          <w:szCs w:val="24"/>
          <w:lang w:eastAsia="el-GR"/>
        </w:rPr>
      </w:pPr>
    </w:p>
    <w:p w:rsidR="00B7172B" w:rsidRPr="00DF0D39" w:rsidRDefault="00B7172B" w:rsidP="00B7172B">
      <w:pPr>
        <w:spacing w:after="240"/>
        <w:rPr>
          <w:sz w:val="24"/>
          <w:szCs w:val="24"/>
          <w:lang w:eastAsia="el-GR"/>
        </w:rPr>
      </w:pPr>
      <w:r w:rsidRPr="00DF0D39">
        <w:rPr>
          <w:sz w:val="24"/>
          <w:szCs w:val="24"/>
          <w:lang w:eastAsia="el-GR"/>
        </w:rPr>
        <w:t>Μετά το πέρας της ψηφοφορίας των παρατάξεων της μειοψηφίας, ανοίχθηκε η αντίστοιχη κάλπη και καταμετρήθηκαν οι φάκελοι και τα ψηφοδέλτια.</w:t>
      </w:r>
    </w:p>
    <w:p w:rsidR="00B7172B" w:rsidRPr="00DF0D39" w:rsidRDefault="00B7172B" w:rsidP="00B7172B">
      <w:pPr>
        <w:spacing w:after="240"/>
        <w:rPr>
          <w:sz w:val="24"/>
          <w:szCs w:val="24"/>
          <w:lang w:eastAsia="el-GR"/>
        </w:rPr>
      </w:pPr>
      <w:r w:rsidRPr="00DF0D39">
        <w:rPr>
          <w:sz w:val="24"/>
          <w:szCs w:val="24"/>
          <w:lang w:eastAsia="el-GR"/>
        </w:rPr>
        <w:t>Τα αποτελέσματα της ψηφοφορίας των παρατάξεων της μειοψηφίας έχουν ως εξής:</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791"/>
        <w:gridCol w:w="1041"/>
      </w:tblGrid>
      <w:tr w:rsidR="00B7172B" w:rsidRPr="00DF0D39" w:rsidTr="00B7172B">
        <w:trPr>
          <w:tblHeader/>
        </w:trPr>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Στοιχείο</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Αριθμός</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Δημοτικοί σύμβουλοι παρατάξεων μειοψηφίας με δικαίωμα ψήφου</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F85D27" w:rsidRPr="00DF0D39">
              <w:rPr>
                <w:sz w:val="24"/>
                <w:szCs w:val="24"/>
                <w:lang w:eastAsia="el-GR"/>
              </w:rPr>
              <w:t>11</w:t>
            </w:r>
            <w:r w:rsidRPr="00DF0D39">
              <w:rPr>
                <w:sz w:val="24"/>
                <w:szCs w:val="24"/>
                <w:lang w:eastAsia="el-GR"/>
              </w:rPr>
              <w:t>..]</w:t>
            </w:r>
          </w:p>
        </w:tc>
      </w:tr>
      <w:tr w:rsidR="00B7172B" w:rsidRPr="00DF0D39" w:rsidTr="00B7172B">
        <w:tc>
          <w:tcPr>
            <w:tcW w:w="0" w:type="auto"/>
            <w:vAlign w:val="center"/>
            <w:hideMark/>
          </w:tcPr>
          <w:p w:rsidR="00B7172B" w:rsidRPr="00DF0D39" w:rsidRDefault="00B7172B" w:rsidP="00B7172B">
            <w:pPr>
              <w:rPr>
                <w:sz w:val="24"/>
                <w:szCs w:val="24"/>
                <w:lang w:eastAsia="el-GR"/>
              </w:rPr>
            </w:pPr>
            <w:proofErr w:type="spellStart"/>
            <w:r w:rsidRPr="00DF0D39">
              <w:rPr>
                <w:sz w:val="24"/>
                <w:szCs w:val="24"/>
                <w:lang w:eastAsia="el-GR"/>
              </w:rPr>
              <w:t>Ψηφίσαντες</w:t>
            </w:r>
            <w:proofErr w:type="spellEnd"/>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F85D27" w:rsidRPr="00DF0D39">
              <w:rPr>
                <w:sz w:val="24"/>
                <w:szCs w:val="24"/>
                <w:lang w:eastAsia="el-GR"/>
              </w:rPr>
              <w:t>11</w:t>
            </w:r>
            <w:r w:rsidRPr="00DF0D39">
              <w:rPr>
                <w:sz w:val="24"/>
                <w:szCs w:val="24"/>
                <w:lang w:eastAsia="el-GR"/>
              </w:rPr>
              <w:t>...]</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Φάκελοι που βρέθηκαν στην κάλπη</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F85D27" w:rsidRPr="00DF0D39">
              <w:rPr>
                <w:sz w:val="24"/>
                <w:szCs w:val="24"/>
                <w:lang w:eastAsia="el-GR"/>
              </w:rPr>
              <w:t>11</w:t>
            </w:r>
            <w:r w:rsidRPr="00DF0D39">
              <w:rPr>
                <w:sz w:val="24"/>
                <w:szCs w:val="24"/>
                <w:lang w:eastAsia="el-GR"/>
              </w:rPr>
              <w:t>....</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Έγκυρα ψηφοδέλτια</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F85D27" w:rsidRPr="00DF0D39">
              <w:rPr>
                <w:sz w:val="24"/>
                <w:szCs w:val="24"/>
                <w:lang w:eastAsia="el-GR"/>
              </w:rPr>
              <w:t>11</w:t>
            </w:r>
            <w:r w:rsidRPr="00DF0D39">
              <w:rPr>
                <w:sz w:val="24"/>
                <w:szCs w:val="24"/>
                <w:lang w:eastAsia="el-GR"/>
              </w:rPr>
              <w:t>...]</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Άκυρα ψηφοδέλτια</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F85D27" w:rsidRPr="00DF0D39">
              <w:rPr>
                <w:sz w:val="24"/>
                <w:szCs w:val="24"/>
                <w:lang w:eastAsia="el-GR"/>
              </w:rPr>
              <w:t>0</w:t>
            </w:r>
            <w:r w:rsidRPr="00DF0D39">
              <w:rPr>
                <w:sz w:val="24"/>
                <w:szCs w:val="24"/>
                <w:lang w:eastAsia="el-GR"/>
              </w:rPr>
              <w:t>.....]</w:t>
            </w:r>
          </w:p>
        </w:tc>
      </w:tr>
      <w:tr w:rsidR="00B7172B" w:rsidRPr="00DF0D39" w:rsidTr="00B7172B">
        <w:tc>
          <w:tcPr>
            <w:tcW w:w="0" w:type="auto"/>
            <w:vAlign w:val="center"/>
            <w:hideMark/>
          </w:tcPr>
          <w:p w:rsidR="00B7172B" w:rsidRPr="00DF0D39" w:rsidRDefault="00B7172B" w:rsidP="00B7172B">
            <w:pPr>
              <w:rPr>
                <w:sz w:val="24"/>
                <w:szCs w:val="24"/>
                <w:lang w:eastAsia="el-GR"/>
              </w:rPr>
            </w:pPr>
            <w:r w:rsidRPr="00DF0D39">
              <w:rPr>
                <w:sz w:val="24"/>
                <w:szCs w:val="24"/>
                <w:lang w:eastAsia="el-GR"/>
              </w:rPr>
              <w:t>Λευκά ψηφοδέλτια</w:t>
            </w:r>
          </w:p>
        </w:tc>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w:t>
            </w:r>
            <w:r w:rsidR="00F85D27" w:rsidRPr="00DF0D39">
              <w:rPr>
                <w:sz w:val="24"/>
                <w:szCs w:val="24"/>
                <w:lang w:eastAsia="el-GR"/>
              </w:rPr>
              <w:t>0</w:t>
            </w:r>
            <w:r w:rsidRPr="00DF0D39">
              <w:rPr>
                <w:sz w:val="24"/>
                <w:szCs w:val="24"/>
                <w:lang w:eastAsia="el-GR"/>
              </w:rPr>
              <w:t>.....]</w:t>
            </w:r>
          </w:p>
        </w:tc>
      </w:tr>
    </w:tbl>
    <w:p w:rsidR="00B7172B" w:rsidRPr="00DF0D39" w:rsidRDefault="00B7172B" w:rsidP="00B7172B">
      <w:pPr>
        <w:spacing w:after="240"/>
        <w:rPr>
          <w:sz w:val="24"/>
          <w:szCs w:val="24"/>
          <w:lang w:eastAsia="el-GR"/>
        </w:rPr>
      </w:pPr>
      <w:r w:rsidRPr="00DF0D39">
        <w:rPr>
          <w:sz w:val="24"/>
          <w:szCs w:val="24"/>
          <w:lang w:eastAsia="el-GR"/>
        </w:rPr>
        <w:t>Οι υποψήφιοι των παρατάξεων της μειοψηφίας έλαβαν κατά σειρά τις εξής ψήφους:</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38"/>
        <w:gridCol w:w="3163"/>
        <w:gridCol w:w="4455"/>
        <w:gridCol w:w="776"/>
      </w:tblGrid>
      <w:tr w:rsidR="00DF0D39" w:rsidRPr="00DF0D39" w:rsidTr="00B7172B">
        <w:trPr>
          <w:tblHeader/>
        </w:trPr>
        <w:tc>
          <w:tcPr>
            <w:tcW w:w="0" w:type="auto"/>
            <w:noWrap/>
            <w:vAlign w:val="center"/>
            <w:hideMark/>
          </w:tcPr>
          <w:p w:rsidR="00B7172B" w:rsidRPr="00DF0D39" w:rsidRDefault="00B7172B" w:rsidP="00B7172B">
            <w:pPr>
              <w:jc w:val="right"/>
              <w:rPr>
                <w:b/>
                <w:bCs/>
                <w:sz w:val="24"/>
                <w:szCs w:val="24"/>
                <w:lang w:eastAsia="el-GR"/>
              </w:rPr>
            </w:pPr>
            <w:r w:rsidRPr="00DF0D39">
              <w:rPr>
                <w:b/>
                <w:bCs/>
                <w:sz w:val="24"/>
                <w:szCs w:val="24"/>
                <w:lang w:eastAsia="el-GR"/>
              </w:rPr>
              <w:t>Α/Α</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Ονοματεπώνυμο υποψηφίου</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Παράταξη</w:t>
            </w:r>
          </w:p>
        </w:tc>
        <w:tc>
          <w:tcPr>
            <w:tcW w:w="0" w:type="auto"/>
            <w:noWrap/>
            <w:vAlign w:val="center"/>
            <w:hideMark/>
          </w:tcPr>
          <w:p w:rsidR="00B7172B" w:rsidRPr="00DF0D39" w:rsidRDefault="00B7172B" w:rsidP="00B7172B">
            <w:pPr>
              <w:rPr>
                <w:b/>
                <w:bCs/>
                <w:sz w:val="24"/>
                <w:szCs w:val="24"/>
                <w:lang w:eastAsia="el-GR"/>
              </w:rPr>
            </w:pPr>
            <w:r w:rsidRPr="00DF0D39">
              <w:rPr>
                <w:b/>
                <w:bCs/>
                <w:sz w:val="24"/>
                <w:szCs w:val="24"/>
                <w:lang w:eastAsia="el-GR"/>
              </w:rPr>
              <w:t>Ψήφοι</w:t>
            </w:r>
          </w:p>
        </w:tc>
      </w:tr>
      <w:tr w:rsidR="00DF0D39"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1</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3634FA" w:rsidRPr="00DF0D39">
              <w:rPr>
                <w:sz w:val="24"/>
                <w:szCs w:val="24"/>
                <w:lang w:eastAsia="el-GR"/>
              </w:rPr>
              <w:t>ΑΧΛΑΔΗΣ ΒΑΣΙΛΕ</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3634FA" w:rsidRPr="00DF0D39">
              <w:rPr>
                <w:sz w:val="24"/>
                <w:szCs w:val="24"/>
                <w:lang w:eastAsia="el-GR"/>
              </w:rPr>
              <w:t>ΠΟΛΙΤΕΣ ΕΝ ΔΡΑΣΕΙ</w:t>
            </w:r>
            <w:r w:rsidRPr="00DF0D39">
              <w:rPr>
                <w:sz w:val="24"/>
                <w:szCs w:val="24"/>
                <w:lang w:eastAsia="el-GR"/>
              </w:rPr>
              <w:t>.]</w:t>
            </w:r>
          </w:p>
        </w:tc>
        <w:tc>
          <w:tcPr>
            <w:tcW w:w="0" w:type="auto"/>
            <w:vAlign w:val="center"/>
            <w:hideMark/>
          </w:tcPr>
          <w:p w:rsidR="00B7172B" w:rsidRPr="00DF0D39" w:rsidRDefault="000A69CE" w:rsidP="00B7172B">
            <w:pPr>
              <w:jc w:val="right"/>
              <w:rPr>
                <w:sz w:val="24"/>
                <w:szCs w:val="24"/>
                <w:lang w:eastAsia="el-GR"/>
              </w:rPr>
            </w:pPr>
            <w:r>
              <w:rPr>
                <w:sz w:val="24"/>
                <w:szCs w:val="24"/>
                <w:lang w:eastAsia="el-GR"/>
              </w:rPr>
              <w:t xml:space="preserve"> 2</w:t>
            </w:r>
            <w:r w:rsidR="00B7172B" w:rsidRPr="00DF0D39">
              <w:rPr>
                <w:sz w:val="24"/>
                <w:szCs w:val="24"/>
                <w:lang w:eastAsia="el-GR"/>
              </w:rPr>
              <w:t>.......]</w:t>
            </w:r>
          </w:p>
        </w:tc>
      </w:tr>
      <w:tr w:rsidR="00DF0D39"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2</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3634FA" w:rsidRPr="00DF0D39">
              <w:rPr>
                <w:sz w:val="24"/>
                <w:szCs w:val="24"/>
                <w:lang w:eastAsia="el-GR"/>
              </w:rPr>
              <w:t>ΖΑΧΑΡΙΑΣ ΜΙΧΑΗΛ</w:t>
            </w:r>
            <w:r w:rsidRPr="00DF0D39">
              <w:rPr>
                <w:sz w:val="24"/>
                <w:szCs w:val="24"/>
                <w:lang w:eastAsia="el-GR"/>
              </w:rPr>
              <w:t>....]</w:t>
            </w:r>
          </w:p>
        </w:tc>
        <w:tc>
          <w:tcPr>
            <w:tcW w:w="0" w:type="auto"/>
            <w:vAlign w:val="center"/>
            <w:hideMark/>
          </w:tcPr>
          <w:p w:rsidR="00B7172B" w:rsidRPr="00DF0D39" w:rsidRDefault="003634FA" w:rsidP="00B7172B">
            <w:pPr>
              <w:rPr>
                <w:sz w:val="24"/>
                <w:szCs w:val="24"/>
                <w:lang w:eastAsia="el-GR"/>
              </w:rPr>
            </w:pPr>
            <w:r w:rsidRPr="00DF0D39">
              <w:rPr>
                <w:sz w:val="24"/>
                <w:szCs w:val="24"/>
                <w:lang w:eastAsia="el-GR"/>
              </w:rPr>
              <w:t xml:space="preserve">ΛΑΙΚΗ ΣΥΣΠΕΙΡΩΣΗ ΜΑΡΑΘΩΝΑ </w:t>
            </w:r>
            <w:r w:rsidR="00B7172B" w:rsidRPr="00DF0D39">
              <w:rPr>
                <w:sz w:val="24"/>
                <w:szCs w:val="24"/>
                <w:lang w:eastAsia="el-GR"/>
              </w:rPr>
              <w:t>..</w:t>
            </w:r>
          </w:p>
        </w:tc>
        <w:tc>
          <w:tcPr>
            <w:tcW w:w="0" w:type="auto"/>
            <w:vAlign w:val="center"/>
            <w:hideMark/>
          </w:tcPr>
          <w:p w:rsidR="00B7172B" w:rsidRPr="00DF0D39" w:rsidRDefault="003634FA" w:rsidP="00B7172B">
            <w:pPr>
              <w:jc w:val="right"/>
              <w:rPr>
                <w:sz w:val="24"/>
                <w:szCs w:val="24"/>
                <w:lang w:eastAsia="el-GR"/>
              </w:rPr>
            </w:pPr>
            <w:r w:rsidRPr="00DF0D39">
              <w:rPr>
                <w:sz w:val="24"/>
                <w:szCs w:val="24"/>
                <w:lang w:eastAsia="el-GR"/>
              </w:rPr>
              <w:t>1</w:t>
            </w:r>
            <w:r w:rsidR="00B7172B" w:rsidRPr="00DF0D39">
              <w:rPr>
                <w:sz w:val="24"/>
                <w:szCs w:val="24"/>
                <w:lang w:eastAsia="el-GR"/>
              </w:rPr>
              <w:t>.......]</w:t>
            </w:r>
          </w:p>
        </w:tc>
      </w:tr>
      <w:tr w:rsidR="00DF0D39"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3</w:t>
            </w:r>
          </w:p>
        </w:tc>
        <w:tc>
          <w:tcPr>
            <w:tcW w:w="0" w:type="auto"/>
            <w:vAlign w:val="center"/>
            <w:hideMark/>
          </w:tcPr>
          <w:p w:rsidR="00B7172B" w:rsidRPr="00DF0D39" w:rsidRDefault="003634FA" w:rsidP="00B7172B">
            <w:pPr>
              <w:rPr>
                <w:sz w:val="24"/>
                <w:szCs w:val="24"/>
                <w:lang w:eastAsia="el-GR"/>
              </w:rPr>
            </w:pPr>
            <w:r w:rsidRPr="00DF0D39">
              <w:rPr>
                <w:sz w:val="24"/>
                <w:szCs w:val="24"/>
                <w:lang w:eastAsia="el-GR"/>
              </w:rPr>
              <w:t>ΗΛΙΑΣ ΣΠΥΡΙΔΩΝ</w:t>
            </w:r>
          </w:p>
        </w:tc>
        <w:tc>
          <w:tcPr>
            <w:tcW w:w="0" w:type="auto"/>
            <w:vAlign w:val="center"/>
            <w:hideMark/>
          </w:tcPr>
          <w:p w:rsidR="00B7172B" w:rsidRPr="00DF0D39" w:rsidRDefault="003634FA" w:rsidP="00B7172B">
            <w:pPr>
              <w:rPr>
                <w:sz w:val="22"/>
                <w:szCs w:val="22"/>
                <w:lang w:eastAsia="el-GR"/>
              </w:rPr>
            </w:pPr>
            <w:r w:rsidRPr="00DF0D39">
              <w:rPr>
                <w:sz w:val="22"/>
                <w:szCs w:val="22"/>
                <w:lang w:eastAsia="el-GR"/>
              </w:rPr>
              <w:t xml:space="preserve">ΛΑΙΚΗ ΣΥΣΠΕΙΡΩΣΗ ΜΑΡΑΘΩΝΑ </w:t>
            </w:r>
            <w:r w:rsidR="00B7172B" w:rsidRPr="00DF0D39">
              <w:rPr>
                <w:sz w:val="22"/>
                <w:szCs w:val="22"/>
                <w:lang w:eastAsia="el-GR"/>
              </w:rPr>
              <w:t>.............]</w:t>
            </w:r>
          </w:p>
        </w:tc>
        <w:tc>
          <w:tcPr>
            <w:tcW w:w="0" w:type="auto"/>
            <w:vAlign w:val="center"/>
            <w:hideMark/>
          </w:tcPr>
          <w:p w:rsidR="00B7172B" w:rsidRPr="00DF0D39" w:rsidRDefault="00DF0D39" w:rsidP="00B7172B">
            <w:pPr>
              <w:jc w:val="right"/>
              <w:rPr>
                <w:sz w:val="24"/>
                <w:szCs w:val="24"/>
                <w:lang w:eastAsia="el-GR"/>
              </w:rPr>
            </w:pPr>
            <w:r>
              <w:rPr>
                <w:sz w:val="24"/>
                <w:szCs w:val="24"/>
                <w:lang w:eastAsia="el-GR"/>
              </w:rPr>
              <w:t xml:space="preserve"> </w:t>
            </w:r>
            <w:r w:rsidR="000A69CE">
              <w:rPr>
                <w:sz w:val="24"/>
                <w:szCs w:val="24"/>
                <w:lang w:eastAsia="el-GR"/>
              </w:rPr>
              <w:t xml:space="preserve"> </w:t>
            </w:r>
            <w:r w:rsidR="003634FA" w:rsidRPr="00DF0D39">
              <w:rPr>
                <w:sz w:val="24"/>
                <w:szCs w:val="24"/>
                <w:lang w:eastAsia="el-GR"/>
              </w:rPr>
              <w:t>3</w:t>
            </w:r>
            <w:r w:rsidR="00B7172B" w:rsidRPr="00DF0D39">
              <w:rPr>
                <w:sz w:val="24"/>
                <w:szCs w:val="24"/>
                <w:lang w:eastAsia="el-GR"/>
              </w:rPr>
              <w:t>.......]</w:t>
            </w:r>
          </w:p>
        </w:tc>
      </w:tr>
      <w:tr w:rsidR="00DF0D39"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4</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3634FA" w:rsidRPr="00DF0D39">
              <w:rPr>
                <w:sz w:val="24"/>
                <w:szCs w:val="24"/>
                <w:lang w:eastAsia="el-GR"/>
              </w:rPr>
              <w:t>ΜΥΛΩΝΑ ΣΤΑΜΑΤΙΑ</w:t>
            </w:r>
            <w:r w:rsidRPr="00DF0D39">
              <w:rPr>
                <w:sz w:val="24"/>
                <w:szCs w:val="24"/>
                <w:lang w:eastAsia="el-GR"/>
              </w:rPr>
              <w:t>]</w:t>
            </w:r>
          </w:p>
        </w:tc>
        <w:tc>
          <w:tcPr>
            <w:tcW w:w="0" w:type="auto"/>
            <w:vAlign w:val="center"/>
            <w:hideMark/>
          </w:tcPr>
          <w:p w:rsidR="00B7172B" w:rsidRPr="00DF0D39" w:rsidRDefault="00AE1D81" w:rsidP="00B7172B">
            <w:pPr>
              <w:rPr>
                <w:sz w:val="24"/>
                <w:szCs w:val="24"/>
                <w:lang w:eastAsia="el-GR"/>
              </w:rPr>
            </w:pPr>
            <w:r w:rsidRPr="00DF0D39">
              <w:rPr>
                <w:sz w:val="24"/>
                <w:szCs w:val="24"/>
                <w:lang w:eastAsia="el-GR"/>
              </w:rPr>
              <w:t>ΕΜΕΙΣ ΜΑΡΑΘΩΝΑΣ</w:t>
            </w:r>
          </w:p>
        </w:tc>
        <w:tc>
          <w:tcPr>
            <w:tcW w:w="0" w:type="auto"/>
            <w:vAlign w:val="center"/>
            <w:hideMark/>
          </w:tcPr>
          <w:p w:rsidR="00B7172B" w:rsidRPr="00DF0D39" w:rsidRDefault="00DF0D39" w:rsidP="00DF0D39">
            <w:pPr>
              <w:jc w:val="center"/>
              <w:rPr>
                <w:sz w:val="24"/>
                <w:szCs w:val="24"/>
                <w:lang w:eastAsia="el-GR"/>
              </w:rPr>
            </w:pPr>
            <w:r>
              <w:rPr>
                <w:sz w:val="24"/>
                <w:szCs w:val="24"/>
                <w:lang w:eastAsia="el-GR"/>
              </w:rPr>
              <w:t xml:space="preserve">  </w:t>
            </w:r>
            <w:r w:rsidR="00AE1D81" w:rsidRPr="00DF0D39">
              <w:rPr>
                <w:sz w:val="24"/>
                <w:szCs w:val="24"/>
                <w:lang w:eastAsia="el-GR"/>
              </w:rPr>
              <w:t>5</w:t>
            </w:r>
            <w:r w:rsidR="00B7172B" w:rsidRPr="00DF0D39">
              <w:rPr>
                <w:sz w:val="24"/>
                <w:szCs w:val="24"/>
                <w:lang w:eastAsia="el-GR"/>
              </w:rPr>
              <w:t>.......]</w:t>
            </w:r>
          </w:p>
        </w:tc>
      </w:tr>
      <w:tr w:rsidR="00DF0D39"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5</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AE1D81" w:rsidRPr="00DF0D39">
              <w:rPr>
                <w:sz w:val="24"/>
                <w:szCs w:val="24"/>
                <w:lang w:eastAsia="el-GR"/>
              </w:rPr>
              <w:t xml:space="preserve">ΠΑΤΕΡΑΚΗ ΚΑΛΛΙΟΠΗ </w:t>
            </w:r>
            <w:r w:rsidRPr="00DF0D39">
              <w:rPr>
                <w:sz w:val="24"/>
                <w:szCs w:val="24"/>
                <w:lang w:eastAsia="el-GR"/>
              </w:rPr>
              <w:t>.]</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AE1D81" w:rsidRPr="00DF0D39">
              <w:rPr>
                <w:sz w:val="24"/>
                <w:szCs w:val="24"/>
                <w:lang w:eastAsia="el-GR"/>
              </w:rPr>
              <w:t xml:space="preserve">ΕΜΕΙΣ ΜΑΡΑΘΩΝΑΣ </w:t>
            </w:r>
          </w:p>
        </w:tc>
        <w:tc>
          <w:tcPr>
            <w:tcW w:w="0" w:type="auto"/>
            <w:vAlign w:val="center"/>
            <w:hideMark/>
          </w:tcPr>
          <w:p w:rsidR="00B7172B" w:rsidRPr="00DF0D39" w:rsidRDefault="00DF0D39" w:rsidP="00B7172B">
            <w:pPr>
              <w:jc w:val="right"/>
              <w:rPr>
                <w:sz w:val="24"/>
                <w:szCs w:val="24"/>
                <w:lang w:eastAsia="el-GR"/>
              </w:rPr>
            </w:pPr>
            <w:r>
              <w:rPr>
                <w:sz w:val="24"/>
                <w:szCs w:val="24"/>
                <w:lang w:eastAsia="el-GR"/>
              </w:rPr>
              <w:t xml:space="preserve"> </w:t>
            </w:r>
            <w:r w:rsidR="00AE1D81" w:rsidRPr="00DF0D39">
              <w:rPr>
                <w:sz w:val="24"/>
                <w:szCs w:val="24"/>
                <w:lang w:eastAsia="el-GR"/>
              </w:rPr>
              <w:t>5</w:t>
            </w:r>
            <w:r w:rsidR="00B7172B" w:rsidRPr="00DF0D39">
              <w:rPr>
                <w:sz w:val="24"/>
                <w:szCs w:val="24"/>
                <w:lang w:eastAsia="el-GR"/>
              </w:rPr>
              <w:t>.......]</w:t>
            </w:r>
          </w:p>
        </w:tc>
      </w:tr>
      <w:tr w:rsidR="00DF0D39" w:rsidRPr="00DF0D39" w:rsidTr="00B7172B">
        <w:tc>
          <w:tcPr>
            <w:tcW w:w="0" w:type="auto"/>
            <w:vAlign w:val="center"/>
            <w:hideMark/>
          </w:tcPr>
          <w:p w:rsidR="00B7172B" w:rsidRPr="00DF0D39" w:rsidRDefault="00B7172B" w:rsidP="00B7172B">
            <w:pPr>
              <w:jc w:val="right"/>
              <w:rPr>
                <w:sz w:val="24"/>
                <w:szCs w:val="24"/>
                <w:lang w:eastAsia="el-GR"/>
              </w:rPr>
            </w:pPr>
            <w:r w:rsidRPr="00DF0D39">
              <w:rPr>
                <w:sz w:val="24"/>
                <w:szCs w:val="24"/>
                <w:lang w:eastAsia="el-GR"/>
              </w:rPr>
              <w:t>6</w:t>
            </w:r>
          </w:p>
        </w:tc>
        <w:tc>
          <w:tcPr>
            <w:tcW w:w="0" w:type="auto"/>
            <w:vAlign w:val="center"/>
            <w:hideMark/>
          </w:tcPr>
          <w:p w:rsidR="00B7172B" w:rsidRPr="00DF0D39" w:rsidRDefault="00B7172B" w:rsidP="00B7172B">
            <w:pPr>
              <w:rPr>
                <w:sz w:val="24"/>
                <w:szCs w:val="24"/>
                <w:lang w:eastAsia="el-GR"/>
              </w:rPr>
            </w:pPr>
            <w:r w:rsidRPr="00DF0D39">
              <w:rPr>
                <w:sz w:val="24"/>
                <w:szCs w:val="24"/>
                <w:lang w:eastAsia="el-GR"/>
              </w:rPr>
              <w:t>[</w:t>
            </w:r>
            <w:r w:rsidR="00DF0D39">
              <w:rPr>
                <w:sz w:val="24"/>
                <w:szCs w:val="24"/>
                <w:lang w:eastAsia="el-GR"/>
              </w:rPr>
              <w:t xml:space="preserve"> </w:t>
            </w:r>
            <w:r w:rsidR="00AE1D81" w:rsidRPr="00DF0D39">
              <w:rPr>
                <w:sz w:val="24"/>
                <w:szCs w:val="24"/>
                <w:lang w:eastAsia="el-GR"/>
              </w:rPr>
              <w:t>ΡΕΝΤΟΥΜΗΣ ΓΕΩΡΓΙΟΣ</w:t>
            </w:r>
            <w:r w:rsidRPr="00DF0D39">
              <w:rPr>
                <w:sz w:val="24"/>
                <w:szCs w:val="24"/>
                <w:lang w:eastAsia="el-GR"/>
              </w:rPr>
              <w:t>]</w:t>
            </w:r>
          </w:p>
        </w:tc>
        <w:tc>
          <w:tcPr>
            <w:tcW w:w="0" w:type="auto"/>
            <w:vAlign w:val="center"/>
            <w:hideMark/>
          </w:tcPr>
          <w:p w:rsidR="00B7172B" w:rsidRPr="00DF0D39" w:rsidRDefault="00AE1D81" w:rsidP="00B7172B">
            <w:pPr>
              <w:rPr>
                <w:sz w:val="24"/>
                <w:szCs w:val="24"/>
                <w:lang w:eastAsia="el-GR"/>
              </w:rPr>
            </w:pPr>
            <w:r w:rsidRPr="00DF0D39">
              <w:rPr>
                <w:sz w:val="24"/>
                <w:szCs w:val="24"/>
                <w:lang w:eastAsia="el-GR"/>
              </w:rPr>
              <w:t xml:space="preserve">ΕΜΕΙΣ ΜΑΡΑΘΩΝΑΣ </w:t>
            </w:r>
          </w:p>
        </w:tc>
        <w:tc>
          <w:tcPr>
            <w:tcW w:w="0" w:type="auto"/>
            <w:vAlign w:val="center"/>
            <w:hideMark/>
          </w:tcPr>
          <w:p w:rsidR="00B7172B" w:rsidRPr="00DF0D39" w:rsidRDefault="00DF0D39" w:rsidP="00DF0D39">
            <w:pPr>
              <w:rPr>
                <w:sz w:val="24"/>
                <w:szCs w:val="24"/>
                <w:lang w:eastAsia="el-GR"/>
              </w:rPr>
            </w:pPr>
            <w:r>
              <w:rPr>
                <w:sz w:val="24"/>
                <w:szCs w:val="24"/>
                <w:lang w:eastAsia="el-GR"/>
              </w:rPr>
              <w:t xml:space="preserve">   </w:t>
            </w:r>
            <w:r w:rsidR="00AE1D81" w:rsidRPr="00DF0D39">
              <w:rPr>
                <w:sz w:val="24"/>
                <w:szCs w:val="24"/>
                <w:lang w:eastAsia="el-GR"/>
              </w:rPr>
              <w:t>3</w:t>
            </w:r>
            <w:r w:rsidR="00B7172B" w:rsidRPr="00DF0D39">
              <w:rPr>
                <w:sz w:val="24"/>
                <w:szCs w:val="24"/>
                <w:lang w:eastAsia="el-GR"/>
              </w:rPr>
              <w:t>......</w:t>
            </w:r>
          </w:p>
        </w:tc>
      </w:tr>
      <w:tr w:rsidR="00DF0D39" w:rsidRPr="00DF0D39" w:rsidTr="00B7172B">
        <w:tc>
          <w:tcPr>
            <w:tcW w:w="0" w:type="auto"/>
            <w:vAlign w:val="center"/>
          </w:tcPr>
          <w:p w:rsidR="00AE1D81" w:rsidRPr="00DF0D39" w:rsidRDefault="00AE1D81" w:rsidP="00B7172B">
            <w:pPr>
              <w:jc w:val="right"/>
              <w:rPr>
                <w:sz w:val="24"/>
                <w:szCs w:val="24"/>
                <w:lang w:eastAsia="el-GR"/>
              </w:rPr>
            </w:pPr>
            <w:r w:rsidRPr="00DF0D39">
              <w:rPr>
                <w:sz w:val="24"/>
                <w:szCs w:val="24"/>
                <w:lang w:eastAsia="el-GR"/>
              </w:rPr>
              <w:t>7</w:t>
            </w:r>
          </w:p>
        </w:tc>
        <w:tc>
          <w:tcPr>
            <w:tcW w:w="0" w:type="auto"/>
            <w:vAlign w:val="center"/>
          </w:tcPr>
          <w:p w:rsidR="00AE1D81" w:rsidRPr="00DF0D39" w:rsidRDefault="00AE1D81" w:rsidP="00B7172B">
            <w:pPr>
              <w:rPr>
                <w:sz w:val="24"/>
                <w:szCs w:val="24"/>
                <w:lang w:eastAsia="el-GR"/>
              </w:rPr>
            </w:pPr>
            <w:r w:rsidRPr="00DF0D39">
              <w:rPr>
                <w:sz w:val="24"/>
                <w:szCs w:val="24"/>
                <w:lang w:eastAsia="el-GR"/>
              </w:rPr>
              <w:t xml:space="preserve">    ΣΠΑΝΟΥ ΕΥΤΥΧΙΑ  </w:t>
            </w:r>
          </w:p>
        </w:tc>
        <w:tc>
          <w:tcPr>
            <w:tcW w:w="0" w:type="auto"/>
            <w:vAlign w:val="center"/>
          </w:tcPr>
          <w:p w:rsidR="00AE1D81" w:rsidRPr="00DF0D39" w:rsidRDefault="00AE1D81" w:rsidP="00B7172B">
            <w:pPr>
              <w:rPr>
                <w:sz w:val="24"/>
                <w:szCs w:val="24"/>
                <w:lang w:eastAsia="el-GR"/>
              </w:rPr>
            </w:pPr>
            <w:r w:rsidRPr="00DF0D39">
              <w:rPr>
                <w:sz w:val="24"/>
                <w:szCs w:val="24"/>
                <w:lang w:eastAsia="el-GR"/>
              </w:rPr>
              <w:t xml:space="preserve">ΕΜΕΙΣ ΜΑΡΑΘΩΝΑΣ </w:t>
            </w:r>
          </w:p>
        </w:tc>
        <w:tc>
          <w:tcPr>
            <w:tcW w:w="0" w:type="auto"/>
            <w:vAlign w:val="center"/>
          </w:tcPr>
          <w:p w:rsidR="00AE1D81" w:rsidRPr="00DF0D39" w:rsidRDefault="00AE1D81" w:rsidP="00AE1D81">
            <w:pPr>
              <w:rPr>
                <w:sz w:val="24"/>
                <w:szCs w:val="24"/>
                <w:lang w:eastAsia="el-GR"/>
              </w:rPr>
            </w:pPr>
            <w:r w:rsidRPr="00DF0D39">
              <w:rPr>
                <w:sz w:val="24"/>
                <w:szCs w:val="24"/>
                <w:lang w:eastAsia="el-GR"/>
              </w:rPr>
              <w:t xml:space="preserve">  </w:t>
            </w:r>
            <w:r w:rsidR="00DF0D39">
              <w:rPr>
                <w:sz w:val="24"/>
                <w:szCs w:val="24"/>
                <w:lang w:eastAsia="el-GR"/>
              </w:rPr>
              <w:t xml:space="preserve"> </w:t>
            </w:r>
            <w:r w:rsidRPr="00DF0D39">
              <w:rPr>
                <w:sz w:val="24"/>
                <w:szCs w:val="24"/>
                <w:lang w:eastAsia="el-GR"/>
              </w:rPr>
              <w:t>3</w:t>
            </w:r>
          </w:p>
        </w:tc>
      </w:tr>
      <w:tr w:rsidR="00DF0D39" w:rsidRPr="00DF0D39" w:rsidTr="00B7172B">
        <w:tc>
          <w:tcPr>
            <w:tcW w:w="0" w:type="auto"/>
            <w:vAlign w:val="center"/>
          </w:tcPr>
          <w:p w:rsidR="00AE1D81" w:rsidRPr="00DF0D39" w:rsidRDefault="00AE1D81" w:rsidP="00B7172B">
            <w:pPr>
              <w:jc w:val="right"/>
              <w:rPr>
                <w:sz w:val="24"/>
                <w:szCs w:val="24"/>
                <w:lang w:eastAsia="el-GR"/>
              </w:rPr>
            </w:pPr>
          </w:p>
        </w:tc>
        <w:tc>
          <w:tcPr>
            <w:tcW w:w="0" w:type="auto"/>
            <w:vAlign w:val="center"/>
          </w:tcPr>
          <w:p w:rsidR="00AE1D81" w:rsidRPr="00DF0D39" w:rsidRDefault="00AE1D81" w:rsidP="00B7172B">
            <w:pPr>
              <w:rPr>
                <w:sz w:val="24"/>
                <w:szCs w:val="24"/>
                <w:lang w:eastAsia="el-GR"/>
              </w:rPr>
            </w:pPr>
          </w:p>
        </w:tc>
        <w:tc>
          <w:tcPr>
            <w:tcW w:w="0" w:type="auto"/>
            <w:vAlign w:val="center"/>
          </w:tcPr>
          <w:p w:rsidR="00AE1D81" w:rsidRPr="00DF0D39" w:rsidRDefault="00AE1D81" w:rsidP="00B7172B">
            <w:pPr>
              <w:rPr>
                <w:sz w:val="24"/>
                <w:szCs w:val="24"/>
                <w:lang w:eastAsia="el-GR"/>
              </w:rPr>
            </w:pPr>
          </w:p>
        </w:tc>
        <w:tc>
          <w:tcPr>
            <w:tcW w:w="0" w:type="auto"/>
            <w:vAlign w:val="center"/>
          </w:tcPr>
          <w:p w:rsidR="00AE1D81" w:rsidRPr="00DF0D39" w:rsidRDefault="00AE1D81" w:rsidP="00B7172B">
            <w:pPr>
              <w:jc w:val="right"/>
              <w:rPr>
                <w:sz w:val="24"/>
                <w:szCs w:val="24"/>
                <w:lang w:eastAsia="el-GR"/>
              </w:rPr>
            </w:pPr>
          </w:p>
        </w:tc>
      </w:tr>
    </w:tbl>
    <w:p w:rsidR="00B7172B" w:rsidRPr="00DF0D39" w:rsidRDefault="00B7172B" w:rsidP="00B7172B">
      <w:pPr>
        <w:spacing w:after="240"/>
        <w:rPr>
          <w:sz w:val="24"/>
          <w:szCs w:val="24"/>
          <w:lang w:eastAsia="el-GR"/>
        </w:rPr>
      </w:pPr>
      <w:r w:rsidRPr="00DF0D39">
        <w:rPr>
          <w:sz w:val="24"/>
          <w:szCs w:val="24"/>
          <w:lang w:eastAsia="el-GR"/>
        </w:rPr>
        <w:t>Με βάση τα αποτελέσματα της ψηφοφορίας, εκλέγονται ως τακτικά μέλη της Δημοτικής Επιτροπής από τις παρατάξεις της μειοψηφίας οι εξής δημοτικοί σύμβουλοι, κατά σειρά σταυρών προτίμησης:</w:t>
      </w:r>
    </w:p>
    <w:p w:rsidR="00B7172B" w:rsidRPr="00DF0D39" w:rsidRDefault="00AE1D81" w:rsidP="00B7172B">
      <w:pPr>
        <w:numPr>
          <w:ilvl w:val="0"/>
          <w:numId w:val="25"/>
        </w:numPr>
        <w:spacing w:after="120"/>
        <w:ind w:left="1080"/>
        <w:rPr>
          <w:sz w:val="24"/>
          <w:szCs w:val="24"/>
          <w:lang w:eastAsia="el-GR"/>
        </w:rPr>
      </w:pPr>
      <w:r w:rsidRPr="00DF0D39">
        <w:rPr>
          <w:sz w:val="24"/>
          <w:szCs w:val="24"/>
          <w:lang w:eastAsia="el-GR"/>
        </w:rPr>
        <w:t xml:space="preserve">ΣΤΑΜΑΤΙΑ ΜΥΛΩΝΑ </w:t>
      </w:r>
      <w:r w:rsidR="00B7172B" w:rsidRPr="00DF0D39">
        <w:rPr>
          <w:sz w:val="24"/>
          <w:szCs w:val="24"/>
          <w:lang w:eastAsia="el-GR"/>
        </w:rPr>
        <w:t xml:space="preserve">- Παράταξη </w:t>
      </w:r>
      <w:r w:rsidRPr="00DF0D39">
        <w:rPr>
          <w:sz w:val="24"/>
          <w:szCs w:val="24"/>
          <w:lang w:eastAsia="el-GR"/>
        </w:rPr>
        <w:t xml:space="preserve"> ΕΜΕΙΣ ΜΑΡΑΘΩΝΑΣ  (ΔΙΕΝΕΡΓ</w:t>
      </w:r>
      <w:r w:rsidR="000A69CE">
        <w:rPr>
          <w:sz w:val="24"/>
          <w:szCs w:val="24"/>
          <w:lang w:eastAsia="el-GR"/>
        </w:rPr>
        <w:t>Η</w:t>
      </w:r>
      <w:r w:rsidRPr="00DF0D39">
        <w:rPr>
          <w:sz w:val="24"/>
          <w:szCs w:val="24"/>
          <w:lang w:eastAsia="el-GR"/>
        </w:rPr>
        <w:t xml:space="preserve">ΘΗ ΚΛΗΡΩΣΗ) </w:t>
      </w:r>
      <w:r w:rsidR="00B7172B" w:rsidRPr="00DF0D39">
        <w:rPr>
          <w:sz w:val="24"/>
          <w:szCs w:val="24"/>
          <w:lang w:eastAsia="el-GR"/>
        </w:rPr>
        <w:t>.]</w:t>
      </w:r>
    </w:p>
    <w:p w:rsidR="00B7172B" w:rsidRPr="00DF0D39" w:rsidRDefault="00AE1D81" w:rsidP="00B7172B">
      <w:pPr>
        <w:numPr>
          <w:ilvl w:val="0"/>
          <w:numId w:val="25"/>
        </w:numPr>
        <w:spacing w:after="240"/>
        <w:ind w:left="1080"/>
        <w:rPr>
          <w:sz w:val="24"/>
          <w:szCs w:val="24"/>
          <w:lang w:eastAsia="el-GR"/>
        </w:rPr>
      </w:pPr>
      <w:r w:rsidRPr="00DF0D39">
        <w:rPr>
          <w:sz w:val="24"/>
          <w:szCs w:val="24"/>
          <w:lang w:eastAsia="el-GR"/>
        </w:rPr>
        <w:t>ΚΑΛΛΙΟΠΗ ΠΑΤΕΡΑΚΗ –</w:t>
      </w:r>
      <w:r w:rsidR="00B7172B" w:rsidRPr="00DF0D39">
        <w:rPr>
          <w:sz w:val="24"/>
          <w:szCs w:val="24"/>
          <w:lang w:eastAsia="el-GR"/>
        </w:rPr>
        <w:t xml:space="preserve"> Παράταξη</w:t>
      </w:r>
      <w:r w:rsidRPr="00DF0D39">
        <w:rPr>
          <w:sz w:val="24"/>
          <w:szCs w:val="24"/>
          <w:lang w:eastAsia="el-GR"/>
        </w:rPr>
        <w:t xml:space="preserve">  ΕΜΕΙΣ ΜΑΡΑΘΩΝΑΣ  </w:t>
      </w:r>
      <w:r w:rsidR="00B7172B" w:rsidRPr="00DF0D39">
        <w:rPr>
          <w:sz w:val="24"/>
          <w:szCs w:val="24"/>
          <w:lang w:eastAsia="el-GR"/>
        </w:rPr>
        <w:t xml:space="preserve"> [</w:t>
      </w:r>
      <w:r w:rsidRPr="00DF0D39">
        <w:rPr>
          <w:sz w:val="24"/>
          <w:szCs w:val="24"/>
          <w:lang w:eastAsia="el-GR"/>
        </w:rPr>
        <w:t xml:space="preserve">ΔΙΕΝΕΡΓΗΘΗ ΚΛΗΡΩΣΗ </w:t>
      </w:r>
      <w:r w:rsidR="00B7172B" w:rsidRPr="00DF0D39">
        <w:rPr>
          <w:sz w:val="24"/>
          <w:szCs w:val="24"/>
          <w:lang w:eastAsia="el-GR"/>
        </w:rPr>
        <w:t>.]</w:t>
      </w:r>
    </w:p>
    <w:p w:rsidR="00B7172B" w:rsidRPr="00DF0D39" w:rsidRDefault="00B7172B" w:rsidP="00B7172B">
      <w:pPr>
        <w:spacing w:after="240"/>
        <w:rPr>
          <w:sz w:val="24"/>
          <w:szCs w:val="24"/>
          <w:lang w:eastAsia="el-GR"/>
        </w:rPr>
      </w:pPr>
      <w:r w:rsidRPr="00DF0D39">
        <w:rPr>
          <w:sz w:val="24"/>
          <w:szCs w:val="24"/>
          <w:lang w:eastAsia="el-GR"/>
        </w:rPr>
        <w:t>Οι υποψήφιοι των παρατάξεων της μειοψηφίας που δεν εκλέχθηκαν ως τακτικά μέλη θεωρούνται αναπληρωματικά μέλη, κατά τη σειρά κατάταξής τους στην ψηφοφορία.</w:t>
      </w:r>
    </w:p>
    <w:p w:rsidR="00B7172B" w:rsidRPr="00DF0D39" w:rsidRDefault="00B7172B" w:rsidP="00B7172B">
      <w:pPr>
        <w:spacing w:after="240"/>
        <w:rPr>
          <w:sz w:val="24"/>
          <w:szCs w:val="24"/>
          <w:lang w:eastAsia="el-GR"/>
        </w:rPr>
      </w:pPr>
      <w:r w:rsidRPr="00DF0D39">
        <w:rPr>
          <w:sz w:val="24"/>
          <w:szCs w:val="24"/>
          <w:lang w:eastAsia="el-GR"/>
        </w:rPr>
        <w:t>Ως αναπληρωματικά μέλη της Δημοτικής Επιτροπής από τις παρατάξεις της μειοψηφίας κατατάσσονται οι εξής δημοτικοί σύμβουλοι:</w:t>
      </w:r>
    </w:p>
    <w:p w:rsidR="00B7172B" w:rsidRPr="003D0CD6" w:rsidRDefault="00AE1D81" w:rsidP="00AE1D81">
      <w:pPr>
        <w:pStyle w:val="ab"/>
        <w:numPr>
          <w:ilvl w:val="0"/>
          <w:numId w:val="26"/>
        </w:numPr>
        <w:spacing w:after="120"/>
        <w:rPr>
          <w:rFonts w:ascii="Times New Roman" w:hAnsi="Times New Roman"/>
          <w:sz w:val="20"/>
          <w:szCs w:val="20"/>
          <w:lang w:eastAsia="el-GR"/>
        </w:rPr>
      </w:pPr>
      <w:r w:rsidRPr="003D0CD6">
        <w:rPr>
          <w:rFonts w:ascii="Times New Roman" w:hAnsi="Times New Roman"/>
          <w:sz w:val="20"/>
          <w:szCs w:val="20"/>
          <w:lang w:eastAsia="el-GR"/>
        </w:rPr>
        <w:lastRenderedPageBreak/>
        <w:t>ΣΠΑΝΟΥ ΕΥΤΥΧΙΑ –</w:t>
      </w:r>
      <w:r w:rsidR="00B7172B" w:rsidRPr="003D0CD6">
        <w:rPr>
          <w:rFonts w:ascii="Times New Roman" w:hAnsi="Times New Roman"/>
          <w:sz w:val="20"/>
          <w:szCs w:val="20"/>
          <w:lang w:eastAsia="el-GR"/>
        </w:rPr>
        <w:t xml:space="preserve"> Παράταξη</w:t>
      </w:r>
      <w:r w:rsidRPr="003D0CD6">
        <w:rPr>
          <w:rFonts w:ascii="Times New Roman" w:hAnsi="Times New Roman"/>
          <w:sz w:val="20"/>
          <w:szCs w:val="20"/>
          <w:lang w:eastAsia="el-GR"/>
        </w:rPr>
        <w:t xml:space="preserve"> ΕΜΕΙΣ ΜΑΡΑΘΩΝΑΣ </w:t>
      </w:r>
      <w:r w:rsidR="00B7172B" w:rsidRPr="003D0CD6">
        <w:rPr>
          <w:rFonts w:ascii="Times New Roman" w:hAnsi="Times New Roman"/>
          <w:sz w:val="20"/>
          <w:szCs w:val="20"/>
          <w:lang w:eastAsia="el-GR"/>
        </w:rPr>
        <w:t xml:space="preserve"> [</w:t>
      </w:r>
      <w:r w:rsidRPr="003D0CD6">
        <w:rPr>
          <w:rFonts w:ascii="Times New Roman" w:hAnsi="Times New Roman"/>
          <w:sz w:val="20"/>
          <w:szCs w:val="20"/>
          <w:lang w:eastAsia="el-GR"/>
        </w:rPr>
        <w:t xml:space="preserve">ΔΙΕΝΕΡΓΗΘΗ ΚΛΗΡΩΣΗ </w:t>
      </w:r>
      <w:r w:rsidR="00B7172B" w:rsidRPr="003D0CD6">
        <w:rPr>
          <w:rFonts w:ascii="Times New Roman" w:hAnsi="Times New Roman"/>
          <w:sz w:val="20"/>
          <w:szCs w:val="20"/>
          <w:lang w:eastAsia="el-GR"/>
        </w:rPr>
        <w:t>]</w:t>
      </w:r>
    </w:p>
    <w:p w:rsidR="00AE1D81" w:rsidRPr="003D0CD6" w:rsidRDefault="00AE1D81" w:rsidP="00AE1D81">
      <w:pPr>
        <w:numPr>
          <w:ilvl w:val="0"/>
          <w:numId w:val="26"/>
        </w:numPr>
        <w:spacing w:after="120"/>
        <w:rPr>
          <w:sz w:val="20"/>
          <w:lang w:eastAsia="el-GR"/>
        </w:rPr>
      </w:pPr>
      <w:r w:rsidRPr="003D0CD6">
        <w:rPr>
          <w:sz w:val="20"/>
          <w:lang w:eastAsia="el-GR"/>
        </w:rPr>
        <w:t xml:space="preserve">ΡΕΝΤΟΥΜΗΣ ΓΕΩΡΓΙΟΣ </w:t>
      </w:r>
      <w:r w:rsidRPr="003D0CD6">
        <w:rPr>
          <w:sz w:val="20"/>
          <w:lang w:eastAsia="el-GR"/>
        </w:rPr>
        <w:t>ΕΜΕΙΣ ΜΑΡΑΘΩΝΑΣ  [ΔΙΕΝΕΡΓΗΘΗ ΚΛΗΡΩΣΗ ]</w:t>
      </w:r>
    </w:p>
    <w:p w:rsidR="00B7172B" w:rsidRPr="00DF0D39" w:rsidRDefault="00B7172B" w:rsidP="00B7172B">
      <w:pPr>
        <w:rPr>
          <w:b/>
          <w:color w:val="000000" w:themeColor="text1"/>
          <w:sz w:val="24"/>
          <w:szCs w:val="24"/>
          <w:lang w:eastAsia="el-GR"/>
        </w:rPr>
      </w:pPr>
      <w:r w:rsidRPr="00DF0D39">
        <w:rPr>
          <w:b/>
          <w:bCs/>
          <w:color w:val="000000" w:themeColor="text1"/>
          <w:sz w:val="24"/>
          <w:szCs w:val="24"/>
          <w:lang w:eastAsia="el-GR"/>
        </w:rPr>
        <w:t>Ι. Συνολικό αποτέλεσμα εκλογής</w:t>
      </w:r>
    </w:p>
    <w:p w:rsidR="00B7172B" w:rsidRPr="00DF0D39" w:rsidRDefault="00B7172B" w:rsidP="00B7172B">
      <w:pPr>
        <w:spacing w:after="240"/>
        <w:rPr>
          <w:b/>
          <w:color w:val="000000" w:themeColor="text1"/>
          <w:sz w:val="24"/>
          <w:szCs w:val="24"/>
          <w:lang w:eastAsia="el-GR"/>
        </w:rPr>
      </w:pPr>
      <w:r w:rsidRPr="00DF0D39">
        <w:rPr>
          <w:b/>
          <w:color w:val="000000" w:themeColor="text1"/>
          <w:sz w:val="24"/>
          <w:szCs w:val="24"/>
          <w:lang w:eastAsia="el-GR"/>
        </w:rPr>
        <w:t>Κατόπιν της ανωτέρω διαδικασίας, εκλέγονται ως αιρετά τακτικά μέλη της Δημοτικής Επιτροπής του Δήμου</w:t>
      </w:r>
      <w:r w:rsidR="000223B5" w:rsidRPr="00DF0D39">
        <w:rPr>
          <w:b/>
          <w:color w:val="000000" w:themeColor="text1"/>
          <w:sz w:val="24"/>
          <w:szCs w:val="24"/>
          <w:lang w:eastAsia="el-GR"/>
        </w:rPr>
        <w:t xml:space="preserve"> ΜΑΡΑΘΩΝΟΣ</w:t>
      </w:r>
      <w:r w:rsidRPr="00DF0D39">
        <w:rPr>
          <w:b/>
          <w:color w:val="000000" w:themeColor="text1"/>
          <w:sz w:val="24"/>
          <w:szCs w:val="24"/>
          <w:lang w:eastAsia="el-GR"/>
        </w:rPr>
        <w:t xml:space="preserve"> για τη δεύτερη θητεία της </w:t>
      </w:r>
      <w:proofErr w:type="spellStart"/>
      <w:r w:rsidRPr="00DF0D39">
        <w:rPr>
          <w:b/>
          <w:color w:val="000000" w:themeColor="text1"/>
          <w:sz w:val="24"/>
          <w:szCs w:val="24"/>
          <w:lang w:eastAsia="el-GR"/>
        </w:rPr>
        <w:t>αυτοδιοικητικής</w:t>
      </w:r>
      <w:proofErr w:type="spellEnd"/>
      <w:r w:rsidRPr="00DF0D39">
        <w:rPr>
          <w:b/>
          <w:color w:val="000000" w:themeColor="text1"/>
          <w:sz w:val="24"/>
          <w:szCs w:val="24"/>
          <w:lang w:eastAsia="el-GR"/>
        </w:rPr>
        <w:t xml:space="preserve"> περιόδου [2024-2028] οι εξής:</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529"/>
        <w:gridCol w:w="1887"/>
        <w:gridCol w:w="4823"/>
        <w:gridCol w:w="1593"/>
      </w:tblGrid>
      <w:tr w:rsidR="000223B5" w:rsidRPr="00DF0D39" w:rsidTr="00B7172B">
        <w:trPr>
          <w:tblHeader/>
        </w:trPr>
        <w:tc>
          <w:tcPr>
            <w:tcW w:w="0" w:type="auto"/>
            <w:noWrap/>
            <w:vAlign w:val="center"/>
            <w:hideMark/>
          </w:tcPr>
          <w:p w:rsidR="00B7172B" w:rsidRPr="00DF0D39" w:rsidRDefault="00B7172B" w:rsidP="00B7172B">
            <w:pPr>
              <w:jc w:val="right"/>
              <w:rPr>
                <w:b/>
                <w:bCs/>
                <w:color w:val="000000" w:themeColor="text1"/>
                <w:sz w:val="24"/>
                <w:szCs w:val="24"/>
                <w:lang w:eastAsia="el-GR"/>
              </w:rPr>
            </w:pPr>
            <w:r w:rsidRPr="00DF0D39">
              <w:rPr>
                <w:b/>
                <w:bCs/>
                <w:color w:val="000000" w:themeColor="text1"/>
                <w:sz w:val="24"/>
                <w:szCs w:val="24"/>
                <w:lang w:eastAsia="el-GR"/>
              </w:rPr>
              <w:t>Α/Α</w:t>
            </w:r>
          </w:p>
        </w:tc>
        <w:tc>
          <w:tcPr>
            <w:tcW w:w="0" w:type="auto"/>
            <w:noWrap/>
            <w:vAlign w:val="center"/>
            <w:hideMark/>
          </w:tcPr>
          <w:p w:rsidR="00B7172B" w:rsidRPr="00DF0D39" w:rsidRDefault="00B7172B" w:rsidP="00B7172B">
            <w:pPr>
              <w:rPr>
                <w:b/>
                <w:bCs/>
                <w:color w:val="000000" w:themeColor="text1"/>
                <w:sz w:val="24"/>
                <w:szCs w:val="24"/>
                <w:lang w:eastAsia="el-GR"/>
              </w:rPr>
            </w:pPr>
            <w:r w:rsidRPr="00DF0D39">
              <w:rPr>
                <w:b/>
                <w:bCs/>
                <w:color w:val="000000" w:themeColor="text1"/>
                <w:sz w:val="24"/>
                <w:szCs w:val="24"/>
                <w:lang w:eastAsia="el-GR"/>
              </w:rPr>
              <w:t>Ιδιότητα</w:t>
            </w:r>
          </w:p>
        </w:tc>
        <w:tc>
          <w:tcPr>
            <w:tcW w:w="0" w:type="auto"/>
            <w:noWrap/>
            <w:vAlign w:val="center"/>
            <w:hideMark/>
          </w:tcPr>
          <w:p w:rsidR="00B7172B" w:rsidRPr="00DF0D39" w:rsidRDefault="00B7172B" w:rsidP="00B7172B">
            <w:pPr>
              <w:rPr>
                <w:b/>
                <w:bCs/>
                <w:color w:val="000000" w:themeColor="text1"/>
                <w:sz w:val="24"/>
                <w:szCs w:val="24"/>
                <w:lang w:eastAsia="el-GR"/>
              </w:rPr>
            </w:pPr>
            <w:r w:rsidRPr="00DF0D39">
              <w:rPr>
                <w:b/>
                <w:bCs/>
                <w:color w:val="000000" w:themeColor="text1"/>
                <w:sz w:val="24"/>
                <w:szCs w:val="24"/>
                <w:lang w:eastAsia="el-GR"/>
              </w:rPr>
              <w:t>Ονοματεπώνυμο</w:t>
            </w:r>
          </w:p>
        </w:tc>
        <w:tc>
          <w:tcPr>
            <w:tcW w:w="0" w:type="auto"/>
            <w:noWrap/>
            <w:vAlign w:val="center"/>
            <w:hideMark/>
          </w:tcPr>
          <w:p w:rsidR="00B7172B" w:rsidRPr="00DF0D39" w:rsidRDefault="00B7172B" w:rsidP="00B7172B">
            <w:pPr>
              <w:rPr>
                <w:b/>
                <w:bCs/>
                <w:color w:val="000000" w:themeColor="text1"/>
                <w:sz w:val="24"/>
                <w:szCs w:val="24"/>
                <w:lang w:eastAsia="el-GR"/>
              </w:rPr>
            </w:pPr>
            <w:r w:rsidRPr="00DF0D39">
              <w:rPr>
                <w:b/>
                <w:bCs/>
                <w:color w:val="000000" w:themeColor="text1"/>
                <w:sz w:val="24"/>
                <w:szCs w:val="24"/>
                <w:lang w:eastAsia="el-GR"/>
              </w:rPr>
              <w:t>Παράταξη</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1</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Τακτικό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ΑΡΜΑΟΣ ΙΑΚΩΒΟΣ</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2</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Τακτικό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ΣΩΤΗΡΙΟΥ ΕΥΑΓΓΕΛ</w:t>
            </w:r>
            <w:r w:rsidR="00DF0D39" w:rsidRPr="00DF0D39">
              <w:rPr>
                <w:b/>
                <w:color w:val="000000" w:themeColor="text1"/>
                <w:sz w:val="24"/>
                <w:szCs w:val="24"/>
                <w:lang w:eastAsia="el-GR"/>
              </w:rPr>
              <w:t>ΟΣ</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3</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Τακτικό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ΣΤΑΜΟΣ ΧΡΗΣΤΟΣ</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4</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Τακτικό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 xml:space="preserve">ΜΕΤΑΞΩΤΟΣ ΚΩΝΣΤΑΝΤΙΝΟΣ </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5</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Τακτικό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ΜΥΛΩΝΑ ΣΤΑΜΑΤΙ</w:t>
            </w:r>
            <w:r w:rsidR="00DF0D39" w:rsidRPr="00DF0D39">
              <w:rPr>
                <w:b/>
                <w:color w:val="000000" w:themeColor="text1"/>
                <w:sz w:val="24"/>
                <w:szCs w:val="24"/>
                <w:lang w:eastAsia="el-GR"/>
              </w:rPr>
              <w:t>Α</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Μειοψηφία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6</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Τακτικό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ΠΑΤΕΡΑΚΗ ΚΑΛΛΙΟΠΗ</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Μειοψηφία</w:t>
            </w:r>
          </w:p>
        </w:tc>
      </w:tr>
    </w:tbl>
    <w:p w:rsidR="00B7172B" w:rsidRPr="00DF0D39" w:rsidRDefault="00B7172B" w:rsidP="00B7172B">
      <w:pPr>
        <w:spacing w:after="240"/>
        <w:rPr>
          <w:b/>
          <w:color w:val="000000" w:themeColor="text1"/>
          <w:sz w:val="24"/>
          <w:szCs w:val="24"/>
          <w:lang w:eastAsia="el-GR"/>
        </w:rPr>
      </w:pPr>
      <w:r w:rsidRPr="00DF0D39">
        <w:rPr>
          <w:b/>
          <w:color w:val="000000" w:themeColor="text1"/>
          <w:sz w:val="24"/>
          <w:szCs w:val="24"/>
          <w:lang w:eastAsia="el-GR"/>
        </w:rPr>
        <w:t>Ως αναπληρωματικά μέλη της Δημοτικής Επιτροπής του Δήμου</w:t>
      </w:r>
      <w:r w:rsidR="000223B5" w:rsidRPr="00DF0D39">
        <w:rPr>
          <w:b/>
          <w:color w:val="000000" w:themeColor="text1"/>
          <w:sz w:val="24"/>
          <w:szCs w:val="24"/>
          <w:lang w:eastAsia="el-GR"/>
        </w:rPr>
        <w:t xml:space="preserve"> ΜΑΡΑΘΩΝΟΣ </w:t>
      </w:r>
      <w:r w:rsidRPr="00DF0D39">
        <w:rPr>
          <w:b/>
          <w:color w:val="000000" w:themeColor="text1"/>
          <w:sz w:val="24"/>
          <w:szCs w:val="24"/>
          <w:lang w:eastAsia="el-GR"/>
        </w:rPr>
        <w:t xml:space="preserve"> για τη δεύτερη θητεία της </w:t>
      </w:r>
      <w:proofErr w:type="spellStart"/>
      <w:r w:rsidRPr="00DF0D39">
        <w:rPr>
          <w:b/>
          <w:color w:val="000000" w:themeColor="text1"/>
          <w:sz w:val="24"/>
          <w:szCs w:val="24"/>
          <w:lang w:eastAsia="el-GR"/>
        </w:rPr>
        <w:t>αυτοδιοικητικής</w:t>
      </w:r>
      <w:proofErr w:type="spellEnd"/>
      <w:r w:rsidRPr="00DF0D39">
        <w:rPr>
          <w:b/>
          <w:color w:val="000000" w:themeColor="text1"/>
          <w:sz w:val="24"/>
          <w:szCs w:val="24"/>
          <w:lang w:eastAsia="el-GR"/>
        </w:rPr>
        <w:t xml:space="preserve"> περιόδου [2024-2028] κατατάσσονται οι εξής:</w:t>
      </w:r>
    </w:p>
    <w:tbl>
      <w:tblPr>
        <w:tblW w:w="883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76"/>
        <w:gridCol w:w="2771"/>
        <w:gridCol w:w="4149"/>
        <w:gridCol w:w="1436"/>
      </w:tblGrid>
      <w:tr w:rsidR="000223B5" w:rsidRPr="00DF0D39" w:rsidTr="00B7172B">
        <w:trPr>
          <w:tblHeader/>
        </w:trPr>
        <w:tc>
          <w:tcPr>
            <w:tcW w:w="0" w:type="auto"/>
            <w:noWrap/>
            <w:vAlign w:val="center"/>
            <w:hideMark/>
          </w:tcPr>
          <w:p w:rsidR="00B7172B" w:rsidRPr="00DF0D39" w:rsidRDefault="00B7172B" w:rsidP="00B7172B">
            <w:pPr>
              <w:jc w:val="right"/>
              <w:rPr>
                <w:b/>
                <w:bCs/>
                <w:color w:val="000000" w:themeColor="text1"/>
                <w:sz w:val="24"/>
                <w:szCs w:val="24"/>
                <w:lang w:eastAsia="el-GR"/>
              </w:rPr>
            </w:pPr>
            <w:r w:rsidRPr="00DF0D39">
              <w:rPr>
                <w:b/>
                <w:bCs/>
                <w:color w:val="000000" w:themeColor="text1"/>
                <w:sz w:val="24"/>
                <w:szCs w:val="24"/>
                <w:lang w:eastAsia="el-GR"/>
              </w:rPr>
              <w:t>Α/Α</w:t>
            </w:r>
          </w:p>
        </w:tc>
        <w:tc>
          <w:tcPr>
            <w:tcW w:w="0" w:type="auto"/>
            <w:noWrap/>
            <w:vAlign w:val="center"/>
            <w:hideMark/>
          </w:tcPr>
          <w:p w:rsidR="00B7172B" w:rsidRPr="00DF0D39" w:rsidRDefault="00B7172B" w:rsidP="00B7172B">
            <w:pPr>
              <w:rPr>
                <w:b/>
                <w:bCs/>
                <w:color w:val="000000" w:themeColor="text1"/>
                <w:sz w:val="24"/>
                <w:szCs w:val="24"/>
                <w:lang w:eastAsia="el-GR"/>
              </w:rPr>
            </w:pPr>
            <w:r w:rsidRPr="00DF0D39">
              <w:rPr>
                <w:b/>
                <w:bCs/>
                <w:color w:val="000000" w:themeColor="text1"/>
                <w:sz w:val="24"/>
                <w:szCs w:val="24"/>
                <w:lang w:eastAsia="el-GR"/>
              </w:rPr>
              <w:t>Ιδιότητα</w:t>
            </w:r>
          </w:p>
        </w:tc>
        <w:tc>
          <w:tcPr>
            <w:tcW w:w="0" w:type="auto"/>
            <w:noWrap/>
            <w:vAlign w:val="center"/>
            <w:hideMark/>
          </w:tcPr>
          <w:p w:rsidR="00B7172B" w:rsidRPr="00DF0D39" w:rsidRDefault="00B7172B" w:rsidP="00B7172B">
            <w:pPr>
              <w:rPr>
                <w:b/>
                <w:bCs/>
                <w:color w:val="000000" w:themeColor="text1"/>
                <w:sz w:val="24"/>
                <w:szCs w:val="24"/>
                <w:lang w:eastAsia="el-GR"/>
              </w:rPr>
            </w:pPr>
            <w:r w:rsidRPr="00DF0D39">
              <w:rPr>
                <w:b/>
                <w:bCs/>
                <w:color w:val="000000" w:themeColor="text1"/>
                <w:sz w:val="24"/>
                <w:szCs w:val="24"/>
                <w:lang w:eastAsia="el-GR"/>
              </w:rPr>
              <w:t>Ονοματεπώνυμο</w:t>
            </w:r>
          </w:p>
        </w:tc>
        <w:tc>
          <w:tcPr>
            <w:tcW w:w="0" w:type="auto"/>
            <w:noWrap/>
            <w:vAlign w:val="center"/>
            <w:hideMark/>
          </w:tcPr>
          <w:p w:rsidR="00B7172B" w:rsidRPr="00DF0D39" w:rsidRDefault="00B7172B" w:rsidP="00B7172B">
            <w:pPr>
              <w:rPr>
                <w:b/>
                <w:bCs/>
                <w:color w:val="000000" w:themeColor="text1"/>
                <w:sz w:val="24"/>
                <w:szCs w:val="24"/>
                <w:lang w:eastAsia="el-GR"/>
              </w:rPr>
            </w:pPr>
            <w:r w:rsidRPr="00DF0D39">
              <w:rPr>
                <w:b/>
                <w:bCs/>
                <w:color w:val="000000" w:themeColor="text1"/>
                <w:sz w:val="24"/>
                <w:szCs w:val="24"/>
                <w:lang w:eastAsia="el-GR"/>
              </w:rPr>
              <w:t>Παράταξη</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1</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Αναπληρωματικό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ΧΡΥΣΙΝΑΣ ΑΝΑΣΤΑΣΙΟΣ</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2</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Αναπληρωματικό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ΚΟΥΛΟΥΜΠΗΣ ΔΗΜΗΤΡΙΟΣ</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3</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Αναπληρωματικό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ΣΠΑΝΟΥ ΜΑΡΙ</w:t>
            </w:r>
            <w:r w:rsidR="00DF0D39" w:rsidRPr="00DF0D39">
              <w:rPr>
                <w:b/>
                <w:color w:val="000000" w:themeColor="text1"/>
                <w:sz w:val="24"/>
                <w:szCs w:val="24"/>
                <w:lang w:eastAsia="el-GR"/>
              </w:rPr>
              <w:t>Α</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Πλειοψηφία</w:t>
            </w:r>
          </w:p>
        </w:tc>
      </w:tr>
      <w:tr w:rsidR="000223B5" w:rsidRPr="00DF0D39" w:rsidTr="00B7172B">
        <w:tc>
          <w:tcPr>
            <w:tcW w:w="0" w:type="auto"/>
            <w:vAlign w:val="center"/>
            <w:hideMark/>
          </w:tcPr>
          <w:p w:rsidR="00B7172B" w:rsidRPr="00DF0D39" w:rsidRDefault="000223B5" w:rsidP="00B7172B">
            <w:pPr>
              <w:jc w:val="right"/>
              <w:rPr>
                <w:b/>
                <w:color w:val="000000" w:themeColor="text1"/>
                <w:sz w:val="24"/>
                <w:szCs w:val="24"/>
                <w:lang w:eastAsia="el-GR"/>
              </w:rPr>
            </w:pPr>
            <w:r w:rsidRPr="00DF0D39">
              <w:rPr>
                <w:b/>
                <w:color w:val="000000" w:themeColor="text1"/>
                <w:sz w:val="24"/>
                <w:szCs w:val="24"/>
                <w:lang w:eastAsia="el-GR"/>
              </w:rPr>
              <w:t>4</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Αναπληρωματικό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 xml:space="preserve">ΣΠΑΝΟΥ ΕΥΤΥΧΙΑ </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Μειοψηφία</w:t>
            </w:r>
          </w:p>
        </w:tc>
      </w:tr>
      <w:tr w:rsidR="000223B5" w:rsidRPr="00DF0D39" w:rsidTr="00B7172B">
        <w:tc>
          <w:tcPr>
            <w:tcW w:w="0" w:type="auto"/>
            <w:vAlign w:val="center"/>
            <w:hideMark/>
          </w:tcPr>
          <w:p w:rsidR="00B7172B" w:rsidRPr="00DF0D39" w:rsidRDefault="00B7172B" w:rsidP="00B7172B">
            <w:pPr>
              <w:jc w:val="right"/>
              <w:rPr>
                <w:b/>
                <w:color w:val="000000" w:themeColor="text1"/>
                <w:sz w:val="24"/>
                <w:szCs w:val="24"/>
                <w:lang w:eastAsia="el-GR"/>
              </w:rPr>
            </w:pPr>
            <w:r w:rsidRPr="00DF0D39">
              <w:rPr>
                <w:b/>
                <w:color w:val="000000" w:themeColor="text1"/>
                <w:sz w:val="24"/>
                <w:szCs w:val="24"/>
                <w:lang w:eastAsia="el-GR"/>
              </w:rPr>
              <w:t>6</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Αναπληρωματικό μέλος</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w:t>
            </w:r>
            <w:r w:rsidR="000223B5" w:rsidRPr="00DF0D39">
              <w:rPr>
                <w:b/>
                <w:color w:val="000000" w:themeColor="text1"/>
                <w:sz w:val="24"/>
                <w:szCs w:val="24"/>
                <w:lang w:eastAsia="el-GR"/>
              </w:rPr>
              <w:t xml:space="preserve">ΡΕΝΤΟΥΜΗΣ ΓΕΩΡΓΙΟΣ </w:t>
            </w:r>
            <w:r w:rsidRPr="00DF0D39">
              <w:rPr>
                <w:b/>
                <w:color w:val="000000" w:themeColor="text1"/>
                <w:sz w:val="24"/>
                <w:szCs w:val="24"/>
                <w:lang w:eastAsia="el-GR"/>
              </w:rPr>
              <w:t>]</w:t>
            </w:r>
          </w:p>
        </w:tc>
        <w:tc>
          <w:tcPr>
            <w:tcW w:w="0" w:type="auto"/>
            <w:vAlign w:val="center"/>
            <w:hideMark/>
          </w:tcPr>
          <w:p w:rsidR="00B7172B" w:rsidRPr="00DF0D39" w:rsidRDefault="00B7172B" w:rsidP="00B7172B">
            <w:pPr>
              <w:rPr>
                <w:b/>
                <w:color w:val="000000" w:themeColor="text1"/>
                <w:sz w:val="24"/>
                <w:szCs w:val="24"/>
                <w:lang w:eastAsia="el-GR"/>
              </w:rPr>
            </w:pPr>
            <w:r w:rsidRPr="00DF0D39">
              <w:rPr>
                <w:b/>
                <w:color w:val="000000" w:themeColor="text1"/>
                <w:sz w:val="24"/>
                <w:szCs w:val="24"/>
                <w:lang w:eastAsia="el-GR"/>
              </w:rPr>
              <w:t>Μειοψηφία</w:t>
            </w:r>
          </w:p>
        </w:tc>
      </w:tr>
    </w:tbl>
    <w:p w:rsidR="00DF0D39" w:rsidRDefault="00DF0D39" w:rsidP="00DF0D39">
      <w:pPr>
        <w:spacing w:after="240"/>
        <w:jc w:val="both"/>
        <w:rPr>
          <w:color w:val="000000" w:themeColor="text1"/>
          <w:sz w:val="24"/>
          <w:szCs w:val="24"/>
          <w:lang w:eastAsia="el-GR"/>
        </w:rPr>
      </w:pPr>
    </w:p>
    <w:p w:rsidR="00B7172B" w:rsidRPr="00DF0D39" w:rsidRDefault="00B7172B" w:rsidP="00DF0D39">
      <w:pPr>
        <w:spacing w:after="240"/>
        <w:jc w:val="both"/>
        <w:rPr>
          <w:b/>
          <w:color w:val="000000" w:themeColor="text1"/>
          <w:sz w:val="24"/>
          <w:szCs w:val="24"/>
          <w:lang w:eastAsia="el-GR"/>
        </w:rPr>
      </w:pPr>
      <w:r w:rsidRPr="00DF0D39">
        <w:rPr>
          <w:b/>
          <w:color w:val="000000" w:themeColor="text1"/>
          <w:sz w:val="24"/>
          <w:szCs w:val="24"/>
          <w:lang w:eastAsia="el-GR"/>
        </w:rPr>
        <w:t>Η Δημοτική Επιτροπή του Δήμου</w:t>
      </w:r>
      <w:r w:rsidR="00DF0D39" w:rsidRPr="00DF0D39">
        <w:rPr>
          <w:b/>
          <w:color w:val="000000" w:themeColor="text1"/>
          <w:sz w:val="24"/>
          <w:szCs w:val="24"/>
          <w:lang w:eastAsia="el-GR"/>
        </w:rPr>
        <w:t xml:space="preserve"> Μαραθώνος </w:t>
      </w:r>
      <w:r w:rsidRPr="00DF0D39">
        <w:rPr>
          <w:b/>
          <w:color w:val="000000" w:themeColor="text1"/>
          <w:sz w:val="24"/>
          <w:szCs w:val="24"/>
          <w:lang w:eastAsia="el-GR"/>
        </w:rPr>
        <w:t xml:space="preserve">για τη δεύτερη θητεία της </w:t>
      </w:r>
      <w:proofErr w:type="spellStart"/>
      <w:r w:rsidRPr="00DF0D39">
        <w:rPr>
          <w:b/>
          <w:color w:val="000000" w:themeColor="text1"/>
          <w:sz w:val="24"/>
          <w:szCs w:val="24"/>
          <w:lang w:eastAsia="el-GR"/>
        </w:rPr>
        <w:t>αυτοδιοικητικής</w:t>
      </w:r>
      <w:proofErr w:type="spellEnd"/>
      <w:r w:rsidRPr="00DF0D39">
        <w:rPr>
          <w:b/>
          <w:color w:val="000000" w:themeColor="text1"/>
          <w:sz w:val="24"/>
          <w:szCs w:val="24"/>
          <w:lang w:eastAsia="el-GR"/>
        </w:rPr>
        <w:t xml:space="preserve"> περιόδου [2024-2028] συγκροτείται από τον Δήμαρχο ή τον οριζόμενο Αντιδήμαρχο ως Πρόεδρο και από τα ανωτέρω εκλεγέντα τακτικά μέλη.</w:t>
      </w:r>
    </w:p>
    <w:p w:rsidR="00B7172B" w:rsidRPr="00DF0D39" w:rsidRDefault="00B7172B" w:rsidP="00DF0D39">
      <w:pPr>
        <w:jc w:val="both"/>
        <w:rPr>
          <w:sz w:val="24"/>
          <w:szCs w:val="24"/>
          <w:lang w:eastAsia="el-GR"/>
        </w:rPr>
      </w:pPr>
      <w:r w:rsidRPr="00DF0D39">
        <w:rPr>
          <w:b/>
          <w:bCs/>
          <w:sz w:val="24"/>
          <w:szCs w:val="24"/>
          <w:lang w:eastAsia="el-GR"/>
        </w:rPr>
        <w:t>Διαβίβαση για έλεγχο νομιμότητας και αναρτήσεις</w:t>
      </w:r>
    </w:p>
    <w:p w:rsidR="00B7172B" w:rsidRPr="00DF0D39" w:rsidRDefault="00B7172B" w:rsidP="00DF0D39">
      <w:pPr>
        <w:spacing w:after="240"/>
        <w:jc w:val="both"/>
        <w:rPr>
          <w:sz w:val="24"/>
          <w:szCs w:val="24"/>
          <w:lang w:eastAsia="el-GR"/>
        </w:rPr>
      </w:pPr>
      <w:r w:rsidRPr="00DF0D39">
        <w:rPr>
          <w:sz w:val="24"/>
          <w:szCs w:val="24"/>
          <w:lang w:eastAsia="el-GR"/>
        </w:rPr>
        <w:t xml:space="preserve">Το παρόν πρακτικό εκλογής των τακτικών και αναπληρωματικών μελών της Δημοτικής Επιτροπής αναρτάται μέσα σε προθεσμία πέντε (5) ημερών από την ολοκλήρωση της εκλογής στο πληροφοριακό σύστημα ελέγχου νομιμότητας Οργανισμών Τοπικής Αυτοδιοίκησης του άρθρου 672, προκειμένου να διενεργηθεί ο υποχρεωτικός έλεγχος νομιμότητας (ν. </w:t>
      </w:r>
      <w:r w:rsidR="0080275F" w:rsidRPr="00DF0D39">
        <w:rPr>
          <w:sz w:val="24"/>
          <w:szCs w:val="24"/>
          <w:lang w:eastAsia="el-GR"/>
        </w:rPr>
        <w:t>5314/</w:t>
      </w:r>
      <w:r w:rsidRPr="00DF0D39">
        <w:rPr>
          <w:sz w:val="24"/>
          <w:szCs w:val="24"/>
          <w:lang w:eastAsia="el-GR"/>
        </w:rPr>
        <w:t>2026, άρθρο 137 παρ. 4).</w:t>
      </w:r>
    </w:p>
    <w:p w:rsidR="00B7172B" w:rsidRPr="00DF0D39" w:rsidRDefault="00B7172B" w:rsidP="00DF0D39">
      <w:pPr>
        <w:spacing w:after="240"/>
        <w:jc w:val="both"/>
        <w:rPr>
          <w:sz w:val="24"/>
          <w:szCs w:val="24"/>
          <w:lang w:eastAsia="el-GR"/>
        </w:rPr>
      </w:pPr>
      <w:r w:rsidRPr="00DF0D39">
        <w:rPr>
          <w:sz w:val="24"/>
          <w:szCs w:val="24"/>
          <w:lang w:eastAsia="el-GR"/>
        </w:rPr>
        <w:t xml:space="preserve">Μετά τον έλεγχο νομιμότητας από τον Επόπτη Νομιμότητας, το πρακτικό εκλογής αναρτάται στην ιστοσελίδα του Δήμου και στον </w:t>
      </w:r>
      <w:proofErr w:type="spellStart"/>
      <w:r w:rsidRPr="00DF0D39">
        <w:rPr>
          <w:sz w:val="24"/>
          <w:szCs w:val="24"/>
          <w:lang w:eastAsia="el-GR"/>
        </w:rPr>
        <w:t>ιστότοπο</w:t>
      </w:r>
      <w:proofErr w:type="spellEnd"/>
      <w:r w:rsidRPr="00DF0D39">
        <w:rPr>
          <w:sz w:val="24"/>
          <w:szCs w:val="24"/>
          <w:lang w:eastAsia="el-GR"/>
        </w:rPr>
        <w:t xml:space="preserve"> του προγράμματος «Διαύγεια» (ν.</w:t>
      </w:r>
      <w:r w:rsidR="0080275F" w:rsidRPr="00DF0D39">
        <w:rPr>
          <w:sz w:val="24"/>
          <w:szCs w:val="24"/>
          <w:lang w:eastAsia="el-GR"/>
        </w:rPr>
        <w:t>5314/</w:t>
      </w:r>
      <w:r w:rsidRPr="00DF0D39">
        <w:rPr>
          <w:sz w:val="24"/>
          <w:szCs w:val="24"/>
          <w:lang w:eastAsia="el-GR"/>
        </w:rPr>
        <w:t>2026, άρθρο 137 παρ. 4).</w:t>
      </w:r>
    </w:p>
    <w:p w:rsidR="00B7172B" w:rsidRPr="00DF0D39" w:rsidRDefault="00B7172B" w:rsidP="00B7172B">
      <w:pPr>
        <w:spacing w:after="240"/>
        <w:rPr>
          <w:sz w:val="24"/>
          <w:szCs w:val="24"/>
          <w:lang w:eastAsia="el-GR"/>
        </w:rPr>
      </w:pPr>
      <w:r w:rsidRPr="00DF0D39">
        <w:rPr>
          <w:sz w:val="24"/>
          <w:szCs w:val="24"/>
          <w:lang w:eastAsia="el-GR"/>
        </w:rPr>
        <w:t>Μη υπάρχοντος άλλου θέματος σχετικού με την εκλογή των μελών της Δημοτικής Επιτροπής, λύθηκε η συνεδρίαση.</w:t>
      </w:r>
    </w:p>
    <w:p w:rsidR="00B7172B" w:rsidRPr="00DF0D39" w:rsidRDefault="00B7172B" w:rsidP="00B7172B">
      <w:pPr>
        <w:spacing w:after="240"/>
        <w:rPr>
          <w:sz w:val="24"/>
          <w:szCs w:val="24"/>
          <w:lang w:eastAsia="el-GR"/>
        </w:rPr>
      </w:pPr>
      <w:r w:rsidRPr="00DF0D39">
        <w:rPr>
          <w:sz w:val="24"/>
          <w:szCs w:val="24"/>
          <w:lang w:eastAsia="el-GR"/>
        </w:rPr>
        <w:t>Το παρόν πρακτικό συντάχθηκε και υπογράφεται ως ακολούθως.</w:t>
      </w:r>
    </w:p>
    <w:p w:rsidR="00DF0D39" w:rsidRPr="00DF0D39" w:rsidRDefault="00B7172B" w:rsidP="00B7172B">
      <w:pPr>
        <w:rPr>
          <w:b/>
          <w:sz w:val="24"/>
          <w:szCs w:val="24"/>
          <w:lang w:eastAsia="el-GR"/>
        </w:rPr>
      </w:pPr>
      <w:r w:rsidRPr="00DF0D39">
        <w:rPr>
          <w:b/>
          <w:sz w:val="24"/>
          <w:szCs w:val="24"/>
          <w:lang w:eastAsia="el-GR"/>
        </w:rPr>
        <w:t>Ο Πρόεδρος του Δημοτικού Συμβουλίου</w:t>
      </w:r>
      <w:r w:rsidRPr="00DF0D39">
        <w:rPr>
          <w:b/>
          <w:sz w:val="24"/>
          <w:szCs w:val="24"/>
          <w:lang w:eastAsia="el-GR"/>
        </w:rPr>
        <w:br/>
      </w:r>
    </w:p>
    <w:p w:rsidR="0080275F" w:rsidRPr="00DF0D39" w:rsidRDefault="0080275F" w:rsidP="00B7172B">
      <w:pPr>
        <w:rPr>
          <w:b/>
          <w:sz w:val="24"/>
          <w:szCs w:val="24"/>
          <w:lang w:eastAsia="el-GR"/>
        </w:rPr>
      </w:pPr>
      <w:r w:rsidRPr="00DF0D39">
        <w:rPr>
          <w:b/>
          <w:sz w:val="24"/>
          <w:szCs w:val="24"/>
          <w:lang w:eastAsia="el-GR"/>
        </w:rPr>
        <w:t xml:space="preserve">ΚΩΝΣΤΑΝΤΙΝΟΣ ΤΣΙΡΚΑΣ </w:t>
      </w:r>
      <w:r w:rsidR="00B7172B" w:rsidRPr="00DF0D39">
        <w:rPr>
          <w:b/>
          <w:sz w:val="24"/>
          <w:szCs w:val="24"/>
          <w:lang w:eastAsia="el-GR"/>
        </w:rPr>
        <w:br/>
      </w:r>
    </w:p>
    <w:p w:rsidR="00DF0D39" w:rsidRPr="00DF0D39" w:rsidRDefault="00B7172B" w:rsidP="00B7172B">
      <w:pPr>
        <w:rPr>
          <w:b/>
          <w:sz w:val="24"/>
          <w:szCs w:val="24"/>
          <w:lang w:eastAsia="el-GR"/>
        </w:rPr>
      </w:pPr>
      <w:r w:rsidRPr="00DF0D39">
        <w:rPr>
          <w:b/>
          <w:sz w:val="24"/>
          <w:szCs w:val="24"/>
          <w:lang w:eastAsia="el-GR"/>
        </w:rPr>
        <w:t>Ο Γραμματέας του Δημοτικού Συμβουλίου</w:t>
      </w:r>
      <w:r w:rsidRPr="00DF0D39">
        <w:rPr>
          <w:b/>
          <w:sz w:val="24"/>
          <w:szCs w:val="24"/>
          <w:lang w:eastAsia="el-GR"/>
        </w:rPr>
        <w:br/>
      </w:r>
    </w:p>
    <w:p w:rsidR="00B7172B" w:rsidRPr="00DF0D39" w:rsidRDefault="0080275F" w:rsidP="00B7172B">
      <w:pPr>
        <w:rPr>
          <w:b/>
          <w:sz w:val="24"/>
          <w:szCs w:val="24"/>
          <w:lang w:eastAsia="el-GR"/>
        </w:rPr>
      </w:pPr>
      <w:r w:rsidRPr="00DF0D39">
        <w:rPr>
          <w:b/>
          <w:sz w:val="24"/>
          <w:szCs w:val="24"/>
          <w:lang w:eastAsia="el-GR"/>
        </w:rPr>
        <w:lastRenderedPageBreak/>
        <w:t xml:space="preserve">ΚΩΝΣΤΑΝΤΙΝΟΣ ΜΕΤΑΞΩΤΟΣ </w:t>
      </w:r>
      <w:r w:rsidR="00B7172B" w:rsidRPr="00DF0D39">
        <w:rPr>
          <w:b/>
          <w:sz w:val="24"/>
          <w:szCs w:val="24"/>
          <w:lang w:eastAsia="el-GR"/>
        </w:rPr>
        <w:br/>
      </w:r>
    </w:p>
    <w:p w:rsidR="00DF0D39" w:rsidRPr="00DF0D39" w:rsidRDefault="00DF0D39" w:rsidP="00B7172B">
      <w:pPr>
        <w:rPr>
          <w:sz w:val="24"/>
          <w:szCs w:val="24"/>
          <w:lang w:eastAsia="el-GR"/>
        </w:rPr>
      </w:pPr>
    </w:p>
    <w:p w:rsidR="0080275F" w:rsidRPr="00DF0D39" w:rsidRDefault="0080275F" w:rsidP="00B7172B">
      <w:pPr>
        <w:rPr>
          <w:sz w:val="24"/>
          <w:szCs w:val="24"/>
          <w:lang w:eastAsia="el-GR"/>
        </w:rPr>
      </w:pPr>
    </w:p>
    <w:p w:rsidR="00B7172B" w:rsidRPr="00DF0D39" w:rsidRDefault="00B7172B" w:rsidP="00B7172B">
      <w:pPr>
        <w:rPr>
          <w:sz w:val="24"/>
          <w:szCs w:val="24"/>
          <w:lang w:eastAsia="el-GR"/>
        </w:rPr>
      </w:pPr>
      <w:r w:rsidRPr="00DF0D39">
        <w:rPr>
          <w:sz w:val="24"/>
          <w:szCs w:val="24"/>
          <w:lang w:eastAsia="el-GR"/>
        </w:rPr>
        <w:t>Η υπάλληλος που τήρησε τα πρακτικά</w:t>
      </w:r>
      <w:r w:rsidRPr="00DF0D39">
        <w:rPr>
          <w:sz w:val="24"/>
          <w:szCs w:val="24"/>
          <w:lang w:eastAsia="el-GR"/>
        </w:rPr>
        <w:br/>
      </w:r>
      <w:r w:rsidR="0080275F" w:rsidRPr="00DF0D39">
        <w:rPr>
          <w:sz w:val="24"/>
          <w:szCs w:val="24"/>
          <w:lang w:eastAsia="el-GR"/>
        </w:rPr>
        <w:t xml:space="preserve">ΑΝΑΣΤΑΣΙΑ ΜΥΛΩΝΑ </w:t>
      </w:r>
      <w:r w:rsidRPr="00DF0D39">
        <w:rPr>
          <w:sz w:val="24"/>
          <w:szCs w:val="24"/>
          <w:lang w:eastAsia="el-GR"/>
        </w:rPr>
        <w:br/>
      </w:r>
      <w:r w:rsidR="0080275F" w:rsidRPr="00DF0D39">
        <w:rPr>
          <w:sz w:val="20"/>
          <w:lang w:eastAsia="el-GR"/>
        </w:rPr>
        <w:t xml:space="preserve">ΥΠΕΥΘΥΝΗ ΓΡΑΦΕΙΟΥ ΔΗΜΟΤΙΚΟΥ ΣΥΜΒΟΥΛΙΟΥ ΚΑΙ ΥΠΟΣΤΗΡΙΞΗΣ ΠΟΛΙΤΙΚΩΝ ΟΡΓΑΝΩΝ -ΜΟΝΙΜΗ ΥΠΑΛΛΗΛΟΣ ΜΕ ΒΑΘΜΟ Ά </w:t>
      </w:r>
      <w:r w:rsidRPr="00DF0D39">
        <w:rPr>
          <w:sz w:val="20"/>
          <w:lang w:eastAsia="el-GR"/>
        </w:rPr>
        <w:br/>
      </w:r>
    </w:p>
    <w:p w:rsidR="00FA318B" w:rsidRPr="00DF0D39" w:rsidRDefault="00FA318B" w:rsidP="00CA4B2C">
      <w:pPr>
        <w:ind w:right="26" w:firstLine="720"/>
        <w:jc w:val="both"/>
        <w:rPr>
          <w:color w:val="000000"/>
          <w:sz w:val="24"/>
          <w:szCs w:val="24"/>
        </w:rPr>
      </w:pPr>
      <w:r w:rsidRPr="00DF0D39">
        <w:rPr>
          <w:sz w:val="24"/>
          <w:szCs w:val="24"/>
        </w:rPr>
        <w:t xml:space="preserve">Αυτή η απόφαση έλαβε αύξοντα αριθμό </w:t>
      </w:r>
      <w:r w:rsidRPr="00DF0D39">
        <w:rPr>
          <w:b/>
          <w:noProof/>
          <w:sz w:val="24"/>
          <w:szCs w:val="24"/>
        </w:rPr>
        <w:t>91</w:t>
      </w:r>
      <w:r w:rsidRPr="00DF0D39">
        <w:rPr>
          <w:b/>
          <w:sz w:val="24"/>
          <w:szCs w:val="24"/>
        </w:rPr>
        <w:t>/2026</w:t>
      </w:r>
      <w:r w:rsidRPr="00DF0D39">
        <w:rPr>
          <w:color w:val="000000"/>
          <w:sz w:val="24"/>
          <w:szCs w:val="24"/>
        </w:rPr>
        <w:t xml:space="preserve"> </w:t>
      </w: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8E2DD3">
      <w:pPr>
        <w:ind w:right="26" w:firstLine="720"/>
        <w:jc w:val="both"/>
        <w:rPr>
          <w:sz w:val="24"/>
          <w:szCs w:val="24"/>
        </w:rPr>
      </w:pPr>
    </w:p>
    <w:p w:rsidR="00FA318B" w:rsidRPr="00DF0D39" w:rsidRDefault="00FA318B" w:rsidP="00265593">
      <w:pPr>
        <w:ind w:right="26" w:firstLine="720"/>
        <w:jc w:val="both"/>
        <w:rPr>
          <w:sz w:val="24"/>
          <w:szCs w:val="24"/>
        </w:rPr>
      </w:pPr>
    </w:p>
    <w:p w:rsidR="00FA318B" w:rsidRPr="00DF0D39" w:rsidRDefault="00FA318B" w:rsidP="008E2DD3">
      <w:pPr>
        <w:ind w:right="26" w:firstLine="720"/>
        <w:jc w:val="both"/>
        <w:rPr>
          <w:sz w:val="24"/>
          <w:szCs w:val="24"/>
        </w:rPr>
        <w:sectPr w:rsidR="00FA318B" w:rsidRPr="00DF0D39" w:rsidSect="00FA318B">
          <w:footerReference w:type="even" r:id="rId9"/>
          <w:footerReference w:type="default" r:id="rId10"/>
          <w:pgSz w:w="11906" w:h="16838"/>
          <w:pgMar w:top="873" w:right="1797" w:bottom="873" w:left="1797" w:header="720" w:footer="720" w:gutter="0"/>
          <w:pgNumType w:start="1"/>
          <w:cols w:space="720"/>
        </w:sectPr>
      </w:pPr>
    </w:p>
    <w:p w:rsidR="00FA318B" w:rsidRPr="00DF0D39" w:rsidRDefault="00FA318B" w:rsidP="008E2DD3">
      <w:pPr>
        <w:ind w:right="26" w:firstLine="720"/>
        <w:jc w:val="both"/>
        <w:rPr>
          <w:sz w:val="24"/>
          <w:szCs w:val="24"/>
        </w:rPr>
      </w:pPr>
    </w:p>
    <w:sectPr w:rsidR="00FA318B" w:rsidRPr="00DF0D39" w:rsidSect="00FA318B">
      <w:footerReference w:type="even" r:id="rId11"/>
      <w:footerReference w:type="default" r:id="rId12"/>
      <w:type w:val="continuous"/>
      <w:pgSz w:w="11906" w:h="16838"/>
      <w:pgMar w:top="873" w:right="1797" w:bottom="873"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4396" w:rsidRDefault="00E54396">
      <w:r>
        <w:separator/>
      </w:r>
    </w:p>
  </w:endnote>
  <w:endnote w:type="continuationSeparator" w:id="0">
    <w:p w:rsidR="00E54396" w:rsidRDefault="00E54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onsolas">
    <w:panose1 w:val="020B0609020204030204"/>
    <w:charset w:val="A1"/>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72B" w:rsidRDefault="00B7172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B7172B" w:rsidRDefault="00B7172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72B" w:rsidRDefault="00B7172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7172B" w:rsidRDefault="00B7172B">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72B" w:rsidRDefault="00B7172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B7172B" w:rsidRDefault="00B7172B">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72B" w:rsidRDefault="00B7172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7172B" w:rsidRDefault="00B7172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4396" w:rsidRDefault="00E54396">
      <w:r>
        <w:separator/>
      </w:r>
    </w:p>
  </w:footnote>
  <w:footnote w:type="continuationSeparator" w:id="0">
    <w:p w:rsidR="00E54396" w:rsidRDefault="00E54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0000001"/>
    <w:multiLevelType w:val="multilevel"/>
    <w:tmpl w:val="00000001"/>
    <w:lvl w:ilvl="0">
      <w:start w:val="1"/>
      <w:numFmt w:val="none"/>
      <w:suff w:val="nothing"/>
      <w:lvlText w:val=""/>
      <w:lvlJc w:val="left"/>
      <w:pPr>
        <w:tabs>
          <w:tab w:val="num" w:pos="0"/>
        </w:tabs>
        <w:ind w:left="432" w:hanging="432"/>
      </w:pPr>
      <w:rPr>
        <w:b/>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1">
    <w:nsid w:val="00000002"/>
    <w:multiLevelType w:val="singleLevel"/>
    <w:tmpl w:val="00000002"/>
    <w:name w:val="WW8Num5"/>
    <w:lvl w:ilvl="0">
      <w:start w:val="1"/>
      <w:numFmt w:val="decimal"/>
      <w:lvlText w:val="%1."/>
      <w:lvlJc w:val="left"/>
      <w:pPr>
        <w:tabs>
          <w:tab w:val="num" w:pos="360"/>
        </w:tabs>
        <w:ind w:left="360" w:hanging="360"/>
      </w:pPr>
      <w:rPr>
        <w:b/>
        <w:i w:val="0"/>
        <w:sz w:val="24"/>
        <w:szCs w:val="24"/>
      </w:rPr>
    </w:lvl>
  </w:abstractNum>
  <w:abstractNum w:abstractNumId="2" w15:restartNumberingAfterBreak="1">
    <w:nsid w:val="01C92222"/>
    <w:multiLevelType w:val="hybridMultilevel"/>
    <w:tmpl w:val="D36091A4"/>
    <w:lvl w:ilvl="0" w:tplc="3196B0AA">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1">
    <w:nsid w:val="097634B1"/>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4" w15:restartNumberingAfterBreak="0">
    <w:nsid w:val="115B76C9"/>
    <w:multiLevelType w:val="multilevel"/>
    <w:tmpl w:val="92684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1">
    <w:nsid w:val="15A87024"/>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6" w15:restartNumberingAfterBreak="1">
    <w:nsid w:val="187B6EE0"/>
    <w:multiLevelType w:val="multilevel"/>
    <w:tmpl w:val="6F2EAF4E"/>
    <w:lvl w:ilvl="0">
      <w:start w:val="1"/>
      <w:numFmt w:val="decimal"/>
      <w:lvlText w:val="%1)"/>
      <w:lvlJc w:val="left"/>
      <w:pPr>
        <w:ind w:left="360" w:hanging="36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1">
    <w:nsid w:val="1E3049B2"/>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8" w15:restartNumberingAfterBreak="1">
    <w:nsid w:val="21184D20"/>
    <w:multiLevelType w:val="hybridMultilevel"/>
    <w:tmpl w:val="FA32E926"/>
    <w:name w:val="WW8Num104"/>
    <w:lvl w:ilvl="0" w:tplc="81F298D2">
      <w:start w:val="1"/>
      <w:numFmt w:val="decimal"/>
      <w:lvlText w:val="%1."/>
      <w:lvlJc w:val="left"/>
      <w:pPr>
        <w:tabs>
          <w:tab w:val="num" w:pos="536"/>
        </w:tabs>
        <w:ind w:left="536"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1">
    <w:nsid w:val="21685358"/>
    <w:multiLevelType w:val="hybridMultilevel"/>
    <w:tmpl w:val="A8BA9C88"/>
    <w:lvl w:ilvl="0" w:tplc="97B47694">
      <w:start w:val="2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2C7652F"/>
    <w:multiLevelType w:val="multilevel"/>
    <w:tmpl w:val="00B42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1">
    <w:nsid w:val="25D92C2C"/>
    <w:multiLevelType w:val="hybridMultilevel"/>
    <w:tmpl w:val="9EBAED36"/>
    <w:lvl w:ilvl="0" w:tplc="35405348">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6D155D8"/>
    <w:multiLevelType w:val="multilevel"/>
    <w:tmpl w:val="5000A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1">
    <w:nsid w:val="2E7E52FB"/>
    <w:multiLevelType w:val="multilevel"/>
    <w:tmpl w:val="6B32FC4A"/>
    <w:lvl w:ilvl="0">
      <w:start w:val="1"/>
      <w:numFmt w:val="decimal"/>
      <w:lvlText w:val="%1)"/>
      <w:lvlJc w:val="left"/>
      <w:pPr>
        <w:ind w:left="360" w:hanging="36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1">
    <w:nsid w:val="2F3656F1"/>
    <w:multiLevelType w:val="hybridMultilevel"/>
    <w:tmpl w:val="F33CFD96"/>
    <w:lvl w:ilvl="0" w:tplc="F558CE4C">
      <w:start w:val="24"/>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5" w15:restartNumberingAfterBreak="0">
    <w:nsid w:val="31170DE2"/>
    <w:multiLevelType w:val="multilevel"/>
    <w:tmpl w:val="8F542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1">
    <w:nsid w:val="31CD50BD"/>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17" w15:restartNumberingAfterBreak="0">
    <w:nsid w:val="31F00346"/>
    <w:multiLevelType w:val="multilevel"/>
    <w:tmpl w:val="BD3EA41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1">
    <w:nsid w:val="348C2CE3"/>
    <w:multiLevelType w:val="hybridMultilevel"/>
    <w:tmpl w:val="60702718"/>
    <w:lvl w:ilvl="0" w:tplc="AA10AD06">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1">
    <w:nsid w:val="350840A6"/>
    <w:multiLevelType w:val="hybridMultilevel"/>
    <w:tmpl w:val="CD9A249C"/>
    <w:name w:val="WW8Num102"/>
    <w:lvl w:ilvl="0" w:tplc="22A8D636">
      <w:start w:val="1"/>
      <w:numFmt w:val="decimal"/>
      <w:lvlText w:val="%1."/>
      <w:lvlJc w:val="left"/>
      <w:pPr>
        <w:tabs>
          <w:tab w:val="num" w:pos="536"/>
        </w:tabs>
        <w:ind w:left="536"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AD37657"/>
    <w:multiLevelType w:val="multilevel"/>
    <w:tmpl w:val="6AD4D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1">
    <w:nsid w:val="3BF73F51"/>
    <w:multiLevelType w:val="hybridMultilevel"/>
    <w:tmpl w:val="98F8F4BA"/>
    <w:lvl w:ilvl="0" w:tplc="37340EDC">
      <w:start w:val="1"/>
      <w:numFmt w:val="decimal"/>
      <w:lvlText w:val="%1."/>
      <w:lvlJc w:val="left"/>
      <w:pPr>
        <w:tabs>
          <w:tab w:val="num" w:pos="502"/>
        </w:tabs>
        <w:ind w:left="502" w:hanging="360"/>
      </w:pPr>
      <w:rPr>
        <w:rFonts w:hint="default"/>
        <w:b/>
        <w:i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3FA08BF"/>
    <w:multiLevelType w:val="multilevel"/>
    <w:tmpl w:val="5000A548"/>
    <w:lvl w:ilvl="0">
      <w:start w:val="1"/>
      <w:numFmt w:val="decimal"/>
      <w:lvlText w:val="%1."/>
      <w:lvlJc w:val="left"/>
      <w:pPr>
        <w:tabs>
          <w:tab w:val="num" w:pos="928"/>
        </w:tabs>
        <w:ind w:left="92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C60BCC"/>
    <w:multiLevelType w:val="multilevel"/>
    <w:tmpl w:val="9B1A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1">
    <w:nsid w:val="59206707"/>
    <w:multiLevelType w:val="hybridMultilevel"/>
    <w:tmpl w:val="3F9471F0"/>
    <w:lvl w:ilvl="0" w:tplc="C39E2E6E">
      <w:start w:val="25"/>
      <w:numFmt w:val="decimal"/>
      <w:lvlText w:val="%1."/>
      <w:lvlJc w:val="left"/>
      <w:pPr>
        <w:ind w:left="720" w:hanging="360"/>
      </w:pPr>
      <w:rPr>
        <w:rFonts w:hint="default"/>
      </w:rPr>
    </w:lvl>
    <w:lvl w:ilvl="1" w:tplc="BE72C496" w:tentative="1">
      <w:start w:val="1"/>
      <w:numFmt w:val="lowerLetter"/>
      <w:lvlText w:val="%2."/>
      <w:lvlJc w:val="left"/>
      <w:pPr>
        <w:ind w:left="1440" w:hanging="360"/>
      </w:pPr>
    </w:lvl>
    <w:lvl w:ilvl="2" w:tplc="668C959A" w:tentative="1">
      <w:start w:val="1"/>
      <w:numFmt w:val="lowerRoman"/>
      <w:lvlText w:val="%3."/>
      <w:lvlJc w:val="right"/>
      <w:pPr>
        <w:ind w:left="2160" w:hanging="180"/>
      </w:pPr>
    </w:lvl>
    <w:lvl w:ilvl="3" w:tplc="C7B05CFE" w:tentative="1">
      <w:start w:val="1"/>
      <w:numFmt w:val="decimal"/>
      <w:lvlText w:val="%4."/>
      <w:lvlJc w:val="left"/>
      <w:pPr>
        <w:ind w:left="2880" w:hanging="360"/>
      </w:pPr>
    </w:lvl>
    <w:lvl w:ilvl="4" w:tplc="D6948430" w:tentative="1">
      <w:start w:val="1"/>
      <w:numFmt w:val="lowerLetter"/>
      <w:lvlText w:val="%5."/>
      <w:lvlJc w:val="left"/>
      <w:pPr>
        <w:ind w:left="3600" w:hanging="360"/>
      </w:pPr>
    </w:lvl>
    <w:lvl w:ilvl="5" w:tplc="C6124522" w:tentative="1">
      <w:start w:val="1"/>
      <w:numFmt w:val="lowerRoman"/>
      <w:lvlText w:val="%6."/>
      <w:lvlJc w:val="right"/>
      <w:pPr>
        <w:ind w:left="4320" w:hanging="180"/>
      </w:pPr>
    </w:lvl>
    <w:lvl w:ilvl="6" w:tplc="825EBBFE" w:tentative="1">
      <w:start w:val="1"/>
      <w:numFmt w:val="decimal"/>
      <w:lvlText w:val="%7."/>
      <w:lvlJc w:val="left"/>
      <w:pPr>
        <w:ind w:left="5040" w:hanging="360"/>
      </w:pPr>
    </w:lvl>
    <w:lvl w:ilvl="7" w:tplc="B6509B3C" w:tentative="1">
      <w:start w:val="1"/>
      <w:numFmt w:val="lowerLetter"/>
      <w:lvlText w:val="%8."/>
      <w:lvlJc w:val="left"/>
      <w:pPr>
        <w:ind w:left="5760" w:hanging="360"/>
      </w:pPr>
    </w:lvl>
    <w:lvl w:ilvl="8" w:tplc="B2726918" w:tentative="1">
      <w:start w:val="1"/>
      <w:numFmt w:val="lowerRoman"/>
      <w:lvlText w:val="%9."/>
      <w:lvlJc w:val="right"/>
      <w:pPr>
        <w:ind w:left="6480" w:hanging="180"/>
      </w:pPr>
    </w:lvl>
  </w:abstractNum>
  <w:abstractNum w:abstractNumId="25" w15:restartNumberingAfterBreak="0">
    <w:nsid w:val="59794E3F"/>
    <w:multiLevelType w:val="multilevel"/>
    <w:tmpl w:val="09C06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1">
    <w:nsid w:val="609F0556"/>
    <w:multiLevelType w:val="multilevel"/>
    <w:tmpl w:val="00000003"/>
    <w:styleLink w:val="1"/>
    <w:lvl w:ilvl="0">
      <w:start w:val="1"/>
      <w:numFmt w:val="decimal"/>
      <w:lvlText w:val="%1."/>
      <w:lvlJc w:val="left"/>
      <w:pPr>
        <w:tabs>
          <w:tab w:val="num" w:pos="394"/>
        </w:tabs>
        <w:ind w:left="394" w:hanging="360"/>
      </w:pPr>
      <w:rPr>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9859F8"/>
    <w:multiLevelType w:val="multilevel"/>
    <w:tmpl w:val="98D00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1">
    <w:nsid w:val="653D1890"/>
    <w:multiLevelType w:val="hybridMultilevel"/>
    <w:tmpl w:val="FF10D7DE"/>
    <w:name w:val="WW8Num103"/>
    <w:lvl w:ilvl="0" w:tplc="A8544DDE">
      <w:start w:val="1"/>
      <w:numFmt w:val="decimal"/>
      <w:lvlText w:val="%1."/>
      <w:lvlJc w:val="left"/>
      <w:pPr>
        <w:tabs>
          <w:tab w:val="num" w:pos="536"/>
        </w:tabs>
        <w:ind w:left="536" w:hanging="360"/>
      </w:pPr>
      <w:rPr>
        <w:rFonts w:hint="default"/>
        <w:b/>
        <w:i w:val="0"/>
        <w:sz w:val="24"/>
        <w:szCs w:val="24"/>
      </w:rPr>
    </w:lvl>
    <w:lvl w:ilvl="1" w:tplc="CC125F10" w:tentative="1">
      <w:start w:val="1"/>
      <w:numFmt w:val="lowerLetter"/>
      <w:lvlText w:val="%2."/>
      <w:lvlJc w:val="left"/>
      <w:pPr>
        <w:ind w:left="1440" w:hanging="360"/>
      </w:pPr>
    </w:lvl>
    <w:lvl w:ilvl="2" w:tplc="5E5453C6" w:tentative="1">
      <w:start w:val="1"/>
      <w:numFmt w:val="lowerRoman"/>
      <w:lvlText w:val="%3."/>
      <w:lvlJc w:val="right"/>
      <w:pPr>
        <w:ind w:left="2160" w:hanging="180"/>
      </w:pPr>
    </w:lvl>
    <w:lvl w:ilvl="3" w:tplc="4DF07986" w:tentative="1">
      <w:start w:val="1"/>
      <w:numFmt w:val="decimal"/>
      <w:lvlText w:val="%4."/>
      <w:lvlJc w:val="left"/>
      <w:pPr>
        <w:ind w:left="2880" w:hanging="360"/>
      </w:pPr>
    </w:lvl>
    <w:lvl w:ilvl="4" w:tplc="6CCA0B96" w:tentative="1">
      <w:start w:val="1"/>
      <w:numFmt w:val="lowerLetter"/>
      <w:lvlText w:val="%5."/>
      <w:lvlJc w:val="left"/>
      <w:pPr>
        <w:ind w:left="3600" w:hanging="360"/>
      </w:pPr>
    </w:lvl>
    <w:lvl w:ilvl="5" w:tplc="BA18B060" w:tentative="1">
      <w:start w:val="1"/>
      <w:numFmt w:val="lowerRoman"/>
      <w:lvlText w:val="%6."/>
      <w:lvlJc w:val="right"/>
      <w:pPr>
        <w:ind w:left="4320" w:hanging="180"/>
      </w:pPr>
    </w:lvl>
    <w:lvl w:ilvl="6" w:tplc="BF7A472E" w:tentative="1">
      <w:start w:val="1"/>
      <w:numFmt w:val="decimal"/>
      <w:lvlText w:val="%7."/>
      <w:lvlJc w:val="left"/>
      <w:pPr>
        <w:ind w:left="5040" w:hanging="360"/>
      </w:pPr>
    </w:lvl>
    <w:lvl w:ilvl="7" w:tplc="3E722088" w:tentative="1">
      <w:start w:val="1"/>
      <w:numFmt w:val="lowerLetter"/>
      <w:lvlText w:val="%8."/>
      <w:lvlJc w:val="left"/>
      <w:pPr>
        <w:ind w:left="5760" w:hanging="360"/>
      </w:pPr>
    </w:lvl>
    <w:lvl w:ilvl="8" w:tplc="61324DF8" w:tentative="1">
      <w:start w:val="1"/>
      <w:numFmt w:val="lowerRoman"/>
      <w:lvlText w:val="%9."/>
      <w:lvlJc w:val="right"/>
      <w:pPr>
        <w:ind w:left="6480" w:hanging="180"/>
      </w:pPr>
    </w:lvl>
  </w:abstractNum>
  <w:abstractNum w:abstractNumId="29" w15:restartNumberingAfterBreak="1">
    <w:nsid w:val="65F9589A"/>
    <w:multiLevelType w:val="hybridMultilevel"/>
    <w:tmpl w:val="27044974"/>
    <w:lvl w:ilvl="0" w:tplc="2978242A">
      <w:start w:val="1"/>
      <w:numFmt w:val="decimal"/>
      <w:lvlText w:val="%1."/>
      <w:lvlJc w:val="left"/>
      <w:pPr>
        <w:ind w:left="502" w:hanging="360"/>
      </w:pPr>
      <w:rPr>
        <w:rFonts w:hint="default"/>
        <w:b/>
        <w:sz w:val="24"/>
        <w:szCs w:val="24"/>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30" w15:restartNumberingAfterBreak="1">
    <w:nsid w:val="6AB01E61"/>
    <w:multiLevelType w:val="singleLevel"/>
    <w:tmpl w:val="00000003"/>
    <w:lvl w:ilvl="0">
      <w:start w:val="1"/>
      <w:numFmt w:val="decimal"/>
      <w:lvlText w:val="%1."/>
      <w:lvlJc w:val="left"/>
      <w:pPr>
        <w:tabs>
          <w:tab w:val="num" w:pos="502"/>
        </w:tabs>
        <w:ind w:left="502" w:hanging="360"/>
      </w:pPr>
      <w:rPr>
        <w:b/>
        <w:i w:val="0"/>
        <w:sz w:val="24"/>
        <w:szCs w:val="24"/>
      </w:rPr>
    </w:lvl>
  </w:abstractNum>
  <w:abstractNum w:abstractNumId="31" w15:restartNumberingAfterBreak="0">
    <w:nsid w:val="710D5FA2"/>
    <w:multiLevelType w:val="multilevel"/>
    <w:tmpl w:val="460C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6"/>
  </w:num>
  <w:num w:numId="3">
    <w:abstractNumId w:val="13"/>
  </w:num>
  <w:num w:numId="4">
    <w:abstractNumId w:val="14"/>
  </w:num>
  <w:num w:numId="5">
    <w:abstractNumId w:val="24"/>
  </w:num>
  <w:num w:numId="6">
    <w:abstractNumId w:val="7"/>
  </w:num>
  <w:num w:numId="7">
    <w:abstractNumId w:val="8"/>
  </w:num>
  <w:num w:numId="8">
    <w:abstractNumId w:val="18"/>
  </w:num>
  <w:num w:numId="9">
    <w:abstractNumId w:val="30"/>
  </w:num>
  <w:num w:numId="10">
    <w:abstractNumId w:val="11"/>
  </w:num>
  <w:num w:numId="11">
    <w:abstractNumId w:val="2"/>
  </w:num>
  <w:num w:numId="12">
    <w:abstractNumId w:val="3"/>
  </w:num>
  <w:num w:numId="13">
    <w:abstractNumId w:val="21"/>
  </w:num>
  <w:num w:numId="14">
    <w:abstractNumId w:val="5"/>
  </w:num>
  <w:num w:numId="15">
    <w:abstractNumId w:val="29"/>
  </w:num>
  <w:num w:numId="16">
    <w:abstractNumId w:val="16"/>
  </w:num>
  <w:num w:numId="17">
    <w:abstractNumId w:val="6"/>
  </w:num>
  <w:num w:numId="18">
    <w:abstractNumId w:val="9"/>
  </w:num>
  <w:num w:numId="19">
    <w:abstractNumId w:val="31"/>
  </w:num>
  <w:num w:numId="20">
    <w:abstractNumId w:val="25"/>
  </w:num>
  <w:num w:numId="21">
    <w:abstractNumId w:val="27"/>
  </w:num>
  <w:num w:numId="22">
    <w:abstractNumId w:val="23"/>
  </w:num>
  <w:num w:numId="23">
    <w:abstractNumId w:val="4"/>
  </w:num>
  <w:num w:numId="24">
    <w:abstractNumId w:val="22"/>
  </w:num>
  <w:num w:numId="25">
    <w:abstractNumId w:val="10"/>
  </w:num>
  <w:num w:numId="26">
    <w:abstractNumId w:val="17"/>
  </w:num>
  <w:num w:numId="27">
    <w:abstractNumId w:val="15"/>
  </w:num>
  <w:num w:numId="28">
    <w:abstractNumId w:val="20"/>
  </w:num>
  <w:num w:numId="2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52"/>
    <w:rsid w:val="000002C2"/>
    <w:rsid w:val="00000ABC"/>
    <w:rsid w:val="000015F5"/>
    <w:rsid w:val="00001907"/>
    <w:rsid w:val="00002A94"/>
    <w:rsid w:val="00002EE2"/>
    <w:rsid w:val="00003FB7"/>
    <w:rsid w:val="000046DC"/>
    <w:rsid w:val="00004A88"/>
    <w:rsid w:val="00005FB4"/>
    <w:rsid w:val="00007590"/>
    <w:rsid w:val="0000792C"/>
    <w:rsid w:val="0001028F"/>
    <w:rsid w:val="0001083E"/>
    <w:rsid w:val="00011442"/>
    <w:rsid w:val="000116D8"/>
    <w:rsid w:val="000123A6"/>
    <w:rsid w:val="00012B2C"/>
    <w:rsid w:val="00013F0F"/>
    <w:rsid w:val="00015433"/>
    <w:rsid w:val="0001615E"/>
    <w:rsid w:val="00016A46"/>
    <w:rsid w:val="00016DFC"/>
    <w:rsid w:val="00020344"/>
    <w:rsid w:val="00020DCE"/>
    <w:rsid w:val="000213C2"/>
    <w:rsid w:val="00021DA4"/>
    <w:rsid w:val="0002236F"/>
    <w:rsid w:val="000223B5"/>
    <w:rsid w:val="00022823"/>
    <w:rsid w:val="00022F4A"/>
    <w:rsid w:val="00023402"/>
    <w:rsid w:val="00023A85"/>
    <w:rsid w:val="0002453F"/>
    <w:rsid w:val="0002508A"/>
    <w:rsid w:val="00025555"/>
    <w:rsid w:val="00025DC4"/>
    <w:rsid w:val="0002621C"/>
    <w:rsid w:val="00026AD5"/>
    <w:rsid w:val="0003252F"/>
    <w:rsid w:val="00032587"/>
    <w:rsid w:val="00032CDD"/>
    <w:rsid w:val="00033236"/>
    <w:rsid w:val="00033818"/>
    <w:rsid w:val="00034ED6"/>
    <w:rsid w:val="00035360"/>
    <w:rsid w:val="00035436"/>
    <w:rsid w:val="000354F0"/>
    <w:rsid w:val="000360D3"/>
    <w:rsid w:val="0003615B"/>
    <w:rsid w:val="00036539"/>
    <w:rsid w:val="000368E5"/>
    <w:rsid w:val="00036B09"/>
    <w:rsid w:val="00036E59"/>
    <w:rsid w:val="000405B2"/>
    <w:rsid w:val="00040A9E"/>
    <w:rsid w:val="000415A5"/>
    <w:rsid w:val="0004193A"/>
    <w:rsid w:val="00041DFE"/>
    <w:rsid w:val="0004332C"/>
    <w:rsid w:val="00044038"/>
    <w:rsid w:val="00044039"/>
    <w:rsid w:val="0004415D"/>
    <w:rsid w:val="00044F27"/>
    <w:rsid w:val="000452D2"/>
    <w:rsid w:val="0004553A"/>
    <w:rsid w:val="00050239"/>
    <w:rsid w:val="000505C7"/>
    <w:rsid w:val="000508EC"/>
    <w:rsid w:val="000510B0"/>
    <w:rsid w:val="00051772"/>
    <w:rsid w:val="00051993"/>
    <w:rsid w:val="00051E46"/>
    <w:rsid w:val="000523A6"/>
    <w:rsid w:val="000527DA"/>
    <w:rsid w:val="00052920"/>
    <w:rsid w:val="00052DEE"/>
    <w:rsid w:val="000531CD"/>
    <w:rsid w:val="000533DC"/>
    <w:rsid w:val="00053A8A"/>
    <w:rsid w:val="00053EA9"/>
    <w:rsid w:val="000547BC"/>
    <w:rsid w:val="000547F3"/>
    <w:rsid w:val="00054924"/>
    <w:rsid w:val="000554C8"/>
    <w:rsid w:val="000556D3"/>
    <w:rsid w:val="0005586C"/>
    <w:rsid w:val="00055883"/>
    <w:rsid w:val="00055A94"/>
    <w:rsid w:val="000563B7"/>
    <w:rsid w:val="000576B4"/>
    <w:rsid w:val="0006016E"/>
    <w:rsid w:val="00061C79"/>
    <w:rsid w:val="0006267B"/>
    <w:rsid w:val="00062AD8"/>
    <w:rsid w:val="00062BAB"/>
    <w:rsid w:val="00062D08"/>
    <w:rsid w:val="00062FDA"/>
    <w:rsid w:val="00064ABD"/>
    <w:rsid w:val="000656B7"/>
    <w:rsid w:val="0006575B"/>
    <w:rsid w:val="0006624C"/>
    <w:rsid w:val="000667F8"/>
    <w:rsid w:val="00067EE1"/>
    <w:rsid w:val="00067F6D"/>
    <w:rsid w:val="00070B45"/>
    <w:rsid w:val="00070FD6"/>
    <w:rsid w:val="0007207E"/>
    <w:rsid w:val="000725BF"/>
    <w:rsid w:val="000727EC"/>
    <w:rsid w:val="000731A0"/>
    <w:rsid w:val="0007362F"/>
    <w:rsid w:val="00075A63"/>
    <w:rsid w:val="0007641A"/>
    <w:rsid w:val="0007700D"/>
    <w:rsid w:val="000778BE"/>
    <w:rsid w:val="00077BD5"/>
    <w:rsid w:val="00080883"/>
    <w:rsid w:val="00080928"/>
    <w:rsid w:val="00081AC3"/>
    <w:rsid w:val="00081C6F"/>
    <w:rsid w:val="000821F6"/>
    <w:rsid w:val="00083432"/>
    <w:rsid w:val="0008486A"/>
    <w:rsid w:val="00084EA7"/>
    <w:rsid w:val="000856FB"/>
    <w:rsid w:val="000857FD"/>
    <w:rsid w:val="00086AC7"/>
    <w:rsid w:val="00086EBF"/>
    <w:rsid w:val="00086F11"/>
    <w:rsid w:val="00087348"/>
    <w:rsid w:val="00087840"/>
    <w:rsid w:val="00090608"/>
    <w:rsid w:val="00090A99"/>
    <w:rsid w:val="00091892"/>
    <w:rsid w:val="00091973"/>
    <w:rsid w:val="0009280A"/>
    <w:rsid w:val="00093EFF"/>
    <w:rsid w:val="00094CB7"/>
    <w:rsid w:val="000950E7"/>
    <w:rsid w:val="000959FF"/>
    <w:rsid w:val="0009676E"/>
    <w:rsid w:val="00097A35"/>
    <w:rsid w:val="000A006E"/>
    <w:rsid w:val="000A0A2C"/>
    <w:rsid w:val="000A28C8"/>
    <w:rsid w:val="000A28F1"/>
    <w:rsid w:val="000A5DE3"/>
    <w:rsid w:val="000A69CE"/>
    <w:rsid w:val="000A6FE8"/>
    <w:rsid w:val="000A7BDA"/>
    <w:rsid w:val="000B0082"/>
    <w:rsid w:val="000B01C7"/>
    <w:rsid w:val="000B19C5"/>
    <w:rsid w:val="000B1A5E"/>
    <w:rsid w:val="000B1EC1"/>
    <w:rsid w:val="000B3A1C"/>
    <w:rsid w:val="000B4196"/>
    <w:rsid w:val="000B516B"/>
    <w:rsid w:val="000B5661"/>
    <w:rsid w:val="000B5FDF"/>
    <w:rsid w:val="000B6D57"/>
    <w:rsid w:val="000B70ED"/>
    <w:rsid w:val="000B7C4E"/>
    <w:rsid w:val="000C1321"/>
    <w:rsid w:val="000C16BD"/>
    <w:rsid w:val="000C1B63"/>
    <w:rsid w:val="000C1B8C"/>
    <w:rsid w:val="000C24CB"/>
    <w:rsid w:val="000C2758"/>
    <w:rsid w:val="000C41B9"/>
    <w:rsid w:val="000C43C7"/>
    <w:rsid w:val="000C454B"/>
    <w:rsid w:val="000C47F4"/>
    <w:rsid w:val="000C5AF5"/>
    <w:rsid w:val="000C5D1C"/>
    <w:rsid w:val="000C74F3"/>
    <w:rsid w:val="000D09BD"/>
    <w:rsid w:val="000D2B4A"/>
    <w:rsid w:val="000D3F1C"/>
    <w:rsid w:val="000D416E"/>
    <w:rsid w:val="000D4E6D"/>
    <w:rsid w:val="000D51A2"/>
    <w:rsid w:val="000D57C2"/>
    <w:rsid w:val="000D5E05"/>
    <w:rsid w:val="000D6C63"/>
    <w:rsid w:val="000D6DBF"/>
    <w:rsid w:val="000D7F81"/>
    <w:rsid w:val="000E00DA"/>
    <w:rsid w:val="000E12A7"/>
    <w:rsid w:val="000E170A"/>
    <w:rsid w:val="000E4196"/>
    <w:rsid w:val="000E46C5"/>
    <w:rsid w:val="000E61D5"/>
    <w:rsid w:val="000E6670"/>
    <w:rsid w:val="000E6708"/>
    <w:rsid w:val="000E6C09"/>
    <w:rsid w:val="000E6E6D"/>
    <w:rsid w:val="000E7084"/>
    <w:rsid w:val="000F09FB"/>
    <w:rsid w:val="000F135B"/>
    <w:rsid w:val="000F1ACF"/>
    <w:rsid w:val="000F43E5"/>
    <w:rsid w:val="000F53CF"/>
    <w:rsid w:val="000F63BC"/>
    <w:rsid w:val="000F6622"/>
    <w:rsid w:val="001002B7"/>
    <w:rsid w:val="00100609"/>
    <w:rsid w:val="00101415"/>
    <w:rsid w:val="00101754"/>
    <w:rsid w:val="001017B8"/>
    <w:rsid w:val="00101B52"/>
    <w:rsid w:val="00101B6D"/>
    <w:rsid w:val="0010411F"/>
    <w:rsid w:val="001077B6"/>
    <w:rsid w:val="00107B21"/>
    <w:rsid w:val="00110A93"/>
    <w:rsid w:val="001112F7"/>
    <w:rsid w:val="00111670"/>
    <w:rsid w:val="00111F41"/>
    <w:rsid w:val="001125FB"/>
    <w:rsid w:val="00113998"/>
    <w:rsid w:val="001140D3"/>
    <w:rsid w:val="001149C1"/>
    <w:rsid w:val="001154B3"/>
    <w:rsid w:val="00117BAB"/>
    <w:rsid w:val="001225B9"/>
    <w:rsid w:val="00122659"/>
    <w:rsid w:val="00122CA3"/>
    <w:rsid w:val="001230AF"/>
    <w:rsid w:val="0012383B"/>
    <w:rsid w:val="0012414D"/>
    <w:rsid w:val="00124D30"/>
    <w:rsid w:val="00124D9A"/>
    <w:rsid w:val="0012589F"/>
    <w:rsid w:val="00126ED0"/>
    <w:rsid w:val="00126F94"/>
    <w:rsid w:val="00127F3F"/>
    <w:rsid w:val="00127F87"/>
    <w:rsid w:val="00131B04"/>
    <w:rsid w:val="001321A0"/>
    <w:rsid w:val="001328D4"/>
    <w:rsid w:val="00133123"/>
    <w:rsid w:val="0013406F"/>
    <w:rsid w:val="001346CC"/>
    <w:rsid w:val="00135A0D"/>
    <w:rsid w:val="001361CA"/>
    <w:rsid w:val="001367CF"/>
    <w:rsid w:val="00136979"/>
    <w:rsid w:val="00136C3F"/>
    <w:rsid w:val="00137463"/>
    <w:rsid w:val="0013763A"/>
    <w:rsid w:val="00137A25"/>
    <w:rsid w:val="00137B32"/>
    <w:rsid w:val="00137EBA"/>
    <w:rsid w:val="001428C2"/>
    <w:rsid w:val="00143764"/>
    <w:rsid w:val="00144A73"/>
    <w:rsid w:val="001456BC"/>
    <w:rsid w:val="00145D00"/>
    <w:rsid w:val="00145FA4"/>
    <w:rsid w:val="00146976"/>
    <w:rsid w:val="00147435"/>
    <w:rsid w:val="00150838"/>
    <w:rsid w:val="00151415"/>
    <w:rsid w:val="0015167D"/>
    <w:rsid w:val="001517C8"/>
    <w:rsid w:val="00152EFE"/>
    <w:rsid w:val="00153AE2"/>
    <w:rsid w:val="00154499"/>
    <w:rsid w:val="001545DD"/>
    <w:rsid w:val="001573C3"/>
    <w:rsid w:val="00161E32"/>
    <w:rsid w:val="00161EEB"/>
    <w:rsid w:val="00162B01"/>
    <w:rsid w:val="00162EB4"/>
    <w:rsid w:val="0016319F"/>
    <w:rsid w:val="00163480"/>
    <w:rsid w:val="00165465"/>
    <w:rsid w:val="00165905"/>
    <w:rsid w:val="00165F3D"/>
    <w:rsid w:val="00166BAF"/>
    <w:rsid w:val="00167CBC"/>
    <w:rsid w:val="00170C2D"/>
    <w:rsid w:val="0017106D"/>
    <w:rsid w:val="001715B9"/>
    <w:rsid w:val="001715DE"/>
    <w:rsid w:val="00171764"/>
    <w:rsid w:val="001719DF"/>
    <w:rsid w:val="00171B12"/>
    <w:rsid w:val="00171C96"/>
    <w:rsid w:val="00172AE6"/>
    <w:rsid w:val="0017388E"/>
    <w:rsid w:val="00174784"/>
    <w:rsid w:val="00174D2C"/>
    <w:rsid w:val="00175337"/>
    <w:rsid w:val="00175407"/>
    <w:rsid w:val="00175781"/>
    <w:rsid w:val="00175A07"/>
    <w:rsid w:val="00175A9C"/>
    <w:rsid w:val="00175C89"/>
    <w:rsid w:val="001766C1"/>
    <w:rsid w:val="00177264"/>
    <w:rsid w:val="00177A2F"/>
    <w:rsid w:val="00183F86"/>
    <w:rsid w:val="00184403"/>
    <w:rsid w:val="00184783"/>
    <w:rsid w:val="00187052"/>
    <w:rsid w:val="00187203"/>
    <w:rsid w:val="00187B8F"/>
    <w:rsid w:val="00187F73"/>
    <w:rsid w:val="001900DD"/>
    <w:rsid w:val="001903CF"/>
    <w:rsid w:val="00190739"/>
    <w:rsid w:val="00190840"/>
    <w:rsid w:val="0019186A"/>
    <w:rsid w:val="001934E7"/>
    <w:rsid w:val="0019353E"/>
    <w:rsid w:val="00193F1A"/>
    <w:rsid w:val="001949C8"/>
    <w:rsid w:val="001949D5"/>
    <w:rsid w:val="00194C4A"/>
    <w:rsid w:val="00195292"/>
    <w:rsid w:val="001964AA"/>
    <w:rsid w:val="00196598"/>
    <w:rsid w:val="00196658"/>
    <w:rsid w:val="001A02B5"/>
    <w:rsid w:val="001A059C"/>
    <w:rsid w:val="001A1E41"/>
    <w:rsid w:val="001A2120"/>
    <w:rsid w:val="001A24DA"/>
    <w:rsid w:val="001A3268"/>
    <w:rsid w:val="001A36B4"/>
    <w:rsid w:val="001A3F64"/>
    <w:rsid w:val="001A5872"/>
    <w:rsid w:val="001A5C4D"/>
    <w:rsid w:val="001A6B7B"/>
    <w:rsid w:val="001A6CA0"/>
    <w:rsid w:val="001A7D56"/>
    <w:rsid w:val="001A7F0B"/>
    <w:rsid w:val="001B184E"/>
    <w:rsid w:val="001B1E77"/>
    <w:rsid w:val="001B2518"/>
    <w:rsid w:val="001B2D78"/>
    <w:rsid w:val="001B2E72"/>
    <w:rsid w:val="001B420F"/>
    <w:rsid w:val="001B54F2"/>
    <w:rsid w:val="001B640C"/>
    <w:rsid w:val="001B6EB0"/>
    <w:rsid w:val="001B7AE8"/>
    <w:rsid w:val="001C0B89"/>
    <w:rsid w:val="001C0BCE"/>
    <w:rsid w:val="001C1152"/>
    <w:rsid w:val="001C1881"/>
    <w:rsid w:val="001C207A"/>
    <w:rsid w:val="001C3858"/>
    <w:rsid w:val="001C3E7C"/>
    <w:rsid w:val="001C457F"/>
    <w:rsid w:val="001C472E"/>
    <w:rsid w:val="001C4921"/>
    <w:rsid w:val="001C50B1"/>
    <w:rsid w:val="001C5694"/>
    <w:rsid w:val="001C6743"/>
    <w:rsid w:val="001C7209"/>
    <w:rsid w:val="001C77DF"/>
    <w:rsid w:val="001C7C39"/>
    <w:rsid w:val="001D1007"/>
    <w:rsid w:val="001D1181"/>
    <w:rsid w:val="001D1451"/>
    <w:rsid w:val="001D14BA"/>
    <w:rsid w:val="001D2432"/>
    <w:rsid w:val="001D3B87"/>
    <w:rsid w:val="001D400C"/>
    <w:rsid w:val="001D5262"/>
    <w:rsid w:val="001D53C1"/>
    <w:rsid w:val="001D636F"/>
    <w:rsid w:val="001D63CC"/>
    <w:rsid w:val="001D676A"/>
    <w:rsid w:val="001D7EBC"/>
    <w:rsid w:val="001E0488"/>
    <w:rsid w:val="001E1383"/>
    <w:rsid w:val="001E187F"/>
    <w:rsid w:val="001E1E50"/>
    <w:rsid w:val="001E3499"/>
    <w:rsid w:val="001E3F81"/>
    <w:rsid w:val="001E412A"/>
    <w:rsid w:val="001E43A1"/>
    <w:rsid w:val="001E4428"/>
    <w:rsid w:val="001E4550"/>
    <w:rsid w:val="001E461C"/>
    <w:rsid w:val="001E47A3"/>
    <w:rsid w:val="001E4B33"/>
    <w:rsid w:val="001E5E06"/>
    <w:rsid w:val="001E60C8"/>
    <w:rsid w:val="001E724B"/>
    <w:rsid w:val="001E7A7B"/>
    <w:rsid w:val="001F02E9"/>
    <w:rsid w:val="001F2A38"/>
    <w:rsid w:val="001F35E6"/>
    <w:rsid w:val="001F4571"/>
    <w:rsid w:val="001F72C8"/>
    <w:rsid w:val="00202D89"/>
    <w:rsid w:val="002032D3"/>
    <w:rsid w:val="0020338F"/>
    <w:rsid w:val="002036F9"/>
    <w:rsid w:val="00203F1D"/>
    <w:rsid w:val="00204373"/>
    <w:rsid w:val="002045C4"/>
    <w:rsid w:val="00204731"/>
    <w:rsid w:val="00204BC1"/>
    <w:rsid w:val="0020694D"/>
    <w:rsid w:val="00206B33"/>
    <w:rsid w:val="00206DB6"/>
    <w:rsid w:val="00207043"/>
    <w:rsid w:val="002075F7"/>
    <w:rsid w:val="00207B01"/>
    <w:rsid w:val="0021039C"/>
    <w:rsid w:val="00210AB0"/>
    <w:rsid w:val="00211D0E"/>
    <w:rsid w:val="0021323B"/>
    <w:rsid w:val="002142A7"/>
    <w:rsid w:val="00215597"/>
    <w:rsid w:val="00215A83"/>
    <w:rsid w:val="002166FE"/>
    <w:rsid w:val="00217B93"/>
    <w:rsid w:val="00217CB7"/>
    <w:rsid w:val="00217FA8"/>
    <w:rsid w:val="00220F75"/>
    <w:rsid w:val="00221E30"/>
    <w:rsid w:val="002221A0"/>
    <w:rsid w:val="002223B1"/>
    <w:rsid w:val="00222578"/>
    <w:rsid w:val="00222829"/>
    <w:rsid w:val="00223F4D"/>
    <w:rsid w:val="00224E25"/>
    <w:rsid w:val="0022580A"/>
    <w:rsid w:val="00226B16"/>
    <w:rsid w:val="00226C42"/>
    <w:rsid w:val="00226F2C"/>
    <w:rsid w:val="00227983"/>
    <w:rsid w:val="00227A45"/>
    <w:rsid w:val="00227E59"/>
    <w:rsid w:val="00230A5F"/>
    <w:rsid w:val="00232019"/>
    <w:rsid w:val="0023247F"/>
    <w:rsid w:val="002327EB"/>
    <w:rsid w:val="00233E35"/>
    <w:rsid w:val="002345BA"/>
    <w:rsid w:val="00234EA2"/>
    <w:rsid w:val="00234EA5"/>
    <w:rsid w:val="00235834"/>
    <w:rsid w:val="00235847"/>
    <w:rsid w:val="00235B25"/>
    <w:rsid w:val="00235F8B"/>
    <w:rsid w:val="0023617E"/>
    <w:rsid w:val="0023623C"/>
    <w:rsid w:val="002372BE"/>
    <w:rsid w:val="0023799C"/>
    <w:rsid w:val="00241498"/>
    <w:rsid w:val="00241732"/>
    <w:rsid w:val="00241D87"/>
    <w:rsid w:val="00242410"/>
    <w:rsid w:val="002427E7"/>
    <w:rsid w:val="00242F3D"/>
    <w:rsid w:val="0024342A"/>
    <w:rsid w:val="00243DC6"/>
    <w:rsid w:val="00244253"/>
    <w:rsid w:val="0024447B"/>
    <w:rsid w:val="0024515A"/>
    <w:rsid w:val="00245714"/>
    <w:rsid w:val="00245721"/>
    <w:rsid w:val="002458DC"/>
    <w:rsid w:val="00245ABC"/>
    <w:rsid w:val="00245C92"/>
    <w:rsid w:val="002465C2"/>
    <w:rsid w:val="00246788"/>
    <w:rsid w:val="00246875"/>
    <w:rsid w:val="002468A7"/>
    <w:rsid w:val="0024739D"/>
    <w:rsid w:val="0024740E"/>
    <w:rsid w:val="0025053E"/>
    <w:rsid w:val="00250938"/>
    <w:rsid w:val="0025103F"/>
    <w:rsid w:val="002516C9"/>
    <w:rsid w:val="00251E8C"/>
    <w:rsid w:val="002521A8"/>
    <w:rsid w:val="002530CB"/>
    <w:rsid w:val="0025399E"/>
    <w:rsid w:val="00253C08"/>
    <w:rsid w:val="00253C8D"/>
    <w:rsid w:val="00254C34"/>
    <w:rsid w:val="00255648"/>
    <w:rsid w:val="00255AF6"/>
    <w:rsid w:val="00256FFA"/>
    <w:rsid w:val="002574BB"/>
    <w:rsid w:val="002606D0"/>
    <w:rsid w:val="002617C2"/>
    <w:rsid w:val="00262109"/>
    <w:rsid w:val="002628D3"/>
    <w:rsid w:val="00262906"/>
    <w:rsid w:val="00263A38"/>
    <w:rsid w:val="00263DA0"/>
    <w:rsid w:val="00264265"/>
    <w:rsid w:val="00265593"/>
    <w:rsid w:val="002660D1"/>
    <w:rsid w:val="00266EB5"/>
    <w:rsid w:val="00267104"/>
    <w:rsid w:val="0026739F"/>
    <w:rsid w:val="00267986"/>
    <w:rsid w:val="00270717"/>
    <w:rsid w:val="00270C6B"/>
    <w:rsid w:val="00271C9B"/>
    <w:rsid w:val="00271E27"/>
    <w:rsid w:val="00274C3C"/>
    <w:rsid w:val="00275135"/>
    <w:rsid w:val="00276897"/>
    <w:rsid w:val="00276F04"/>
    <w:rsid w:val="00277A68"/>
    <w:rsid w:val="002807C4"/>
    <w:rsid w:val="002810DC"/>
    <w:rsid w:val="00281260"/>
    <w:rsid w:val="00282113"/>
    <w:rsid w:val="0028276B"/>
    <w:rsid w:val="00282882"/>
    <w:rsid w:val="0028298A"/>
    <w:rsid w:val="00282BD0"/>
    <w:rsid w:val="00282CE9"/>
    <w:rsid w:val="00283048"/>
    <w:rsid w:val="00283566"/>
    <w:rsid w:val="002842D7"/>
    <w:rsid w:val="002852F0"/>
    <w:rsid w:val="00285597"/>
    <w:rsid w:val="00285714"/>
    <w:rsid w:val="00285785"/>
    <w:rsid w:val="0028628E"/>
    <w:rsid w:val="00287063"/>
    <w:rsid w:val="002878F4"/>
    <w:rsid w:val="00291F31"/>
    <w:rsid w:val="00293020"/>
    <w:rsid w:val="00293736"/>
    <w:rsid w:val="0029486B"/>
    <w:rsid w:val="00294FB9"/>
    <w:rsid w:val="0029552C"/>
    <w:rsid w:val="002959F3"/>
    <w:rsid w:val="002963CF"/>
    <w:rsid w:val="0029750B"/>
    <w:rsid w:val="00297B23"/>
    <w:rsid w:val="00297C5D"/>
    <w:rsid w:val="002A0350"/>
    <w:rsid w:val="002A08F1"/>
    <w:rsid w:val="002A1875"/>
    <w:rsid w:val="002A1D8F"/>
    <w:rsid w:val="002A3038"/>
    <w:rsid w:val="002A38AC"/>
    <w:rsid w:val="002A3F41"/>
    <w:rsid w:val="002A4203"/>
    <w:rsid w:val="002A48E2"/>
    <w:rsid w:val="002A5125"/>
    <w:rsid w:val="002A5E3B"/>
    <w:rsid w:val="002A63FD"/>
    <w:rsid w:val="002A64FE"/>
    <w:rsid w:val="002A71DC"/>
    <w:rsid w:val="002A71E2"/>
    <w:rsid w:val="002B05A2"/>
    <w:rsid w:val="002B0869"/>
    <w:rsid w:val="002B143B"/>
    <w:rsid w:val="002B2568"/>
    <w:rsid w:val="002B272B"/>
    <w:rsid w:val="002B2B90"/>
    <w:rsid w:val="002B2CE2"/>
    <w:rsid w:val="002B3A65"/>
    <w:rsid w:val="002B3ACF"/>
    <w:rsid w:val="002B4023"/>
    <w:rsid w:val="002B4174"/>
    <w:rsid w:val="002B4275"/>
    <w:rsid w:val="002B501C"/>
    <w:rsid w:val="002B6F00"/>
    <w:rsid w:val="002C0264"/>
    <w:rsid w:val="002C02CE"/>
    <w:rsid w:val="002C041E"/>
    <w:rsid w:val="002C15B8"/>
    <w:rsid w:val="002C199D"/>
    <w:rsid w:val="002C2272"/>
    <w:rsid w:val="002C2424"/>
    <w:rsid w:val="002C294C"/>
    <w:rsid w:val="002C38E2"/>
    <w:rsid w:val="002C3EE7"/>
    <w:rsid w:val="002C41C6"/>
    <w:rsid w:val="002C48AF"/>
    <w:rsid w:val="002C55A2"/>
    <w:rsid w:val="002C662B"/>
    <w:rsid w:val="002D086E"/>
    <w:rsid w:val="002D09FB"/>
    <w:rsid w:val="002D1A6E"/>
    <w:rsid w:val="002D3569"/>
    <w:rsid w:val="002D3B96"/>
    <w:rsid w:val="002D5A22"/>
    <w:rsid w:val="002D7430"/>
    <w:rsid w:val="002E019A"/>
    <w:rsid w:val="002E06BA"/>
    <w:rsid w:val="002E0FD5"/>
    <w:rsid w:val="002E196B"/>
    <w:rsid w:val="002E19F7"/>
    <w:rsid w:val="002E1C37"/>
    <w:rsid w:val="002E24AD"/>
    <w:rsid w:val="002E37B6"/>
    <w:rsid w:val="002E3B2E"/>
    <w:rsid w:val="002E3E22"/>
    <w:rsid w:val="002E402C"/>
    <w:rsid w:val="002E4133"/>
    <w:rsid w:val="002E46F9"/>
    <w:rsid w:val="002E4D8A"/>
    <w:rsid w:val="002E4DB4"/>
    <w:rsid w:val="002E5594"/>
    <w:rsid w:val="002E5FBD"/>
    <w:rsid w:val="002E66B3"/>
    <w:rsid w:val="002E6D86"/>
    <w:rsid w:val="002E6E32"/>
    <w:rsid w:val="002E796C"/>
    <w:rsid w:val="002F18FA"/>
    <w:rsid w:val="002F1D97"/>
    <w:rsid w:val="002F37DB"/>
    <w:rsid w:val="002F3D82"/>
    <w:rsid w:val="002F462E"/>
    <w:rsid w:val="002F4B4B"/>
    <w:rsid w:val="002F4D0D"/>
    <w:rsid w:val="002F5ABD"/>
    <w:rsid w:val="002F7074"/>
    <w:rsid w:val="00301159"/>
    <w:rsid w:val="0030123F"/>
    <w:rsid w:val="00301389"/>
    <w:rsid w:val="00301CEE"/>
    <w:rsid w:val="0030216A"/>
    <w:rsid w:val="00302A4D"/>
    <w:rsid w:val="0030312A"/>
    <w:rsid w:val="0030347A"/>
    <w:rsid w:val="00303CF9"/>
    <w:rsid w:val="003046C6"/>
    <w:rsid w:val="003047B2"/>
    <w:rsid w:val="00305591"/>
    <w:rsid w:val="003055DA"/>
    <w:rsid w:val="00305969"/>
    <w:rsid w:val="00306142"/>
    <w:rsid w:val="003061E2"/>
    <w:rsid w:val="00306429"/>
    <w:rsid w:val="00306FC5"/>
    <w:rsid w:val="0030752D"/>
    <w:rsid w:val="003079AB"/>
    <w:rsid w:val="00307AF6"/>
    <w:rsid w:val="003106C8"/>
    <w:rsid w:val="00311291"/>
    <w:rsid w:val="0031139B"/>
    <w:rsid w:val="0031212A"/>
    <w:rsid w:val="003124EC"/>
    <w:rsid w:val="00313780"/>
    <w:rsid w:val="00314978"/>
    <w:rsid w:val="00314A8E"/>
    <w:rsid w:val="00315254"/>
    <w:rsid w:val="00315EFA"/>
    <w:rsid w:val="00316652"/>
    <w:rsid w:val="00316C0B"/>
    <w:rsid w:val="00316C99"/>
    <w:rsid w:val="00316D96"/>
    <w:rsid w:val="00316FA6"/>
    <w:rsid w:val="00317069"/>
    <w:rsid w:val="00317483"/>
    <w:rsid w:val="003178A6"/>
    <w:rsid w:val="00317F6D"/>
    <w:rsid w:val="00317FE9"/>
    <w:rsid w:val="003202FF"/>
    <w:rsid w:val="00320B02"/>
    <w:rsid w:val="00321AD9"/>
    <w:rsid w:val="0032225A"/>
    <w:rsid w:val="003230E4"/>
    <w:rsid w:val="0032436A"/>
    <w:rsid w:val="0032504D"/>
    <w:rsid w:val="00325239"/>
    <w:rsid w:val="00325599"/>
    <w:rsid w:val="0032625E"/>
    <w:rsid w:val="00327DB8"/>
    <w:rsid w:val="00330528"/>
    <w:rsid w:val="003308C7"/>
    <w:rsid w:val="00330D07"/>
    <w:rsid w:val="00330D3B"/>
    <w:rsid w:val="003313F7"/>
    <w:rsid w:val="00331614"/>
    <w:rsid w:val="00331615"/>
    <w:rsid w:val="00332AB9"/>
    <w:rsid w:val="003341A5"/>
    <w:rsid w:val="003346B9"/>
    <w:rsid w:val="00334BA4"/>
    <w:rsid w:val="00334DF8"/>
    <w:rsid w:val="00335609"/>
    <w:rsid w:val="00335708"/>
    <w:rsid w:val="00335EAB"/>
    <w:rsid w:val="00336438"/>
    <w:rsid w:val="00336958"/>
    <w:rsid w:val="00336979"/>
    <w:rsid w:val="003373E4"/>
    <w:rsid w:val="00337EED"/>
    <w:rsid w:val="003402F1"/>
    <w:rsid w:val="003408F7"/>
    <w:rsid w:val="00340A9E"/>
    <w:rsid w:val="00340B5C"/>
    <w:rsid w:val="00340C4D"/>
    <w:rsid w:val="00340D23"/>
    <w:rsid w:val="003422DC"/>
    <w:rsid w:val="003423FB"/>
    <w:rsid w:val="00342C2B"/>
    <w:rsid w:val="00342CBC"/>
    <w:rsid w:val="003436BF"/>
    <w:rsid w:val="00343BA4"/>
    <w:rsid w:val="00343BCF"/>
    <w:rsid w:val="00343F1C"/>
    <w:rsid w:val="00344840"/>
    <w:rsid w:val="00344CE9"/>
    <w:rsid w:val="00344D01"/>
    <w:rsid w:val="00345C2E"/>
    <w:rsid w:val="00345DD4"/>
    <w:rsid w:val="003468DC"/>
    <w:rsid w:val="00350A12"/>
    <w:rsid w:val="00350D28"/>
    <w:rsid w:val="00351525"/>
    <w:rsid w:val="00351CE9"/>
    <w:rsid w:val="00351D82"/>
    <w:rsid w:val="0035228E"/>
    <w:rsid w:val="003522E8"/>
    <w:rsid w:val="00352FA4"/>
    <w:rsid w:val="00353A37"/>
    <w:rsid w:val="00353EAE"/>
    <w:rsid w:val="00353F6D"/>
    <w:rsid w:val="00354549"/>
    <w:rsid w:val="00356C73"/>
    <w:rsid w:val="00356D04"/>
    <w:rsid w:val="003571CE"/>
    <w:rsid w:val="00357EC9"/>
    <w:rsid w:val="00361C2E"/>
    <w:rsid w:val="00361E57"/>
    <w:rsid w:val="003634FA"/>
    <w:rsid w:val="003635DE"/>
    <w:rsid w:val="003642C3"/>
    <w:rsid w:val="00364E61"/>
    <w:rsid w:val="0036758B"/>
    <w:rsid w:val="00370A83"/>
    <w:rsid w:val="00370F8F"/>
    <w:rsid w:val="0037139E"/>
    <w:rsid w:val="00371626"/>
    <w:rsid w:val="003717F6"/>
    <w:rsid w:val="00371992"/>
    <w:rsid w:val="00371D02"/>
    <w:rsid w:val="003736DB"/>
    <w:rsid w:val="00373DB7"/>
    <w:rsid w:val="00373F39"/>
    <w:rsid w:val="003748E9"/>
    <w:rsid w:val="00375017"/>
    <w:rsid w:val="003760D8"/>
    <w:rsid w:val="0037633F"/>
    <w:rsid w:val="00376369"/>
    <w:rsid w:val="00376FE1"/>
    <w:rsid w:val="00377249"/>
    <w:rsid w:val="00377B3D"/>
    <w:rsid w:val="00377F65"/>
    <w:rsid w:val="00380DFC"/>
    <w:rsid w:val="00380E06"/>
    <w:rsid w:val="00380FD5"/>
    <w:rsid w:val="00381D33"/>
    <w:rsid w:val="00381D46"/>
    <w:rsid w:val="003838E3"/>
    <w:rsid w:val="003840FB"/>
    <w:rsid w:val="00384B35"/>
    <w:rsid w:val="00385081"/>
    <w:rsid w:val="00385170"/>
    <w:rsid w:val="003866CF"/>
    <w:rsid w:val="0038727D"/>
    <w:rsid w:val="00387E8A"/>
    <w:rsid w:val="0039094C"/>
    <w:rsid w:val="0039162C"/>
    <w:rsid w:val="00391735"/>
    <w:rsid w:val="003922C2"/>
    <w:rsid w:val="00393218"/>
    <w:rsid w:val="00394446"/>
    <w:rsid w:val="003948B1"/>
    <w:rsid w:val="00394FCF"/>
    <w:rsid w:val="00395636"/>
    <w:rsid w:val="00395970"/>
    <w:rsid w:val="0039686D"/>
    <w:rsid w:val="003979DD"/>
    <w:rsid w:val="00397AE0"/>
    <w:rsid w:val="00397DF4"/>
    <w:rsid w:val="003A0222"/>
    <w:rsid w:val="003A0259"/>
    <w:rsid w:val="003A03BA"/>
    <w:rsid w:val="003A1574"/>
    <w:rsid w:val="003A17F3"/>
    <w:rsid w:val="003A1F88"/>
    <w:rsid w:val="003A2EE7"/>
    <w:rsid w:val="003A3183"/>
    <w:rsid w:val="003A40E0"/>
    <w:rsid w:val="003A4894"/>
    <w:rsid w:val="003A49C6"/>
    <w:rsid w:val="003A53AC"/>
    <w:rsid w:val="003A5B60"/>
    <w:rsid w:val="003A6EC3"/>
    <w:rsid w:val="003A74F0"/>
    <w:rsid w:val="003A7595"/>
    <w:rsid w:val="003B257B"/>
    <w:rsid w:val="003B3D49"/>
    <w:rsid w:val="003B4038"/>
    <w:rsid w:val="003B420B"/>
    <w:rsid w:val="003B5230"/>
    <w:rsid w:val="003B64BD"/>
    <w:rsid w:val="003B7DFE"/>
    <w:rsid w:val="003B7F59"/>
    <w:rsid w:val="003C2CE5"/>
    <w:rsid w:val="003C3782"/>
    <w:rsid w:val="003C39CA"/>
    <w:rsid w:val="003C41CC"/>
    <w:rsid w:val="003C45F8"/>
    <w:rsid w:val="003C4F26"/>
    <w:rsid w:val="003C7843"/>
    <w:rsid w:val="003D0CD6"/>
    <w:rsid w:val="003D188E"/>
    <w:rsid w:val="003D295D"/>
    <w:rsid w:val="003D2F31"/>
    <w:rsid w:val="003D2F6C"/>
    <w:rsid w:val="003D3B98"/>
    <w:rsid w:val="003D44F5"/>
    <w:rsid w:val="003D452A"/>
    <w:rsid w:val="003D48A4"/>
    <w:rsid w:val="003D4AC4"/>
    <w:rsid w:val="003D4FFF"/>
    <w:rsid w:val="003D5D7B"/>
    <w:rsid w:val="003D5E32"/>
    <w:rsid w:val="003D63FB"/>
    <w:rsid w:val="003D65C4"/>
    <w:rsid w:val="003D6721"/>
    <w:rsid w:val="003D6ADF"/>
    <w:rsid w:val="003D6C8D"/>
    <w:rsid w:val="003D6DF3"/>
    <w:rsid w:val="003E0278"/>
    <w:rsid w:val="003E0F1B"/>
    <w:rsid w:val="003E18BF"/>
    <w:rsid w:val="003E2898"/>
    <w:rsid w:val="003E3B98"/>
    <w:rsid w:val="003E3BA4"/>
    <w:rsid w:val="003E3D8D"/>
    <w:rsid w:val="003E4489"/>
    <w:rsid w:val="003E522A"/>
    <w:rsid w:val="003E5526"/>
    <w:rsid w:val="003E76E5"/>
    <w:rsid w:val="003E76EF"/>
    <w:rsid w:val="003F043F"/>
    <w:rsid w:val="003F1AE1"/>
    <w:rsid w:val="003F1B45"/>
    <w:rsid w:val="003F224E"/>
    <w:rsid w:val="003F2E6D"/>
    <w:rsid w:val="003F305A"/>
    <w:rsid w:val="003F3FC4"/>
    <w:rsid w:val="003F5107"/>
    <w:rsid w:val="003F6156"/>
    <w:rsid w:val="003F73E7"/>
    <w:rsid w:val="003F7BCC"/>
    <w:rsid w:val="003F7E37"/>
    <w:rsid w:val="00400DFC"/>
    <w:rsid w:val="004016AD"/>
    <w:rsid w:val="00401E4F"/>
    <w:rsid w:val="00401F6A"/>
    <w:rsid w:val="00402D51"/>
    <w:rsid w:val="00402F2B"/>
    <w:rsid w:val="004041B0"/>
    <w:rsid w:val="00404EE3"/>
    <w:rsid w:val="0040509E"/>
    <w:rsid w:val="00405362"/>
    <w:rsid w:val="0040563E"/>
    <w:rsid w:val="0040570D"/>
    <w:rsid w:val="00405870"/>
    <w:rsid w:val="00407338"/>
    <w:rsid w:val="00407643"/>
    <w:rsid w:val="00407777"/>
    <w:rsid w:val="004101F2"/>
    <w:rsid w:val="004110D5"/>
    <w:rsid w:val="004114C4"/>
    <w:rsid w:val="00411549"/>
    <w:rsid w:val="004117D0"/>
    <w:rsid w:val="00411EB8"/>
    <w:rsid w:val="0041205A"/>
    <w:rsid w:val="0041209B"/>
    <w:rsid w:val="0041246B"/>
    <w:rsid w:val="00412850"/>
    <w:rsid w:val="00412D45"/>
    <w:rsid w:val="00414A6B"/>
    <w:rsid w:val="00416463"/>
    <w:rsid w:val="00416865"/>
    <w:rsid w:val="00417A63"/>
    <w:rsid w:val="00417CBD"/>
    <w:rsid w:val="00417CD2"/>
    <w:rsid w:val="004208D5"/>
    <w:rsid w:val="00421432"/>
    <w:rsid w:val="00421F63"/>
    <w:rsid w:val="0042212F"/>
    <w:rsid w:val="00423AF2"/>
    <w:rsid w:val="0042443A"/>
    <w:rsid w:val="004254D0"/>
    <w:rsid w:val="00425613"/>
    <w:rsid w:val="004261D0"/>
    <w:rsid w:val="0042649E"/>
    <w:rsid w:val="004274C1"/>
    <w:rsid w:val="004278BC"/>
    <w:rsid w:val="004302DA"/>
    <w:rsid w:val="00430BFC"/>
    <w:rsid w:val="00431345"/>
    <w:rsid w:val="00431C6D"/>
    <w:rsid w:val="00432F35"/>
    <w:rsid w:val="0043457D"/>
    <w:rsid w:val="00434693"/>
    <w:rsid w:val="004349F8"/>
    <w:rsid w:val="00435C10"/>
    <w:rsid w:val="00435C97"/>
    <w:rsid w:val="00435EFB"/>
    <w:rsid w:val="00436128"/>
    <w:rsid w:val="004368E6"/>
    <w:rsid w:val="00437624"/>
    <w:rsid w:val="0043764F"/>
    <w:rsid w:val="004376E2"/>
    <w:rsid w:val="00437766"/>
    <w:rsid w:val="00440CD2"/>
    <w:rsid w:val="00440CDD"/>
    <w:rsid w:val="004413BA"/>
    <w:rsid w:val="00441BF5"/>
    <w:rsid w:val="004430B1"/>
    <w:rsid w:val="00443517"/>
    <w:rsid w:val="00443565"/>
    <w:rsid w:val="00443DBA"/>
    <w:rsid w:val="00443EDE"/>
    <w:rsid w:val="00444208"/>
    <w:rsid w:val="004457C4"/>
    <w:rsid w:val="004458D8"/>
    <w:rsid w:val="0045052E"/>
    <w:rsid w:val="00450C7C"/>
    <w:rsid w:val="0045192B"/>
    <w:rsid w:val="00452E94"/>
    <w:rsid w:val="00453368"/>
    <w:rsid w:val="004533B8"/>
    <w:rsid w:val="004539A4"/>
    <w:rsid w:val="00454342"/>
    <w:rsid w:val="00454DDD"/>
    <w:rsid w:val="0045576F"/>
    <w:rsid w:val="0045641A"/>
    <w:rsid w:val="00461EC1"/>
    <w:rsid w:val="0046216E"/>
    <w:rsid w:val="0046357E"/>
    <w:rsid w:val="0046593C"/>
    <w:rsid w:val="00465A31"/>
    <w:rsid w:val="0046605E"/>
    <w:rsid w:val="00470404"/>
    <w:rsid w:val="00470DEF"/>
    <w:rsid w:val="0047141B"/>
    <w:rsid w:val="00472AD2"/>
    <w:rsid w:val="004735CE"/>
    <w:rsid w:val="00474F6F"/>
    <w:rsid w:val="004752AE"/>
    <w:rsid w:val="00475525"/>
    <w:rsid w:val="00475AF2"/>
    <w:rsid w:val="00475B6E"/>
    <w:rsid w:val="004768ED"/>
    <w:rsid w:val="00480AB5"/>
    <w:rsid w:val="00480C61"/>
    <w:rsid w:val="00480FEF"/>
    <w:rsid w:val="00481A75"/>
    <w:rsid w:val="00481D8D"/>
    <w:rsid w:val="0048246D"/>
    <w:rsid w:val="00483465"/>
    <w:rsid w:val="00484518"/>
    <w:rsid w:val="00484CFE"/>
    <w:rsid w:val="0048746F"/>
    <w:rsid w:val="00487729"/>
    <w:rsid w:val="004877E8"/>
    <w:rsid w:val="00490EF7"/>
    <w:rsid w:val="00490EFF"/>
    <w:rsid w:val="004913DC"/>
    <w:rsid w:val="004921BB"/>
    <w:rsid w:val="0049228F"/>
    <w:rsid w:val="0049289D"/>
    <w:rsid w:val="00493CDB"/>
    <w:rsid w:val="004948FF"/>
    <w:rsid w:val="00494CA0"/>
    <w:rsid w:val="00495C97"/>
    <w:rsid w:val="004962C7"/>
    <w:rsid w:val="00496C38"/>
    <w:rsid w:val="004A0688"/>
    <w:rsid w:val="004A127E"/>
    <w:rsid w:val="004A2846"/>
    <w:rsid w:val="004A2860"/>
    <w:rsid w:val="004A30CD"/>
    <w:rsid w:val="004A3C8C"/>
    <w:rsid w:val="004A47F6"/>
    <w:rsid w:val="004A5510"/>
    <w:rsid w:val="004A5C68"/>
    <w:rsid w:val="004B12D5"/>
    <w:rsid w:val="004B1479"/>
    <w:rsid w:val="004B20AB"/>
    <w:rsid w:val="004B2AFE"/>
    <w:rsid w:val="004B2FDC"/>
    <w:rsid w:val="004B3414"/>
    <w:rsid w:val="004B3DC2"/>
    <w:rsid w:val="004B4ED5"/>
    <w:rsid w:val="004B572A"/>
    <w:rsid w:val="004B5837"/>
    <w:rsid w:val="004B7214"/>
    <w:rsid w:val="004C0186"/>
    <w:rsid w:val="004C13AF"/>
    <w:rsid w:val="004C1417"/>
    <w:rsid w:val="004C16D2"/>
    <w:rsid w:val="004C1A32"/>
    <w:rsid w:val="004C212A"/>
    <w:rsid w:val="004C2C24"/>
    <w:rsid w:val="004C3559"/>
    <w:rsid w:val="004C3DF7"/>
    <w:rsid w:val="004C4A79"/>
    <w:rsid w:val="004C56A5"/>
    <w:rsid w:val="004C603E"/>
    <w:rsid w:val="004C60E8"/>
    <w:rsid w:val="004C62FB"/>
    <w:rsid w:val="004C6578"/>
    <w:rsid w:val="004C6AE7"/>
    <w:rsid w:val="004D07F7"/>
    <w:rsid w:val="004D0BAB"/>
    <w:rsid w:val="004D1C0F"/>
    <w:rsid w:val="004D22E1"/>
    <w:rsid w:val="004D2844"/>
    <w:rsid w:val="004D2C23"/>
    <w:rsid w:val="004D2C4B"/>
    <w:rsid w:val="004D349D"/>
    <w:rsid w:val="004D4082"/>
    <w:rsid w:val="004D4A35"/>
    <w:rsid w:val="004D59A3"/>
    <w:rsid w:val="004D5FBD"/>
    <w:rsid w:val="004D76A7"/>
    <w:rsid w:val="004D7AE1"/>
    <w:rsid w:val="004D7DF5"/>
    <w:rsid w:val="004E0002"/>
    <w:rsid w:val="004E0639"/>
    <w:rsid w:val="004E1015"/>
    <w:rsid w:val="004E1CD4"/>
    <w:rsid w:val="004E1E4A"/>
    <w:rsid w:val="004E2834"/>
    <w:rsid w:val="004E2D8B"/>
    <w:rsid w:val="004E321A"/>
    <w:rsid w:val="004E336B"/>
    <w:rsid w:val="004E3D52"/>
    <w:rsid w:val="004E4118"/>
    <w:rsid w:val="004E480D"/>
    <w:rsid w:val="004E4811"/>
    <w:rsid w:val="004E4E68"/>
    <w:rsid w:val="004E4E83"/>
    <w:rsid w:val="004E5BE9"/>
    <w:rsid w:val="004E659B"/>
    <w:rsid w:val="004E6E42"/>
    <w:rsid w:val="004F02AD"/>
    <w:rsid w:val="004F0783"/>
    <w:rsid w:val="004F07C5"/>
    <w:rsid w:val="004F1EC7"/>
    <w:rsid w:val="004F21ED"/>
    <w:rsid w:val="004F245A"/>
    <w:rsid w:val="004F26B0"/>
    <w:rsid w:val="004F26F2"/>
    <w:rsid w:val="004F2A8E"/>
    <w:rsid w:val="004F41DB"/>
    <w:rsid w:val="004F43A2"/>
    <w:rsid w:val="004F46EC"/>
    <w:rsid w:val="004F47D9"/>
    <w:rsid w:val="004F4E92"/>
    <w:rsid w:val="004F50A9"/>
    <w:rsid w:val="004F52D3"/>
    <w:rsid w:val="004F5D0D"/>
    <w:rsid w:val="004F7F20"/>
    <w:rsid w:val="005002C3"/>
    <w:rsid w:val="005008B5"/>
    <w:rsid w:val="00500BBC"/>
    <w:rsid w:val="00500C45"/>
    <w:rsid w:val="0050144A"/>
    <w:rsid w:val="005015E4"/>
    <w:rsid w:val="00501CD8"/>
    <w:rsid w:val="00502117"/>
    <w:rsid w:val="00502428"/>
    <w:rsid w:val="00502F67"/>
    <w:rsid w:val="0050321F"/>
    <w:rsid w:val="0050350B"/>
    <w:rsid w:val="005035B1"/>
    <w:rsid w:val="005038CE"/>
    <w:rsid w:val="00503CDA"/>
    <w:rsid w:val="00504901"/>
    <w:rsid w:val="00505A74"/>
    <w:rsid w:val="005060DA"/>
    <w:rsid w:val="00506EA1"/>
    <w:rsid w:val="0051012B"/>
    <w:rsid w:val="00511231"/>
    <w:rsid w:val="00512D87"/>
    <w:rsid w:val="00513219"/>
    <w:rsid w:val="00513306"/>
    <w:rsid w:val="00513722"/>
    <w:rsid w:val="005139BC"/>
    <w:rsid w:val="00514839"/>
    <w:rsid w:val="00514977"/>
    <w:rsid w:val="005150DE"/>
    <w:rsid w:val="00517068"/>
    <w:rsid w:val="0051735B"/>
    <w:rsid w:val="00517C87"/>
    <w:rsid w:val="00520537"/>
    <w:rsid w:val="00521166"/>
    <w:rsid w:val="005213A0"/>
    <w:rsid w:val="00521CC3"/>
    <w:rsid w:val="00522447"/>
    <w:rsid w:val="0052261D"/>
    <w:rsid w:val="005233FE"/>
    <w:rsid w:val="005235FA"/>
    <w:rsid w:val="00523C03"/>
    <w:rsid w:val="00524423"/>
    <w:rsid w:val="0052503B"/>
    <w:rsid w:val="005252E6"/>
    <w:rsid w:val="0052541B"/>
    <w:rsid w:val="00527580"/>
    <w:rsid w:val="00527666"/>
    <w:rsid w:val="0052789B"/>
    <w:rsid w:val="00527BAA"/>
    <w:rsid w:val="005302E1"/>
    <w:rsid w:val="00530D2F"/>
    <w:rsid w:val="00530E21"/>
    <w:rsid w:val="00531307"/>
    <w:rsid w:val="00531793"/>
    <w:rsid w:val="005321DA"/>
    <w:rsid w:val="00532610"/>
    <w:rsid w:val="005332C3"/>
    <w:rsid w:val="0053345C"/>
    <w:rsid w:val="00533CA8"/>
    <w:rsid w:val="00533E34"/>
    <w:rsid w:val="00534D65"/>
    <w:rsid w:val="005353EB"/>
    <w:rsid w:val="00536B07"/>
    <w:rsid w:val="00536B57"/>
    <w:rsid w:val="00537FEC"/>
    <w:rsid w:val="00540C35"/>
    <w:rsid w:val="00541E40"/>
    <w:rsid w:val="005426C9"/>
    <w:rsid w:val="00543914"/>
    <w:rsid w:val="0054425C"/>
    <w:rsid w:val="00544FFB"/>
    <w:rsid w:val="00545439"/>
    <w:rsid w:val="0054553A"/>
    <w:rsid w:val="005457FF"/>
    <w:rsid w:val="00545ADA"/>
    <w:rsid w:val="00545C21"/>
    <w:rsid w:val="0054671C"/>
    <w:rsid w:val="00546D17"/>
    <w:rsid w:val="00550B89"/>
    <w:rsid w:val="00553C6D"/>
    <w:rsid w:val="00553EDC"/>
    <w:rsid w:val="00554BF7"/>
    <w:rsid w:val="00554DA7"/>
    <w:rsid w:val="0055589C"/>
    <w:rsid w:val="00555E4E"/>
    <w:rsid w:val="00556369"/>
    <w:rsid w:val="00556ABE"/>
    <w:rsid w:val="00560D0F"/>
    <w:rsid w:val="00560F5D"/>
    <w:rsid w:val="00561F2D"/>
    <w:rsid w:val="005628BA"/>
    <w:rsid w:val="0056446B"/>
    <w:rsid w:val="00564825"/>
    <w:rsid w:val="005649A2"/>
    <w:rsid w:val="00564F32"/>
    <w:rsid w:val="00565503"/>
    <w:rsid w:val="0056670D"/>
    <w:rsid w:val="00566D1A"/>
    <w:rsid w:val="00567209"/>
    <w:rsid w:val="00567C4D"/>
    <w:rsid w:val="00570C8F"/>
    <w:rsid w:val="00570F44"/>
    <w:rsid w:val="00571BA9"/>
    <w:rsid w:val="00572FE3"/>
    <w:rsid w:val="005733BA"/>
    <w:rsid w:val="005744D5"/>
    <w:rsid w:val="005746F5"/>
    <w:rsid w:val="00574EC9"/>
    <w:rsid w:val="0057765F"/>
    <w:rsid w:val="00577B84"/>
    <w:rsid w:val="00581C2F"/>
    <w:rsid w:val="00583507"/>
    <w:rsid w:val="005840FE"/>
    <w:rsid w:val="0058499D"/>
    <w:rsid w:val="00585C9C"/>
    <w:rsid w:val="005862A6"/>
    <w:rsid w:val="00586464"/>
    <w:rsid w:val="00586DBA"/>
    <w:rsid w:val="00587995"/>
    <w:rsid w:val="00587B6C"/>
    <w:rsid w:val="00590198"/>
    <w:rsid w:val="00590719"/>
    <w:rsid w:val="00590D2B"/>
    <w:rsid w:val="00590E9A"/>
    <w:rsid w:val="0059201C"/>
    <w:rsid w:val="00593303"/>
    <w:rsid w:val="0059333B"/>
    <w:rsid w:val="00593893"/>
    <w:rsid w:val="005943FB"/>
    <w:rsid w:val="00595ED1"/>
    <w:rsid w:val="00596747"/>
    <w:rsid w:val="00596B15"/>
    <w:rsid w:val="00597E76"/>
    <w:rsid w:val="005A07A1"/>
    <w:rsid w:val="005A0CF3"/>
    <w:rsid w:val="005A18CA"/>
    <w:rsid w:val="005A1943"/>
    <w:rsid w:val="005A1D9A"/>
    <w:rsid w:val="005A221B"/>
    <w:rsid w:val="005A25F2"/>
    <w:rsid w:val="005A3342"/>
    <w:rsid w:val="005A418E"/>
    <w:rsid w:val="005A4394"/>
    <w:rsid w:val="005A45AE"/>
    <w:rsid w:val="005A651E"/>
    <w:rsid w:val="005A6EF1"/>
    <w:rsid w:val="005A726B"/>
    <w:rsid w:val="005A7697"/>
    <w:rsid w:val="005B05F4"/>
    <w:rsid w:val="005B15CD"/>
    <w:rsid w:val="005B1664"/>
    <w:rsid w:val="005B17B1"/>
    <w:rsid w:val="005B1928"/>
    <w:rsid w:val="005B1E2E"/>
    <w:rsid w:val="005B412A"/>
    <w:rsid w:val="005B48F8"/>
    <w:rsid w:val="005B4B5A"/>
    <w:rsid w:val="005B4EB6"/>
    <w:rsid w:val="005B5D11"/>
    <w:rsid w:val="005B60BE"/>
    <w:rsid w:val="005B6B20"/>
    <w:rsid w:val="005B7A4C"/>
    <w:rsid w:val="005C0278"/>
    <w:rsid w:val="005C04FE"/>
    <w:rsid w:val="005C069D"/>
    <w:rsid w:val="005C0741"/>
    <w:rsid w:val="005C07FE"/>
    <w:rsid w:val="005C0CB3"/>
    <w:rsid w:val="005C1210"/>
    <w:rsid w:val="005C15DD"/>
    <w:rsid w:val="005C2A46"/>
    <w:rsid w:val="005C65B1"/>
    <w:rsid w:val="005C6B53"/>
    <w:rsid w:val="005C783C"/>
    <w:rsid w:val="005C7A28"/>
    <w:rsid w:val="005C7F98"/>
    <w:rsid w:val="005D0061"/>
    <w:rsid w:val="005D07E2"/>
    <w:rsid w:val="005D0C27"/>
    <w:rsid w:val="005D0E20"/>
    <w:rsid w:val="005D106A"/>
    <w:rsid w:val="005D1D4F"/>
    <w:rsid w:val="005D27CA"/>
    <w:rsid w:val="005D2BB3"/>
    <w:rsid w:val="005D3608"/>
    <w:rsid w:val="005D3CBC"/>
    <w:rsid w:val="005D4A51"/>
    <w:rsid w:val="005D5CEA"/>
    <w:rsid w:val="005D6136"/>
    <w:rsid w:val="005D6E7C"/>
    <w:rsid w:val="005D759D"/>
    <w:rsid w:val="005D774F"/>
    <w:rsid w:val="005D79EA"/>
    <w:rsid w:val="005E0AB6"/>
    <w:rsid w:val="005E103C"/>
    <w:rsid w:val="005E124A"/>
    <w:rsid w:val="005E129E"/>
    <w:rsid w:val="005E1935"/>
    <w:rsid w:val="005E2889"/>
    <w:rsid w:val="005E31B2"/>
    <w:rsid w:val="005E31BD"/>
    <w:rsid w:val="005E3367"/>
    <w:rsid w:val="005E341A"/>
    <w:rsid w:val="005E3D2C"/>
    <w:rsid w:val="005E3F2A"/>
    <w:rsid w:val="005E4424"/>
    <w:rsid w:val="005E5135"/>
    <w:rsid w:val="005E6124"/>
    <w:rsid w:val="005E6F1A"/>
    <w:rsid w:val="005E7641"/>
    <w:rsid w:val="005E791F"/>
    <w:rsid w:val="005F047D"/>
    <w:rsid w:val="005F0C63"/>
    <w:rsid w:val="005F2C16"/>
    <w:rsid w:val="005F368D"/>
    <w:rsid w:val="005F5A83"/>
    <w:rsid w:val="005F5A92"/>
    <w:rsid w:val="005F5E8C"/>
    <w:rsid w:val="005F6C0F"/>
    <w:rsid w:val="005F6CC0"/>
    <w:rsid w:val="005F7166"/>
    <w:rsid w:val="005F76FE"/>
    <w:rsid w:val="00600488"/>
    <w:rsid w:val="00600952"/>
    <w:rsid w:val="00601207"/>
    <w:rsid w:val="006012E0"/>
    <w:rsid w:val="0060216E"/>
    <w:rsid w:val="0060222B"/>
    <w:rsid w:val="00602E99"/>
    <w:rsid w:val="00603120"/>
    <w:rsid w:val="0060314F"/>
    <w:rsid w:val="0060368C"/>
    <w:rsid w:val="006058C8"/>
    <w:rsid w:val="00605D60"/>
    <w:rsid w:val="006101C8"/>
    <w:rsid w:val="00610201"/>
    <w:rsid w:val="00610640"/>
    <w:rsid w:val="006106D6"/>
    <w:rsid w:val="00610DA5"/>
    <w:rsid w:val="00610F7F"/>
    <w:rsid w:val="0061117A"/>
    <w:rsid w:val="00611A64"/>
    <w:rsid w:val="00611BDB"/>
    <w:rsid w:val="00612914"/>
    <w:rsid w:val="00612916"/>
    <w:rsid w:val="00612F07"/>
    <w:rsid w:val="00613CF0"/>
    <w:rsid w:val="00614158"/>
    <w:rsid w:val="006141A9"/>
    <w:rsid w:val="00614D89"/>
    <w:rsid w:val="00614E2E"/>
    <w:rsid w:val="00614EF7"/>
    <w:rsid w:val="00615280"/>
    <w:rsid w:val="006157C7"/>
    <w:rsid w:val="00615DC0"/>
    <w:rsid w:val="00616B58"/>
    <w:rsid w:val="006170A1"/>
    <w:rsid w:val="00617233"/>
    <w:rsid w:val="00617D4D"/>
    <w:rsid w:val="00617DAE"/>
    <w:rsid w:val="00620F83"/>
    <w:rsid w:val="00621EA8"/>
    <w:rsid w:val="00622150"/>
    <w:rsid w:val="00623CC1"/>
    <w:rsid w:val="00623DE5"/>
    <w:rsid w:val="00625F78"/>
    <w:rsid w:val="00626668"/>
    <w:rsid w:val="006273CC"/>
    <w:rsid w:val="0062761D"/>
    <w:rsid w:val="00627EC7"/>
    <w:rsid w:val="00627F75"/>
    <w:rsid w:val="0063094C"/>
    <w:rsid w:val="00630A1D"/>
    <w:rsid w:val="006310DD"/>
    <w:rsid w:val="0063125A"/>
    <w:rsid w:val="00631EC3"/>
    <w:rsid w:val="00632BD5"/>
    <w:rsid w:val="006335C5"/>
    <w:rsid w:val="00633B58"/>
    <w:rsid w:val="00633E86"/>
    <w:rsid w:val="006340BD"/>
    <w:rsid w:val="0063415B"/>
    <w:rsid w:val="0063457D"/>
    <w:rsid w:val="00636571"/>
    <w:rsid w:val="00636D0F"/>
    <w:rsid w:val="00636DA3"/>
    <w:rsid w:val="00636F01"/>
    <w:rsid w:val="006379C6"/>
    <w:rsid w:val="00637FBA"/>
    <w:rsid w:val="0064021E"/>
    <w:rsid w:val="006404D2"/>
    <w:rsid w:val="00640CFD"/>
    <w:rsid w:val="00640DD7"/>
    <w:rsid w:val="0064144F"/>
    <w:rsid w:val="00641B47"/>
    <w:rsid w:val="00642F48"/>
    <w:rsid w:val="0064333E"/>
    <w:rsid w:val="00644D7E"/>
    <w:rsid w:val="00646278"/>
    <w:rsid w:val="0064637C"/>
    <w:rsid w:val="0064663B"/>
    <w:rsid w:val="00646BBD"/>
    <w:rsid w:val="00646BE1"/>
    <w:rsid w:val="00646C16"/>
    <w:rsid w:val="00647091"/>
    <w:rsid w:val="00647244"/>
    <w:rsid w:val="006477BE"/>
    <w:rsid w:val="0065036C"/>
    <w:rsid w:val="00650510"/>
    <w:rsid w:val="0065063D"/>
    <w:rsid w:val="00650743"/>
    <w:rsid w:val="00650DE0"/>
    <w:rsid w:val="00650F6F"/>
    <w:rsid w:val="0065153F"/>
    <w:rsid w:val="006517F6"/>
    <w:rsid w:val="00651F7E"/>
    <w:rsid w:val="0065227E"/>
    <w:rsid w:val="006527EB"/>
    <w:rsid w:val="00652A67"/>
    <w:rsid w:val="006531F3"/>
    <w:rsid w:val="0065362F"/>
    <w:rsid w:val="00654374"/>
    <w:rsid w:val="0065439B"/>
    <w:rsid w:val="00654EA4"/>
    <w:rsid w:val="00654F8D"/>
    <w:rsid w:val="00655DB0"/>
    <w:rsid w:val="00657951"/>
    <w:rsid w:val="006600E6"/>
    <w:rsid w:val="0066069C"/>
    <w:rsid w:val="006614C9"/>
    <w:rsid w:val="006617F8"/>
    <w:rsid w:val="0066267C"/>
    <w:rsid w:val="00662E0A"/>
    <w:rsid w:val="00662F07"/>
    <w:rsid w:val="006638B8"/>
    <w:rsid w:val="006643D6"/>
    <w:rsid w:val="006645D8"/>
    <w:rsid w:val="00664848"/>
    <w:rsid w:val="00664B23"/>
    <w:rsid w:val="0066507D"/>
    <w:rsid w:val="0066560B"/>
    <w:rsid w:val="0066571C"/>
    <w:rsid w:val="00666467"/>
    <w:rsid w:val="0066717F"/>
    <w:rsid w:val="0066744E"/>
    <w:rsid w:val="00667C67"/>
    <w:rsid w:val="00667F17"/>
    <w:rsid w:val="0067197E"/>
    <w:rsid w:val="00671C75"/>
    <w:rsid w:val="006731DC"/>
    <w:rsid w:val="00674447"/>
    <w:rsid w:val="00674F8D"/>
    <w:rsid w:val="00675E4A"/>
    <w:rsid w:val="0067633F"/>
    <w:rsid w:val="00676E3C"/>
    <w:rsid w:val="0068015E"/>
    <w:rsid w:val="00680385"/>
    <w:rsid w:val="006821EE"/>
    <w:rsid w:val="00682291"/>
    <w:rsid w:val="00682D7D"/>
    <w:rsid w:val="0068386B"/>
    <w:rsid w:val="0068505F"/>
    <w:rsid w:val="006851B5"/>
    <w:rsid w:val="00685671"/>
    <w:rsid w:val="00685D50"/>
    <w:rsid w:val="006877F8"/>
    <w:rsid w:val="00687C40"/>
    <w:rsid w:val="00690478"/>
    <w:rsid w:val="00690979"/>
    <w:rsid w:val="006909EE"/>
    <w:rsid w:val="00690A34"/>
    <w:rsid w:val="00690F5F"/>
    <w:rsid w:val="006917A9"/>
    <w:rsid w:val="00691858"/>
    <w:rsid w:val="00692771"/>
    <w:rsid w:val="00692A7F"/>
    <w:rsid w:val="00692DD7"/>
    <w:rsid w:val="00692DFB"/>
    <w:rsid w:val="00693756"/>
    <w:rsid w:val="0069461B"/>
    <w:rsid w:val="006947FB"/>
    <w:rsid w:val="00694B09"/>
    <w:rsid w:val="00695418"/>
    <w:rsid w:val="00695BD4"/>
    <w:rsid w:val="00696335"/>
    <w:rsid w:val="006969EE"/>
    <w:rsid w:val="00697B0A"/>
    <w:rsid w:val="006A0080"/>
    <w:rsid w:val="006A05F7"/>
    <w:rsid w:val="006A1036"/>
    <w:rsid w:val="006A12BA"/>
    <w:rsid w:val="006A1CD2"/>
    <w:rsid w:val="006A1E82"/>
    <w:rsid w:val="006A2429"/>
    <w:rsid w:val="006A2648"/>
    <w:rsid w:val="006A599E"/>
    <w:rsid w:val="006A5B60"/>
    <w:rsid w:val="006A6069"/>
    <w:rsid w:val="006A6970"/>
    <w:rsid w:val="006A6A7B"/>
    <w:rsid w:val="006A6DEB"/>
    <w:rsid w:val="006A72E4"/>
    <w:rsid w:val="006B015A"/>
    <w:rsid w:val="006B09F0"/>
    <w:rsid w:val="006B1D5C"/>
    <w:rsid w:val="006B3945"/>
    <w:rsid w:val="006B403D"/>
    <w:rsid w:val="006B4541"/>
    <w:rsid w:val="006B455F"/>
    <w:rsid w:val="006B476B"/>
    <w:rsid w:val="006B58A1"/>
    <w:rsid w:val="006B5A9D"/>
    <w:rsid w:val="006B5B75"/>
    <w:rsid w:val="006B63F0"/>
    <w:rsid w:val="006C0D98"/>
    <w:rsid w:val="006C152D"/>
    <w:rsid w:val="006C185E"/>
    <w:rsid w:val="006C27E5"/>
    <w:rsid w:val="006C2E34"/>
    <w:rsid w:val="006C3714"/>
    <w:rsid w:val="006C3E35"/>
    <w:rsid w:val="006C46CF"/>
    <w:rsid w:val="006C4985"/>
    <w:rsid w:val="006C4B2A"/>
    <w:rsid w:val="006C4B79"/>
    <w:rsid w:val="006C4C6B"/>
    <w:rsid w:val="006C56A1"/>
    <w:rsid w:val="006C6D87"/>
    <w:rsid w:val="006C7BAC"/>
    <w:rsid w:val="006D0012"/>
    <w:rsid w:val="006D08F9"/>
    <w:rsid w:val="006D0D8E"/>
    <w:rsid w:val="006D10A7"/>
    <w:rsid w:val="006D26B6"/>
    <w:rsid w:val="006D38B6"/>
    <w:rsid w:val="006D40C5"/>
    <w:rsid w:val="006D4BE1"/>
    <w:rsid w:val="006D4D6D"/>
    <w:rsid w:val="006D56B4"/>
    <w:rsid w:val="006D5EDA"/>
    <w:rsid w:val="006D5F0A"/>
    <w:rsid w:val="006D664B"/>
    <w:rsid w:val="006D6CE9"/>
    <w:rsid w:val="006D7A1F"/>
    <w:rsid w:val="006E0C43"/>
    <w:rsid w:val="006E200A"/>
    <w:rsid w:val="006E2163"/>
    <w:rsid w:val="006E23C3"/>
    <w:rsid w:val="006E2E3B"/>
    <w:rsid w:val="006E315A"/>
    <w:rsid w:val="006E3DBB"/>
    <w:rsid w:val="006E44C6"/>
    <w:rsid w:val="006E45D4"/>
    <w:rsid w:val="006E46BB"/>
    <w:rsid w:val="006E4916"/>
    <w:rsid w:val="006E52CB"/>
    <w:rsid w:val="006E56A0"/>
    <w:rsid w:val="006E5A0B"/>
    <w:rsid w:val="006E6D3B"/>
    <w:rsid w:val="006E6DBA"/>
    <w:rsid w:val="006E7235"/>
    <w:rsid w:val="006E72B9"/>
    <w:rsid w:val="006E7F06"/>
    <w:rsid w:val="006F05FC"/>
    <w:rsid w:val="006F0E2C"/>
    <w:rsid w:val="006F155A"/>
    <w:rsid w:val="006F15FF"/>
    <w:rsid w:val="006F19FF"/>
    <w:rsid w:val="006F214B"/>
    <w:rsid w:val="006F222B"/>
    <w:rsid w:val="006F246C"/>
    <w:rsid w:val="006F345F"/>
    <w:rsid w:val="006F4BF5"/>
    <w:rsid w:val="006F4C22"/>
    <w:rsid w:val="006F4D3C"/>
    <w:rsid w:val="006F5899"/>
    <w:rsid w:val="006F6953"/>
    <w:rsid w:val="006F6A73"/>
    <w:rsid w:val="006F7441"/>
    <w:rsid w:val="006F7825"/>
    <w:rsid w:val="007000AF"/>
    <w:rsid w:val="007007BF"/>
    <w:rsid w:val="007007FC"/>
    <w:rsid w:val="00700F58"/>
    <w:rsid w:val="00702366"/>
    <w:rsid w:val="007023FB"/>
    <w:rsid w:val="00702731"/>
    <w:rsid w:val="00702D38"/>
    <w:rsid w:val="007033C7"/>
    <w:rsid w:val="00703E6D"/>
    <w:rsid w:val="007041F4"/>
    <w:rsid w:val="007043FB"/>
    <w:rsid w:val="00704829"/>
    <w:rsid w:val="00704CC9"/>
    <w:rsid w:val="00706900"/>
    <w:rsid w:val="007072DD"/>
    <w:rsid w:val="00707BED"/>
    <w:rsid w:val="007102A9"/>
    <w:rsid w:val="00710938"/>
    <w:rsid w:val="00711776"/>
    <w:rsid w:val="007124C2"/>
    <w:rsid w:val="007131C8"/>
    <w:rsid w:val="007135DB"/>
    <w:rsid w:val="007139B1"/>
    <w:rsid w:val="00713B16"/>
    <w:rsid w:val="0071440D"/>
    <w:rsid w:val="0071576F"/>
    <w:rsid w:val="00715A75"/>
    <w:rsid w:val="00715EA9"/>
    <w:rsid w:val="00716064"/>
    <w:rsid w:val="007171D0"/>
    <w:rsid w:val="00717499"/>
    <w:rsid w:val="0071792C"/>
    <w:rsid w:val="00717EB1"/>
    <w:rsid w:val="007205F8"/>
    <w:rsid w:val="0072081E"/>
    <w:rsid w:val="00720DF2"/>
    <w:rsid w:val="0072115A"/>
    <w:rsid w:val="007211F1"/>
    <w:rsid w:val="007219F3"/>
    <w:rsid w:val="0072220A"/>
    <w:rsid w:val="00722430"/>
    <w:rsid w:val="007227F7"/>
    <w:rsid w:val="0072634B"/>
    <w:rsid w:val="00727177"/>
    <w:rsid w:val="00730ADE"/>
    <w:rsid w:val="0073190C"/>
    <w:rsid w:val="00732C5F"/>
    <w:rsid w:val="007336C6"/>
    <w:rsid w:val="00734C0B"/>
    <w:rsid w:val="0073529E"/>
    <w:rsid w:val="007352B6"/>
    <w:rsid w:val="00735CBA"/>
    <w:rsid w:val="00735EDE"/>
    <w:rsid w:val="00736784"/>
    <w:rsid w:val="00736AD6"/>
    <w:rsid w:val="00736BE4"/>
    <w:rsid w:val="00736C43"/>
    <w:rsid w:val="00736FA8"/>
    <w:rsid w:val="0073705D"/>
    <w:rsid w:val="0073743E"/>
    <w:rsid w:val="00737772"/>
    <w:rsid w:val="00737A64"/>
    <w:rsid w:val="00737BFA"/>
    <w:rsid w:val="00737C7F"/>
    <w:rsid w:val="00737FA0"/>
    <w:rsid w:val="0074033B"/>
    <w:rsid w:val="00740802"/>
    <w:rsid w:val="00740B6D"/>
    <w:rsid w:val="00741E5C"/>
    <w:rsid w:val="00741E79"/>
    <w:rsid w:val="0074322F"/>
    <w:rsid w:val="00743F5C"/>
    <w:rsid w:val="00745AD1"/>
    <w:rsid w:val="00745FD1"/>
    <w:rsid w:val="00746084"/>
    <w:rsid w:val="00747054"/>
    <w:rsid w:val="00747169"/>
    <w:rsid w:val="00747980"/>
    <w:rsid w:val="00747FFD"/>
    <w:rsid w:val="007503AB"/>
    <w:rsid w:val="007503EA"/>
    <w:rsid w:val="00751505"/>
    <w:rsid w:val="00751547"/>
    <w:rsid w:val="00751753"/>
    <w:rsid w:val="00752422"/>
    <w:rsid w:val="00752496"/>
    <w:rsid w:val="0075249C"/>
    <w:rsid w:val="00752C6D"/>
    <w:rsid w:val="00752C76"/>
    <w:rsid w:val="007530CB"/>
    <w:rsid w:val="007561C4"/>
    <w:rsid w:val="00756927"/>
    <w:rsid w:val="007569CF"/>
    <w:rsid w:val="007601A9"/>
    <w:rsid w:val="00760464"/>
    <w:rsid w:val="0076116B"/>
    <w:rsid w:val="00761392"/>
    <w:rsid w:val="007618E6"/>
    <w:rsid w:val="00762479"/>
    <w:rsid w:val="00762576"/>
    <w:rsid w:val="00762EDE"/>
    <w:rsid w:val="00763572"/>
    <w:rsid w:val="00763882"/>
    <w:rsid w:val="00763E3E"/>
    <w:rsid w:val="00765124"/>
    <w:rsid w:val="00765597"/>
    <w:rsid w:val="007656DD"/>
    <w:rsid w:val="007666D2"/>
    <w:rsid w:val="00766AA9"/>
    <w:rsid w:val="0076704C"/>
    <w:rsid w:val="007678EE"/>
    <w:rsid w:val="00767A2C"/>
    <w:rsid w:val="007702BB"/>
    <w:rsid w:val="00770C2B"/>
    <w:rsid w:val="0077227F"/>
    <w:rsid w:val="007730CD"/>
    <w:rsid w:val="00773298"/>
    <w:rsid w:val="0077348A"/>
    <w:rsid w:val="00773EE8"/>
    <w:rsid w:val="0077426F"/>
    <w:rsid w:val="007758D8"/>
    <w:rsid w:val="007759BC"/>
    <w:rsid w:val="00775F37"/>
    <w:rsid w:val="007767C2"/>
    <w:rsid w:val="00776E04"/>
    <w:rsid w:val="0077752A"/>
    <w:rsid w:val="00777A80"/>
    <w:rsid w:val="00777CAC"/>
    <w:rsid w:val="007807F1"/>
    <w:rsid w:val="00780895"/>
    <w:rsid w:val="007824FB"/>
    <w:rsid w:val="00782609"/>
    <w:rsid w:val="0078334B"/>
    <w:rsid w:val="00785E90"/>
    <w:rsid w:val="0078605E"/>
    <w:rsid w:val="007866AD"/>
    <w:rsid w:val="00786B2C"/>
    <w:rsid w:val="00786E81"/>
    <w:rsid w:val="00786FE7"/>
    <w:rsid w:val="00787C32"/>
    <w:rsid w:val="007902F6"/>
    <w:rsid w:val="00790340"/>
    <w:rsid w:val="007912A1"/>
    <w:rsid w:val="00791927"/>
    <w:rsid w:val="00791B18"/>
    <w:rsid w:val="007927C1"/>
    <w:rsid w:val="00792872"/>
    <w:rsid w:val="0079287B"/>
    <w:rsid w:val="00792FE5"/>
    <w:rsid w:val="00793755"/>
    <w:rsid w:val="00793B72"/>
    <w:rsid w:val="00793CF6"/>
    <w:rsid w:val="00794085"/>
    <w:rsid w:val="00794617"/>
    <w:rsid w:val="00795517"/>
    <w:rsid w:val="007966A9"/>
    <w:rsid w:val="007A07C7"/>
    <w:rsid w:val="007A1172"/>
    <w:rsid w:val="007A1CD0"/>
    <w:rsid w:val="007A24BB"/>
    <w:rsid w:val="007A2577"/>
    <w:rsid w:val="007A25DF"/>
    <w:rsid w:val="007A36E5"/>
    <w:rsid w:val="007A3B2E"/>
    <w:rsid w:val="007A46A0"/>
    <w:rsid w:val="007A692E"/>
    <w:rsid w:val="007A71A9"/>
    <w:rsid w:val="007A71CB"/>
    <w:rsid w:val="007A7E7C"/>
    <w:rsid w:val="007A7EC5"/>
    <w:rsid w:val="007B10E5"/>
    <w:rsid w:val="007B11DF"/>
    <w:rsid w:val="007B1BF9"/>
    <w:rsid w:val="007B22E1"/>
    <w:rsid w:val="007B3128"/>
    <w:rsid w:val="007B3AAC"/>
    <w:rsid w:val="007B440F"/>
    <w:rsid w:val="007B442C"/>
    <w:rsid w:val="007B44DA"/>
    <w:rsid w:val="007B5355"/>
    <w:rsid w:val="007B5CB1"/>
    <w:rsid w:val="007B7227"/>
    <w:rsid w:val="007C01F5"/>
    <w:rsid w:val="007C1845"/>
    <w:rsid w:val="007C2EAB"/>
    <w:rsid w:val="007C3408"/>
    <w:rsid w:val="007C4E3F"/>
    <w:rsid w:val="007C6DB6"/>
    <w:rsid w:val="007C708F"/>
    <w:rsid w:val="007D0453"/>
    <w:rsid w:val="007D0C4C"/>
    <w:rsid w:val="007D14D3"/>
    <w:rsid w:val="007D14E9"/>
    <w:rsid w:val="007D194E"/>
    <w:rsid w:val="007D2006"/>
    <w:rsid w:val="007D226A"/>
    <w:rsid w:val="007D2BBD"/>
    <w:rsid w:val="007D2C3A"/>
    <w:rsid w:val="007D2D1C"/>
    <w:rsid w:val="007D2DC1"/>
    <w:rsid w:val="007D3914"/>
    <w:rsid w:val="007D4452"/>
    <w:rsid w:val="007D4DDC"/>
    <w:rsid w:val="007D4F85"/>
    <w:rsid w:val="007D6D41"/>
    <w:rsid w:val="007D6F29"/>
    <w:rsid w:val="007D6F6B"/>
    <w:rsid w:val="007D7013"/>
    <w:rsid w:val="007D70A8"/>
    <w:rsid w:val="007D7E57"/>
    <w:rsid w:val="007E1457"/>
    <w:rsid w:val="007E148D"/>
    <w:rsid w:val="007E1A22"/>
    <w:rsid w:val="007E3148"/>
    <w:rsid w:val="007E316D"/>
    <w:rsid w:val="007E383C"/>
    <w:rsid w:val="007E3B86"/>
    <w:rsid w:val="007E62D1"/>
    <w:rsid w:val="007E6566"/>
    <w:rsid w:val="007E6CD5"/>
    <w:rsid w:val="007E6DFE"/>
    <w:rsid w:val="007E77AD"/>
    <w:rsid w:val="007F1121"/>
    <w:rsid w:val="007F1597"/>
    <w:rsid w:val="007F3079"/>
    <w:rsid w:val="007F3D72"/>
    <w:rsid w:val="007F6187"/>
    <w:rsid w:val="007F61A3"/>
    <w:rsid w:val="007F6A4E"/>
    <w:rsid w:val="007F767B"/>
    <w:rsid w:val="007F7F4C"/>
    <w:rsid w:val="00800336"/>
    <w:rsid w:val="00800602"/>
    <w:rsid w:val="0080070D"/>
    <w:rsid w:val="00801386"/>
    <w:rsid w:val="0080206F"/>
    <w:rsid w:val="00802669"/>
    <w:rsid w:val="0080275F"/>
    <w:rsid w:val="008035FA"/>
    <w:rsid w:val="00804168"/>
    <w:rsid w:val="0080428E"/>
    <w:rsid w:val="008044DF"/>
    <w:rsid w:val="00804EAC"/>
    <w:rsid w:val="00804EC2"/>
    <w:rsid w:val="0080553B"/>
    <w:rsid w:val="00805C41"/>
    <w:rsid w:val="008064D7"/>
    <w:rsid w:val="008074CB"/>
    <w:rsid w:val="00810148"/>
    <w:rsid w:val="008106E7"/>
    <w:rsid w:val="00810E94"/>
    <w:rsid w:val="00811829"/>
    <w:rsid w:val="00811A37"/>
    <w:rsid w:val="0081233D"/>
    <w:rsid w:val="00812C2C"/>
    <w:rsid w:val="00813792"/>
    <w:rsid w:val="0081429E"/>
    <w:rsid w:val="00814794"/>
    <w:rsid w:val="00814B70"/>
    <w:rsid w:val="0081539E"/>
    <w:rsid w:val="00815894"/>
    <w:rsid w:val="00815ACE"/>
    <w:rsid w:val="008160AE"/>
    <w:rsid w:val="0081685B"/>
    <w:rsid w:val="00816E43"/>
    <w:rsid w:val="0081737B"/>
    <w:rsid w:val="0082038C"/>
    <w:rsid w:val="00821218"/>
    <w:rsid w:val="00822B50"/>
    <w:rsid w:val="00822D64"/>
    <w:rsid w:val="00823D5C"/>
    <w:rsid w:val="00823E8B"/>
    <w:rsid w:val="00824035"/>
    <w:rsid w:val="00824A31"/>
    <w:rsid w:val="00824AF3"/>
    <w:rsid w:val="0082690E"/>
    <w:rsid w:val="00827AE0"/>
    <w:rsid w:val="00830E9A"/>
    <w:rsid w:val="008318E0"/>
    <w:rsid w:val="00831AE2"/>
    <w:rsid w:val="00831E90"/>
    <w:rsid w:val="008321F5"/>
    <w:rsid w:val="0083378F"/>
    <w:rsid w:val="0083399B"/>
    <w:rsid w:val="008341DB"/>
    <w:rsid w:val="00834754"/>
    <w:rsid w:val="0083562C"/>
    <w:rsid w:val="00835E47"/>
    <w:rsid w:val="00835F10"/>
    <w:rsid w:val="0083679B"/>
    <w:rsid w:val="00836E9B"/>
    <w:rsid w:val="008375AB"/>
    <w:rsid w:val="008377B0"/>
    <w:rsid w:val="00840A0A"/>
    <w:rsid w:val="00840F17"/>
    <w:rsid w:val="00841143"/>
    <w:rsid w:val="008437FC"/>
    <w:rsid w:val="00843943"/>
    <w:rsid w:val="00843960"/>
    <w:rsid w:val="00843D53"/>
    <w:rsid w:val="008444CB"/>
    <w:rsid w:val="00844721"/>
    <w:rsid w:val="008449D7"/>
    <w:rsid w:val="00845372"/>
    <w:rsid w:val="00845881"/>
    <w:rsid w:val="008458D4"/>
    <w:rsid w:val="00845A19"/>
    <w:rsid w:val="00847EFC"/>
    <w:rsid w:val="00850470"/>
    <w:rsid w:val="00851EA1"/>
    <w:rsid w:val="0085240F"/>
    <w:rsid w:val="008525B3"/>
    <w:rsid w:val="008527C5"/>
    <w:rsid w:val="008535D5"/>
    <w:rsid w:val="0085473F"/>
    <w:rsid w:val="00854987"/>
    <w:rsid w:val="00854D90"/>
    <w:rsid w:val="00857568"/>
    <w:rsid w:val="00857624"/>
    <w:rsid w:val="00857D5A"/>
    <w:rsid w:val="008606FD"/>
    <w:rsid w:val="008615DF"/>
    <w:rsid w:val="00861AA8"/>
    <w:rsid w:val="00861C04"/>
    <w:rsid w:val="00861FB9"/>
    <w:rsid w:val="008622A7"/>
    <w:rsid w:val="008624F4"/>
    <w:rsid w:val="00862C92"/>
    <w:rsid w:val="00862D13"/>
    <w:rsid w:val="008635C3"/>
    <w:rsid w:val="008635F1"/>
    <w:rsid w:val="00863CAA"/>
    <w:rsid w:val="0086427F"/>
    <w:rsid w:val="00864C81"/>
    <w:rsid w:val="00864D23"/>
    <w:rsid w:val="0086567C"/>
    <w:rsid w:val="008658E7"/>
    <w:rsid w:val="008659C1"/>
    <w:rsid w:val="008664F7"/>
    <w:rsid w:val="008669F2"/>
    <w:rsid w:val="00866B52"/>
    <w:rsid w:val="00867025"/>
    <w:rsid w:val="00870ACF"/>
    <w:rsid w:val="0087107A"/>
    <w:rsid w:val="00871115"/>
    <w:rsid w:val="0087183C"/>
    <w:rsid w:val="00871A1F"/>
    <w:rsid w:val="00872240"/>
    <w:rsid w:val="00872800"/>
    <w:rsid w:val="00873309"/>
    <w:rsid w:val="00873E57"/>
    <w:rsid w:val="008741B3"/>
    <w:rsid w:val="008745A0"/>
    <w:rsid w:val="0087576F"/>
    <w:rsid w:val="008767F9"/>
    <w:rsid w:val="008768A0"/>
    <w:rsid w:val="00876FC2"/>
    <w:rsid w:val="00876FFC"/>
    <w:rsid w:val="008770B6"/>
    <w:rsid w:val="00877103"/>
    <w:rsid w:val="00877F76"/>
    <w:rsid w:val="00881A36"/>
    <w:rsid w:val="00882E6B"/>
    <w:rsid w:val="008834A9"/>
    <w:rsid w:val="008838F6"/>
    <w:rsid w:val="00884F2E"/>
    <w:rsid w:val="008853FA"/>
    <w:rsid w:val="00885BEB"/>
    <w:rsid w:val="008866B0"/>
    <w:rsid w:val="00886EDA"/>
    <w:rsid w:val="00890080"/>
    <w:rsid w:val="00890B65"/>
    <w:rsid w:val="008912F0"/>
    <w:rsid w:val="008913F9"/>
    <w:rsid w:val="008925BD"/>
    <w:rsid w:val="00892DA4"/>
    <w:rsid w:val="00893BAB"/>
    <w:rsid w:val="00894362"/>
    <w:rsid w:val="008955C9"/>
    <w:rsid w:val="00895B43"/>
    <w:rsid w:val="008961CC"/>
    <w:rsid w:val="0089679F"/>
    <w:rsid w:val="00896A14"/>
    <w:rsid w:val="00896ECC"/>
    <w:rsid w:val="008973B7"/>
    <w:rsid w:val="00897B79"/>
    <w:rsid w:val="008A0C53"/>
    <w:rsid w:val="008A1141"/>
    <w:rsid w:val="008A1851"/>
    <w:rsid w:val="008A1969"/>
    <w:rsid w:val="008A21AA"/>
    <w:rsid w:val="008A262A"/>
    <w:rsid w:val="008A2784"/>
    <w:rsid w:val="008A36C2"/>
    <w:rsid w:val="008A3A66"/>
    <w:rsid w:val="008A3B30"/>
    <w:rsid w:val="008A55D3"/>
    <w:rsid w:val="008A5AFA"/>
    <w:rsid w:val="008A5CE7"/>
    <w:rsid w:val="008A61B2"/>
    <w:rsid w:val="008B07E4"/>
    <w:rsid w:val="008B1602"/>
    <w:rsid w:val="008B251A"/>
    <w:rsid w:val="008B32A3"/>
    <w:rsid w:val="008B3C96"/>
    <w:rsid w:val="008B3CC0"/>
    <w:rsid w:val="008B4297"/>
    <w:rsid w:val="008B4826"/>
    <w:rsid w:val="008B7439"/>
    <w:rsid w:val="008B774D"/>
    <w:rsid w:val="008B788F"/>
    <w:rsid w:val="008C1050"/>
    <w:rsid w:val="008C1BEE"/>
    <w:rsid w:val="008C1DED"/>
    <w:rsid w:val="008C21C3"/>
    <w:rsid w:val="008C383C"/>
    <w:rsid w:val="008C3CEF"/>
    <w:rsid w:val="008C44ED"/>
    <w:rsid w:val="008C5217"/>
    <w:rsid w:val="008C56B2"/>
    <w:rsid w:val="008C5929"/>
    <w:rsid w:val="008C6D46"/>
    <w:rsid w:val="008D0010"/>
    <w:rsid w:val="008D0791"/>
    <w:rsid w:val="008D0D6B"/>
    <w:rsid w:val="008D13A3"/>
    <w:rsid w:val="008D18FC"/>
    <w:rsid w:val="008D43BA"/>
    <w:rsid w:val="008D47B1"/>
    <w:rsid w:val="008D481E"/>
    <w:rsid w:val="008D4B83"/>
    <w:rsid w:val="008D5AB6"/>
    <w:rsid w:val="008D5B8C"/>
    <w:rsid w:val="008D5C0E"/>
    <w:rsid w:val="008D5D73"/>
    <w:rsid w:val="008D5FEC"/>
    <w:rsid w:val="008D62AE"/>
    <w:rsid w:val="008D66AB"/>
    <w:rsid w:val="008D6ED4"/>
    <w:rsid w:val="008D761E"/>
    <w:rsid w:val="008D76E8"/>
    <w:rsid w:val="008D7AB1"/>
    <w:rsid w:val="008E0635"/>
    <w:rsid w:val="008E15C1"/>
    <w:rsid w:val="008E278F"/>
    <w:rsid w:val="008E2A9C"/>
    <w:rsid w:val="008E2C89"/>
    <w:rsid w:val="008E2DD3"/>
    <w:rsid w:val="008E4043"/>
    <w:rsid w:val="008E4325"/>
    <w:rsid w:val="008E4736"/>
    <w:rsid w:val="008E5518"/>
    <w:rsid w:val="008E66C0"/>
    <w:rsid w:val="008E70DD"/>
    <w:rsid w:val="008E7DFB"/>
    <w:rsid w:val="008E7F0D"/>
    <w:rsid w:val="008F0496"/>
    <w:rsid w:val="008F0E4D"/>
    <w:rsid w:val="008F13DE"/>
    <w:rsid w:val="008F2157"/>
    <w:rsid w:val="008F2B22"/>
    <w:rsid w:val="008F2BBB"/>
    <w:rsid w:val="008F3D40"/>
    <w:rsid w:val="008F41F0"/>
    <w:rsid w:val="008F4A39"/>
    <w:rsid w:val="008F5E3E"/>
    <w:rsid w:val="008F6DEA"/>
    <w:rsid w:val="00900D9B"/>
    <w:rsid w:val="009011A4"/>
    <w:rsid w:val="00901FB1"/>
    <w:rsid w:val="009023D4"/>
    <w:rsid w:val="009027CB"/>
    <w:rsid w:val="00905307"/>
    <w:rsid w:val="0090545E"/>
    <w:rsid w:val="00905693"/>
    <w:rsid w:val="0090593E"/>
    <w:rsid w:val="00906726"/>
    <w:rsid w:val="00906E21"/>
    <w:rsid w:val="00906E5E"/>
    <w:rsid w:val="00906F64"/>
    <w:rsid w:val="00907752"/>
    <w:rsid w:val="0091029A"/>
    <w:rsid w:val="009108DE"/>
    <w:rsid w:val="0091151B"/>
    <w:rsid w:val="009119E3"/>
    <w:rsid w:val="00911F45"/>
    <w:rsid w:val="00912330"/>
    <w:rsid w:val="009128D2"/>
    <w:rsid w:val="00912BF6"/>
    <w:rsid w:val="00913E56"/>
    <w:rsid w:val="00913FF3"/>
    <w:rsid w:val="00916729"/>
    <w:rsid w:val="009173B9"/>
    <w:rsid w:val="00920271"/>
    <w:rsid w:val="009245D4"/>
    <w:rsid w:val="009246AE"/>
    <w:rsid w:val="00924F85"/>
    <w:rsid w:val="00925287"/>
    <w:rsid w:val="009256C0"/>
    <w:rsid w:val="009265FC"/>
    <w:rsid w:val="00926658"/>
    <w:rsid w:val="00926CDE"/>
    <w:rsid w:val="00930C56"/>
    <w:rsid w:val="00930F0B"/>
    <w:rsid w:val="00931C91"/>
    <w:rsid w:val="00932975"/>
    <w:rsid w:val="00934365"/>
    <w:rsid w:val="00934CC2"/>
    <w:rsid w:val="009351F7"/>
    <w:rsid w:val="00935789"/>
    <w:rsid w:val="00935D11"/>
    <w:rsid w:val="00936849"/>
    <w:rsid w:val="00936C1B"/>
    <w:rsid w:val="00936E7F"/>
    <w:rsid w:val="00936EB9"/>
    <w:rsid w:val="00936F5D"/>
    <w:rsid w:val="009379D8"/>
    <w:rsid w:val="00937A19"/>
    <w:rsid w:val="00937DFE"/>
    <w:rsid w:val="00940175"/>
    <w:rsid w:val="009404D5"/>
    <w:rsid w:val="00941AD3"/>
    <w:rsid w:val="00941E84"/>
    <w:rsid w:val="0094258A"/>
    <w:rsid w:val="009429B4"/>
    <w:rsid w:val="0094327A"/>
    <w:rsid w:val="009440EF"/>
    <w:rsid w:val="009441BD"/>
    <w:rsid w:val="00944B49"/>
    <w:rsid w:val="00944EBF"/>
    <w:rsid w:val="009456F8"/>
    <w:rsid w:val="00946CB8"/>
    <w:rsid w:val="00946EC1"/>
    <w:rsid w:val="009472A4"/>
    <w:rsid w:val="009472C7"/>
    <w:rsid w:val="00947395"/>
    <w:rsid w:val="0094744E"/>
    <w:rsid w:val="00947B41"/>
    <w:rsid w:val="00947DB9"/>
    <w:rsid w:val="00951105"/>
    <w:rsid w:val="00951373"/>
    <w:rsid w:val="00951D91"/>
    <w:rsid w:val="00952E9E"/>
    <w:rsid w:val="009541EC"/>
    <w:rsid w:val="00954346"/>
    <w:rsid w:val="0095441A"/>
    <w:rsid w:val="009556DE"/>
    <w:rsid w:val="009560CA"/>
    <w:rsid w:val="00957CDA"/>
    <w:rsid w:val="00961F69"/>
    <w:rsid w:val="0096273D"/>
    <w:rsid w:val="00963007"/>
    <w:rsid w:val="00963339"/>
    <w:rsid w:val="0096368C"/>
    <w:rsid w:val="0096400D"/>
    <w:rsid w:val="00964076"/>
    <w:rsid w:val="009641BF"/>
    <w:rsid w:val="009642B2"/>
    <w:rsid w:val="00965891"/>
    <w:rsid w:val="0096731B"/>
    <w:rsid w:val="009703ED"/>
    <w:rsid w:val="00970E0A"/>
    <w:rsid w:val="009710F2"/>
    <w:rsid w:val="009712C6"/>
    <w:rsid w:val="0097165D"/>
    <w:rsid w:val="009725EA"/>
    <w:rsid w:val="00974B25"/>
    <w:rsid w:val="00975555"/>
    <w:rsid w:val="00975A79"/>
    <w:rsid w:val="00976AF3"/>
    <w:rsid w:val="00976CDB"/>
    <w:rsid w:val="00976F19"/>
    <w:rsid w:val="0097779F"/>
    <w:rsid w:val="009779A2"/>
    <w:rsid w:val="00977A94"/>
    <w:rsid w:val="00977C0A"/>
    <w:rsid w:val="00981CD8"/>
    <w:rsid w:val="00982751"/>
    <w:rsid w:val="00982811"/>
    <w:rsid w:val="00982B87"/>
    <w:rsid w:val="009835E2"/>
    <w:rsid w:val="009841DF"/>
    <w:rsid w:val="00984453"/>
    <w:rsid w:val="009844B2"/>
    <w:rsid w:val="00984A57"/>
    <w:rsid w:val="00985DCB"/>
    <w:rsid w:val="009865F8"/>
    <w:rsid w:val="00986FC4"/>
    <w:rsid w:val="009874B9"/>
    <w:rsid w:val="0099046B"/>
    <w:rsid w:val="00990B06"/>
    <w:rsid w:val="00991AD3"/>
    <w:rsid w:val="00991CEB"/>
    <w:rsid w:val="00991EE4"/>
    <w:rsid w:val="00991F72"/>
    <w:rsid w:val="009926E3"/>
    <w:rsid w:val="00993132"/>
    <w:rsid w:val="009945FD"/>
    <w:rsid w:val="009962ED"/>
    <w:rsid w:val="00996A5C"/>
    <w:rsid w:val="00997129"/>
    <w:rsid w:val="0099717A"/>
    <w:rsid w:val="00997589"/>
    <w:rsid w:val="00997AD6"/>
    <w:rsid w:val="009A1453"/>
    <w:rsid w:val="009A1800"/>
    <w:rsid w:val="009A1AEA"/>
    <w:rsid w:val="009A2973"/>
    <w:rsid w:val="009A2A8B"/>
    <w:rsid w:val="009A2F84"/>
    <w:rsid w:val="009A39A7"/>
    <w:rsid w:val="009A4D9C"/>
    <w:rsid w:val="009A5352"/>
    <w:rsid w:val="009A5847"/>
    <w:rsid w:val="009A5EE2"/>
    <w:rsid w:val="009B0300"/>
    <w:rsid w:val="009B09A7"/>
    <w:rsid w:val="009B1878"/>
    <w:rsid w:val="009B1A1C"/>
    <w:rsid w:val="009B1B44"/>
    <w:rsid w:val="009B260D"/>
    <w:rsid w:val="009B3F31"/>
    <w:rsid w:val="009B4A38"/>
    <w:rsid w:val="009B559A"/>
    <w:rsid w:val="009B57CC"/>
    <w:rsid w:val="009B5D68"/>
    <w:rsid w:val="009B6E8D"/>
    <w:rsid w:val="009B7882"/>
    <w:rsid w:val="009B7B5B"/>
    <w:rsid w:val="009C03D5"/>
    <w:rsid w:val="009C0402"/>
    <w:rsid w:val="009C15C9"/>
    <w:rsid w:val="009C15F5"/>
    <w:rsid w:val="009C1ADC"/>
    <w:rsid w:val="009C1F6D"/>
    <w:rsid w:val="009C2081"/>
    <w:rsid w:val="009C2342"/>
    <w:rsid w:val="009C3C3D"/>
    <w:rsid w:val="009C3FC2"/>
    <w:rsid w:val="009C68DB"/>
    <w:rsid w:val="009C7E54"/>
    <w:rsid w:val="009D0E5B"/>
    <w:rsid w:val="009D0EA6"/>
    <w:rsid w:val="009D11CF"/>
    <w:rsid w:val="009D1708"/>
    <w:rsid w:val="009D3236"/>
    <w:rsid w:val="009D354A"/>
    <w:rsid w:val="009D4BB1"/>
    <w:rsid w:val="009D58BD"/>
    <w:rsid w:val="009D5B1D"/>
    <w:rsid w:val="009D5F83"/>
    <w:rsid w:val="009E0864"/>
    <w:rsid w:val="009E095A"/>
    <w:rsid w:val="009E1225"/>
    <w:rsid w:val="009E12EC"/>
    <w:rsid w:val="009E1E13"/>
    <w:rsid w:val="009E332F"/>
    <w:rsid w:val="009E37AF"/>
    <w:rsid w:val="009E4A03"/>
    <w:rsid w:val="009E5EC7"/>
    <w:rsid w:val="009E652E"/>
    <w:rsid w:val="009F01BA"/>
    <w:rsid w:val="009F1043"/>
    <w:rsid w:val="009F1827"/>
    <w:rsid w:val="009F376A"/>
    <w:rsid w:val="009F41AA"/>
    <w:rsid w:val="009F4F10"/>
    <w:rsid w:val="009F5120"/>
    <w:rsid w:val="009F587B"/>
    <w:rsid w:val="009F6F49"/>
    <w:rsid w:val="00A0036B"/>
    <w:rsid w:val="00A004CA"/>
    <w:rsid w:val="00A006A5"/>
    <w:rsid w:val="00A00B88"/>
    <w:rsid w:val="00A01004"/>
    <w:rsid w:val="00A01EA3"/>
    <w:rsid w:val="00A024F9"/>
    <w:rsid w:val="00A02CD4"/>
    <w:rsid w:val="00A02D87"/>
    <w:rsid w:val="00A03271"/>
    <w:rsid w:val="00A037CB"/>
    <w:rsid w:val="00A03C10"/>
    <w:rsid w:val="00A03C88"/>
    <w:rsid w:val="00A0571F"/>
    <w:rsid w:val="00A06357"/>
    <w:rsid w:val="00A07570"/>
    <w:rsid w:val="00A07C4E"/>
    <w:rsid w:val="00A07C50"/>
    <w:rsid w:val="00A10D43"/>
    <w:rsid w:val="00A11528"/>
    <w:rsid w:val="00A124CF"/>
    <w:rsid w:val="00A12A56"/>
    <w:rsid w:val="00A12FC5"/>
    <w:rsid w:val="00A12FDE"/>
    <w:rsid w:val="00A1326E"/>
    <w:rsid w:val="00A13530"/>
    <w:rsid w:val="00A13A7F"/>
    <w:rsid w:val="00A14900"/>
    <w:rsid w:val="00A14C9D"/>
    <w:rsid w:val="00A14DDD"/>
    <w:rsid w:val="00A153FE"/>
    <w:rsid w:val="00A16015"/>
    <w:rsid w:val="00A162BF"/>
    <w:rsid w:val="00A17B2D"/>
    <w:rsid w:val="00A204D9"/>
    <w:rsid w:val="00A20BC6"/>
    <w:rsid w:val="00A20DEC"/>
    <w:rsid w:val="00A223C2"/>
    <w:rsid w:val="00A22719"/>
    <w:rsid w:val="00A22EF9"/>
    <w:rsid w:val="00A239BE"/>
    <w:rsid w:val="00A24274"/>
    <w:rsid w:val="00A242D8"/>
    <w:rsid w:val="00A255B7"/>
    <w:rsid w:val="00A25E06"/>
    <w:rsid w:val="00A265A2"/>
    <w:rsid w:val="00A26F46"/>
    <w:rsid w:val="00A27931"/>
    <w:rsid w:val="00A27F53"/>
    <w:rsid w:val="00A30383"/>
    <w:rsid w:val="00A32233"/>
    <w:rsid w:val="00A32F50"/>
    <w:rsid w:val="00A33119"/>
    <w:rsid w:val="00A34894"/>
    <w:rsid w:val="00A35076"/>
    <w:rsid w:val="00A35F14"/>
    <w:rsid w:val="00A368E0"/>
    <w:rsid w:val="00A36E72"/>
    <w:rsid w:val="00A37BCE"/>
    <w:rsid w:val="00A37DB1"/>
    <w:rsid w:val="00A40812"/>
    <w:rsid w:val="00A40A4A"/>
    <w:rsid w:val="00A41AEA"/>
    <w:rsid w:val="00A42F4A"/>
    <w:rsid w:val="00A43C29"/>
    <w:rsid w:val="00A462EE"/>
    <w:rsid w:val="00A47D8C"/>
    <w:rsid w:val="00A503E3"/>
    <w:rsid w:val="00A51BCA"/>
    <w:rsid w:val="00A51BE4"/>
    <w:rsid w:val="00A52230"/>
    <w:rsid w:val="00A5339C"/>
    <w:rsid w:val="00A533AC"/>
    <w:rsid w:val="00A53573"/>
    <w:rsid w:val="00A536F1"/>
    <w:rsid w:val="00A53B2C"/>
    <w:rsid w:val="00A549B4"/>
    <w:rsid w:val="00A555A3"/>
    <w:rsid w:val="00A55DCB"/>
    <w:rsid w:val="00A567A7"/>
    <w:rsid w:val="00A60AE2"/>
    <w:rsid w:val="00A610DF"/>
    <w:rsid w:val="00A61CCD"/>
    <w:rsid w:val="00A62058"/>
    <w:rsid w:val="00A624F6"/>
    <w:rsid w:val="00A632B3"/>
    <w:rsid w:val="00A64429"/>
    <w:rsid w:val="00A6561A"/>
    <w:rsid w:val="00A65FBC"/>
    <w:rsid w:val="00A664D0"/>
    <w:rsid w:val="00A670CB"/>
    <w:rsid w:val="00A678A8"/>
    <w:rsid w:val="00A70E51"/>
    <w:rsid w:val="00A71767"/>
    <w:rsid w:val="00A71F8D"/>
    <w:rsid w:val="00A72124"/>
    <w:rsid w:val="00A72488"/>
    <w:rsid w:val="00A73AFC"/>
    <w:rsid w:val="00A742F8"/>
    <w:rsid w:val="00A746A6"/>
    <w:rsid w:val="00A75735"/>
    <w:rsid w:val="00A76C09"/>
    <w:rsid w:val="00A76D4A"/>
    <w:rsid w:val="00A774B0"/>
    <w:rsid w:val="00A77775"/>
    <w:rsid w:val="00A77BD9"/>
    <w:rsid w:val="00A77E1F"/>
    <w:rsid w:val="00A80082"/>
    <w:rsid w:val="00A80327"/>
    <w:rsid w:val="00A808A3"/>
    <w:rsid w:val="00A80A1F"/>
    <w:rsid w:val="00A80FF6"/>
    <w:rsid w:val="00A82A36"/>
    <w:rsid w:val="00A82FAB"/>
    <w:rsid w:val="00A848D7"/>
    <w:rsid w:val="00A86768"/>
    <w:rsid w:val="00A86EFC"/>
    <w:rsid w:val="00A907C3"/>
    <w:rsid w:val="00A90876"/>
    <w:rsid w:val="00A90F29"/>
    <w:rsid w:val="00A911FA"/>
    <w:rsid w:val="00A919CD"/>
    <w:rsid w:val="00A920B6"/>
    <w:rsid w:val="00A9289B"/>
    <w:rsid w:val="00A92E2A"/>
    <w:rsid w:val="00A93D6F"/>
    <w:rsid w:val="00A93DDC"/>
    <w:rsid w:val="00A94043"/>
    <w:rsid w:val="00A94312"/>
    <w:rsid w:val="00A95D44"/>
    <w:rsid w:val="00A95DCA"/>
    <w:rsid w:val="00A9614A"/>
    <w:rsid w:val="00A969D9"/>
    <w:rsid w:val="00A96B1C"/>
    <w:rsid w:val="00A973E4"/>
    <w:rsid w:val="00AA1714"/>
    <w:rsid w:val="00AA3ED3"/>
    <w:rsid w:val="00AA46EE"/>
    <w:rsid w:val="00AA4DC3"/>
    <w:rsid w:val="00AA4F59"/>
    <w:rsid w:val="00AA5554"/>
    <w:rsid w:val="00AA61CC"/>
    <w:rsid w:val="00AA7D9F"/>
    <w:rsid w:val="00AB018C"/>
    <w:rsid w:val="00AB192C"/>
    <w:rsid w:val="00AB1AA8"/>
    <w:rsid w:val="00AB35BA"/>
    <w:rsid w:val="00AB3999"/>
    <w:rsid w:val="00AB3B46"/>
    <w:rsid w:val="00AB4A5E"/>
    <w:rsid w:val="00AB4A98"/>
    <w:rsid w:val="00AB5205"/>
    <w:rsid w:val="00AB533A"/>
    <w:rsid w:val="00AB556A"/>
    <w:rsid w:val="00AB5F1C"/>
    <w:rsid w:val="00AB6066"/>
    <w:rsid w:val="00AB7402"/>
    <w:rsid w:val="00AB774D"/>
    <w:rsid w:val="00AC116F"/>
    <w:rsid w:val="00AC1302"/>
    <w:rsid w:val="00AC2843"/>
    <w:rsid w:val="00AC3187"/>
    <w:rsid w:val="00AC4761"/>
    <w:rsid w:val="00AC555A"/>
    <w:rsid w:val="00AC5A09"/>
    <w:rsid w:val="00AC5ED4"/>
    <w:rsid w:val="00AC603D"/>
    <w:rsid w:val="00AC6260"/>
    <w:rsid w:val="00AC7F51"/>
    <w:rsid w:val="00AD006E"/>
    <w:rsid w:val="00AD0649"/>
    <w:rsid w:val="00AD0FF1"/>
    <w:rsid w:val="00AD14B5"/>
    <w:rsid w:val="00AD183A"/>
    <w:rsid w:val="00AD26B8"/>
    <w:rsid w:val="00AD2CEF"/>
    <w:rsid w:val="00AD3DD2"/>
    <w:rsid w:val="00AD59B0"/>
    <w:rsid w:val="00AD6BFD"/>
    <w:rsid w:val="00AD6E6F"/>
    <w:rsid w:val="00AD7D74"/>
    <w:rsid w:val="00AE024D"/>
    <w:rsid w:val="00AE0F7A"/>
    <w:rsid w:val="00AE1D81"/>
    <w:rsid w:val="00AE2336"/>
    <w:rsid w:val="00AE24BA"/>
    <w:rsid w:val="00AE2A0F"/>
    <w:rsid w:val="00AE2A1B"/>
    <w:rsid w:val="00AE2FA0"/>
    <w:rsid w:val="00AE3B61"/>
    <w:rsid w:val="00AE5029"/>
    <w:rsid w:val="00AE669E"/>
    <w:rsid w:val="00AE66EA"/>
    <w:rsid w:val="00AE7106"/>
    <w:rsid w:val="00AF05D0"/>
    <w:rsid w:val="00AF0DF6"/>
    <w:rsid w:val="00AF1D28"/>
    <w:rsid w:val="00AF1D5C"/>
    <w:rsid w:val="00AF22DC"/>
    <w:rsid w:val="00AF27F7"/>
    <w:rsid w:val="00AF2E87"/>
    <w:rsid w:val="00AF3345"/>
    <w:rsid w:val="00AF348D"/>
    <w:rsid w:val="00AF3632"/>
    <w:rsid w:val="00AF3935"/>
    <w:rsid w:val="00AF4B8B"/>
    <w:rsid w:val="00AF62B6"/>
    <w:rsid w:val="00AF6729"/>
    <w:rsid w:val="00AF6A5D"/>
    <w:rsid w:val="00AF6B5D"/>
    <w:rsid w:val="00AF6CE9"/>
    <w:rsid w:val="00AF7D18"/>
    <w:rsid w:val="00B002EA"/>
    <w:rsid w:val="00B005E3"/>
    <w:rsid w:val="00B00A3B"/>
    <w:rsid w:val="00B00C7A"/>
    <w:rsid w:val="00B00DE5"/>
    <w:rsid w:val="00B01326"/>
    <w:rsid w:val="00B01B4C"/>
    <w:rsid w:val="00B02519"/>
    <w:rsid w:val="00B02583"/>
    <w:rsid w:val="00B02D61"/>
    <w:rsid w:val="00B03984"/>
    <w:rsid w:val="00B04AEA"/>
    <w:rsid w:val="00B04EE4"/>
    <w:rsid w:val="00B052F7"/>
    <w:rsid w:val="00B055A2"/>
    <w:rsid w:val="00B05791"/>
    <w:rsid w:val="00B05EE7"/>
    <w:rsid w:val="00B06051"/>
    <w:rsid w:val="00B073D1"/>
    <w:rsid w:val="00B07551"/>
    <w:rsid w:val="00B07B32"/>
    <w:rsid w:val="00B07F63"/>
    <w:rsid w:val="00B1068E"/>
    <w:rsid w:val="00B11133"/>
    <w:rsid w:val="00B11497"/>
    <w:rsid w:val="00B11F9C"/>
    <w:rsid w:val="00B1305D"/>
    <w:rsid w:val="00B1323B"/>
    <w:rsid w:val="00B13B23"/>
    <w:rsid w:val="00B147E1"/>
    <w:rsid w:val="00B14D57"/>
    <w:rsid w:val="00B15F99"/>
    <w:rsid w:val="00B15FF3"/>
    <w:rsid w:val="00B17B85"/>
    <w:rsid w:val="00B20003"/>
    <w:rsid w:val="00B20F5D"/>
    <w:rsid w:val="00B21396"/>
    <w:rsid w:val="00B2175E"/>
    <w:rsid w:val="00B219A4"/>
    <w:rsid w:val="00B22D5A"/>
    <w:rsid w:val="00B2323E"/>
    <w:rsid w:val="00B235F4"/>
    <w:rsid w:val="00B238BF"/>
    <w:rsid w:val="00B241C6"/>
    <w:rsid w:val="00B2458A"/>
    <w:rsid w:val="00B248FF"/>
    <w:rsid w:val="00B259D4"/>
    <w:rsid w:val="00B2602A"/>
    <w:rsid w:val="00B273DA"/>
    <w:rsid w:val="00B276F7"/>
    <w:rsid w:val="00B279AC"/>
    <w:rsid w:val="00B302BB"/>
    <w:rsid w:val="00B30B51"/>
    <w:rsid w:val="00B3121A"/>
    <w:rsid w:val="00B31618"/>
    <w:rsid w:val="00B31F50"/>
    <w:rsid w:val="00B3220E"/>
    <w:rsid w:val="00B331BB"/>
    <w:rsid w:val="00B34A7B"/>
    <w:rsid w:val="00B34B60"/>
    <w:rsid w:val="00B34B8D"/>
    <w:rsid w:val="00B34F33"/>
    <w:rsid w:val="00B35292"/>
    <w:rsid w:val="00B353F2"/>
    <w:rsid w:val="00B3777E"/>
    <w:rsid w:val="00B411D7"/>
    <w:rsid w:val="00B41AF2"/>
    <w:rsid w:val="00B42B5F"/>
    <w:rsid w:val="00B44811"/>
    <w:rsid w:val="00B44F4C"/>
    <w:rsid w:val="00B45C63"/>
    <w:rsid w:val="00B460A6"/>
    <w:rsid w:val="00B461FC"/>
    <w:rsid w:val="00B46C7A"/>
    <w:rsid w:val="00B47239"/>
    <w:rsid w:val="00B47300"/>
    <w:rsid w:val="00B4730E"/>
    <w:rsid w:val="00B4783E"/>
    <w:rsid w:val="00B478EF"/>
    <w:rsid w:val="00B47D89"/>
    <w:rsid w:val="00B50D59"/>
    <w:rsid w:val="00B5191F"/>
    <w:rsid w:val="00B51BD4"/>
    <w:rsid w:val="00B524C3"/>
    <w:rsid w:val="00B52BC3"/>
    <w:rsid w:val="00B53D1F"/>
    <w:rsid w:val="00B5455C"/>
    <w:rsid w:val="00B5526E"/>
    <w:rsid w:val="00B55D3A"/>
    <w:rsid w:val="00B567D3"/>
    <w:rsid w:val="00B56BA1"/>
    <w:rsid w:val="00B56EF7"/>
    <w:rsid w:val="00B573A1"/>
    <w:rsid w:val="00B57983"/>
    <w:rsid w:val="00B57C19"/>
    <w:rsid w:val="00B60204"/>
    <w:rsid w:val="00B60A36"/>
    <w:rsid w:val="00B60D33"/>
    <w:rsid w:val="00B618F3"/>
    <w:rsid w:val="00B627A4"/>
    <w:rsid w:val="00B62A3A"/>
    <w:rsid w:val="00B62E64"/>
    <w:rsid w:val="00B63265"/>
    <w:rsid w:val="00B6339A"/>
    <w:rsid w:val="00B64147"/>
    <w:rsid w:val="00B6460E"/>
    <w:rsid w:val="00B659CE"/>
    <w:rsid w:val="00B65B43"/>
    <w:rsid w:val="00B65D31"/>
    <w:rsid w:val="00B6602E"/>
    <w:rsid w:val="00B66205"/>
    <w:rsid w:val="00B663ED"/>
    <w:rsid w:val="00B669DC"/>
    <w:rsid w:val="00B669E4"/>
    <w:rsid w:val="00B67093"/>
    <w:rsid w:val="00B67BCE"/>
    <w:rsid w:val="00B7172B"/>
    <w:rsid w:val="00B71E8F"/>
    <w:rsid w:val="00B7239C"/>
    <w:rsid w:val="00B735F0"/>
    <w:rsid w:val="00B73B64"/>
    <w:rsid w:val="00B73D93"/>
    <w:rsid w:val="00B74026"/>
    <w:rsid w:val="00B754B1"/>
    <w:rsid w:val="00B77CD7"/>
    <w:rsid w:val="00B80164"/>
    <w:rsid w:val="00B818D2"/>
    <w:rsid w:val="00B825A9"/>
    <w:rsid w:val="00B83924"/>
    <w:rsid w:val="00B839BA"/>
    <w:rsid w:val="00B842E2"/>
    <w:rsid w:val="00B84DF8"/>
    <w:rsid w:val="00B85E3F"/>
    <w:rsid w:val="00B86D44"/>
    <w:rsid w:val="00B86EBE"/>
    <w:rsid w:val="00B87157"/>
    <w:rsid w:val="00B9067B"/>
    <w:rsid w:val="00B910CA"/>
    <w:rsid w:val="00B9244F"/>
    <w:rsid w:val="00B93053"/>
    <w:rsid w:val="00B93A25"/>
    <w:rsid w:val="00B95B9A"/>
    <w:rsid w:val="00B9641C"/>
    <w:rsid w:val="00BA1063"/>
    <w:rsid w:val="00BA174B"/>
    <w:rsid w:val="00BA2540"/>
    <w:rsid w:val="00BA25EC"/>
    <w:rsid w:val="00BA30B7"/>
    <w:rsid w:val="00BA3494"/>
    <w:rsid w:val="00BA502F"/>
    <w:rsid w:val="00BA5802"/>
    <w:rsid w:val="00BA58B4"/>
    <w:rsid w:val="00BA6372"/>
    <w:rsid w:val="00BA6A89"/>
    <w:rsid w:val="00BA7C97"/>
    <w:rsid w:val="00BA7F1E"/>
    <w:rsid w:val="00BB09BF"/>
    <w:rsid w:val="00BB31C2"/>
    <w:rsid w:val="00BB3480"/>
    <w:rsid w:val="00BB435E"/>
    <w:rsid w:val="00BB507F"/>
    <w:rsid w:val="00BB516D"/>
    <w:rsid w:val="00BB5F6F"/>
    <w:rsid w:val="00BB6168"/>
    <w:rsid w:val="00BB6C23"/>
    <w:rsid w:val="00BB6C2E"/>
    <w:rsid w:val="00BC0E70"/>
    <w:rsid w:val="00BC10A6"/>
    <w:rsid w:val="00BC135A"/>
    <w:rsid w:val="00BC23DD"/>
    <w:rsid w:val="00BC42F9"/>
    <w:rsid w:val="00BC4315"/>
    <w:rsid w:val="00BC48D5"/>
    <w:rsid w:val="00BC49EF"/>
    <w:rsid w:val="00BC67A7"/>
    <w:rsid w:val="00BC6B25"/>
    <w:rsid w:val="00BC70C3"/>
    <w:rsid w:val="00BC7223"/>
    <w:rsid w:val="00BD0987"/>
    <w:rsid w:val="00BD0996"/>
    <w:rsid w:val="00BD099D"/>
    <w:rsid w:val="00BD0BB6"/>
    <w:rsid w:val="00BD1AB3"/>
    <w:rsid w:val="00BD2994"/>
    <w:rsid w:val="00BD412D"/>
    <w:rsid w:val="00BD4980"/>
    <w:rsid w:val="00BD596C"/>
    <w:rsid w:val="00BD5C17"/>
    <w:rsid w:val="00BD73CD"/>
    <w:rsid w:val="00BD7ED9"/>
    <w:rsid w:val="00BE090A"/>
    <w:rsid w:val="00BE3237"/>
    <w:rsid w:val="00BE3CA5"/>
    <w:rsid w:val="00BE4074"/>
    <w:rsid w:val="00BE47ED"/>
    <w:rsid w:val="00BE4BBD"/>
    <w:rsid w:val="00BE5366"/>
    <w:rsid w:val="00BE5414"/>
    <w:rsid w:val="00BE5C08"/>
    <w:rsid w:val="00BE7018"/>
    <w:rsid w:val="00BE702B"/>
    <w:rsid w:val="00BE71B9"/>
    <w:rsid w:val="00BE7FF9"/>
    <w:rsid w:val="00BF0243"/>
    <w:rsid w:val="00BF148B"/>
    <w:rsid w:val="00BF167D"/>
    <w:rsid w:val="00BF191A"/>
    <w:rsid w:val="00BF2031"/>
    <w:rsid w:val="00BF34DD"/>
    <w:rsid w:val="00BF4759"/>
    <w:rsid w:val="00BF4C1D"/>
    <w:rsid w:val="00BF75D6"/>
    <w:rsid w:val="00BF778B"/>
    <w:rsid w:val="00C00A51"/>
    <w:rsid w:val="00C00F71"/>
    <w:rsid w:val="00C0160A"/>
    <w:rsid w:val="00C018C2"/>
    <w:rsid w:val="00C018CE"/>
    <w:rsid w:val="00C019CA"/>
    <w:rsid w:val="00C0264C"/>
    <w:rsid w:val="00C0304A"/>
    <w:rsid w:val="00C04BFF"/>
    <w:rsid w:val="00C04C33"/>
    <w:rsid w:val="00C05F13"/>
    <w:rsid w:val="00C06711"/>
    <w:rsid w:val="00C06AF8"/>
    <w:rsid w:val="00C076BD"/>
    <w:rsid w:val="00C076E9"/>
    <w:rsid w:val="00C07A19"/>
    <w:rsid w:val="00C07D07"/>
    <w:rsid w:val="00C07FC3"/>
    <w:rsid w:val="00C10070"/>
    <w:rsid w:val="00C108CB"/>
    <w:rsid w:val="00C11411"/>
    <w:rsid w:val="00C11B47"/>
    <w:rsid w:val="00C11DE5"/>
    <w:rsid w:val="00C11EA3"/>
    <w:rsid w:val="00C133A0"/>
    <w:rsid w:val="00C16373"/>
    <w:rsid w:val="00C16E86"/>
    <w:rsid w:val="00C172B1"/>
    <w:rsid w:val="00C1748D"/>
    <w:rsid w:val="00C17852"/>
    <w:rsid w:val="00C1788C"/>
    <w:rsid w:val="00C179E3"/>
    <w:rsid w:val="00C215A1"/>
    <w:rsid w:val="00C21F63"/>
    <w:rsid w:val="00C23C38"/>
    <w:rsid w:val="00C23ECD"/>
    <w:rsid w:val="00C251C8"/>
    <w:rsid w:val="00C25648"/>
    <w:rsid w:val="00C27120"/>
    <w:rsid w:val="00C2797F"/>
    <w:rsid w:val="00C27AC1"/>
    <w:rsid w:val="00C30866"/>
    <w:rsid w:val="00C30C66"/>
    <w:rsid w:val="00C30CCC"/>
    <w:rsid w:val="00C3230B"/>
    <w:rsid w:val="00C33299"/>
    <w:rsid w:val="00C34C9F"/>
    <w:rsid w:val="00C34DFA"/>
    <w:rsid w:val="00C3526D"/>
    <w:rsid w:val="00C35851"/>
    <w:rsid w:val="00C35D7D"/>
    <w:rsid w:val="00C35D83"/>
    <w:rsid w:val="00C36D44"/>
    <w:rsid w:val="00C378BB"/>
    <w:rsid w:val="00C37FB0"/>
    <w:rsid w:val="00C403A2"/>
    <w:rsid w:val="00C4092D"/>
    <w:rsid w:val="00C40B9F"/>
    <w:rsid w:val="00C421A0"/>
    <w:rsid w:val="00C44EF0"/>
    <w:rsid w:val="00C45049"/>
    <w:rsid w:val="00C45411"/>
    <w:rsid w:val="00C46674"/>
    <w:rsid w:val="00C4688E"/>
    <w:rsid w:val="00C46B98"/>
    <w:rsid w:val="00C474F3"/>
    <w:rsid w:val="00C477D0"/>
    <w:rsid w:val="00C502F3"/>
    <w:rsid w:val="00C503A6"/>
    <w:rsid w:val="00C508F1"/>
    <w:rsid w:val="00C519D4"/>
    <w:rsid w:val="00C527A5"/>
    <w:rsid w:val="00C54566"/>
    <w:rsid w:val="00C557BC"/>
    <w:rsid w:val="00C56BC6"/>
    <w:rsid w:val="00C57497"/>
    <w:rsid w:val="00C57EB5"/>
    <w:rsid w:val="00C60D4A"/>
    <w:rsid w:val="00C618DB"/>
    <w:rsid w:val="00C632C4"/>
    <w:rsid w:val="00C63393"/>
    <w:rsid w:val="00C644E3"/>
    <w:rsid w:val="00C64518"/>
    <w:rsid w:val="00C64657"/>
    <w:rsid w:val="00C646A8"/>
    <w:rsid w:val="00C654E0"/>
    <w:rsid w:val="00C65704"/>
    <w:rsid w:val="00C661CD"/>
    <w:rsid w:val="00C66CE4"/>
    <w:rsid w:val="00C678BA"/>
    <w:rsid w:val="00C67C33"/>
    <w:rsid w:val="00C701D2"/>
    <w:rsid w:val="00C70AF8"/>
    <w:rsid w:val="00C70C62"/>
    <w:rsid w:val="00C71399"/>
    <w:rsid w:val="00C71A09"/>
    <w:rsid w:val="00C72FF0"/>
    <w:rsid w:val="00C73A5A"/>
    <w:rsid w:val="00C74142"/>
    <w:rsid w:val="00C74607"/>
    <w:rsid w:val="00C74E42"/>
    <w:rsid w:val="00C765B0"/>
    <w:rsid w:val="00C768D1"/>
    <w:rsid w:val="00C80D4B"/>
    <w:rsid w:val="00C8124E"/>
    <w:rsid w:val="00C81330"/>
    <w:rsid w:val="00C821FC"/>
    <w:rsid w:val="00C82396"/>
    <w:rsid w:val="00C82ACD"/>
    <w:rsid w:val="00C83497"/>
    <w:rsid w:val="00C83A02"/>
    <w:rsid w:val="00C84BB1"/>
    <w:rsid w:val="00C84CE3"/>
    <w:rsid w:val="00C86602"/>
    <w:rsid w:val="00C86B24"/>
    <w:rsid w:val="00C86CEB"/>
    <w:rsid w:val="00C86DB5"/>
    <w:rsid w:val="00C8742E"/>
    <w:rsid w:val="00C87674"/>
    <w:rsid w:val="00C87A68"/>
    <w:rsid w:val="00C900FF"/>
    <w:rsid w:val="00C9054F"/>
    <w:rsid w:val="00C90F1E"/>
    <w:rsid w:val="00C9134E"/>
    <w:rsid w:val="00C91607"/>
    <w:rsid w:val="00C92256"/>
    <w:rsid w:val="00C922AC"/>
    <w:rsid w:val="00C92750"/>
    <w:rsid w:val="00C9284E"/>
    <w:rsid w:val="00C92C9D"/>
    <w:rsid w:val="00C92DC0"/>
    <w:rsid w:val="00C9420E"/>
    <w:rsid w:val="00C94F65"/>
    <w:rsid w:val="00C94F6C"/>
    <w:rsid w:val="00C9586A"/>
    <w:rsid w:val="00C95BD0"/>
    <w:rsid w:val="00C9698F"/>
    <w:rsid w:val="00C973C8"/>
    <w:rsid w:val="00C976E6"/>
    <w:rsid w:val="00C97A65"/>
    <w:rsid w:val="00CA0987"/>
    <w:rsid w:val="00CA100D"/>
    <w:rsid w:val="00CA1252"/>
    <w:rsid w:val="00CA133F"/>
    <w:rsid w:val="00CA1400"/>
    <w:rsid w:val="00CA1BF9"/>
    <w:rsid w:val="00CA1E74"/>
    <w:rsid w:val="00CA2BDE"/>
    <w:rsid w:val="00CA2D62"/>
    <w:rsid w:val="00CA2E82"/>
    <w:rsid w:val="00CA3693"/>
    <w:rsid w:val="00CA3A2D"/>
    <w:rsid w:val="00CA4094"/>
    <w:rsid w:val="00CA4B2C"/>
    <w:rsid w:val="00CA5BBC"/>
    <w:rsid w:val="00CA5CD3"/>
    <w:rsid w:val="00CA627B"/>
    <w:rsid w:val="00CA6977"/>
    <w:rsid w:val="00CA7C3E"/>
    <w:rsid w:val="00CB0283"/>
    <w:rsid w:val="00CB0415"/>
    <w:rsid w:val="00CB043E"/>
    <w:rsid w:val="00CB1474"/>
    <w:rsid w:val="00CB1529"/>
    <w:rsid w:val="00CB1C4F"/>
    <w:rsid w:val="00CB2035"/>
    <w:rsid w:val="00CB2667"/>
    <w:rsid w:val="00CB3A31"/>
    <w:rsid w:val="00CB45E3"/>
    <w:rsid w:val="00CB4F7F"/>
    <w:rsid w:val="00CB4FD0"/>
    <w:rsid w:val="00CB6592"/>
    <w:rsid w:val="00CB7554"/>
    <w:rsid w:val="00CC01C2"/>
    <w:rsid w:val="00CC02DD"/>
    <w:rsid w:val="00CC0624"/>
    <w:rsid w:val="00CC187F"/>
    <w:rsid w:val="00CC1A17"/>
    <w:rsid w:val="00CC1A1D"/>
    <w:rsid w:val="00CC2EDC"/>
    <w:rsid w:val="00CC3517"/>
    <w:rsid w:val="00CC3DC0"/>
    <w:rsid w:val="00CC4361"/>
    <w:rsid w:val="00CC4AEE"/>
    <w:rsid w:val="00CC65C0"/>
    <w:rsid w:val="00CC6A8A"/>
    <w:rsid w:val="00CC7C4B"/>
    <w:rsid w:val="00CD01A0"/>
    <w:rsid w:val="00CD0895"/>
    <w:rsid w:val="00CD0AAD"/>
    <w:rsid w:val="00CD0CBB"/>
    <w:rsid w:val="00CD1836"/>
    <w:rsid w:val="00CD186D"/>
    <w:rsid w:val="00CD1E17"/>
    <w:rsid w:val="00CD25C6"/>
    <w:rsid w:val="00CD29AE"/>
    <w:rsid w:val="00CD29C7"/>
    <w:rsid w:val="00CD35E8"/>
    <w:rsid w:val="00CD36F7"/>
    <w:rsid w:val="00CD3BCF"/>
    <w:rsid w:val="00CD3BDB"/>
    <w:rsid w:val="00CD467D"/>
    <w:rsid w:val="00CD4E0F"/>
    <w:rsid w:val="00CD50A6"/>
    <w:rsid w:val="00CE0474"/>
    <w:rsid w:val="00CE0604"/>
    <w:rsid w:val="00CE0A33"/>
    <w:rsid w:val="00CE1EB1"/>
    <w:rsid w:val="00CE3C73"/>
    <w:rsid w:val="00CE4791"/>
    <w:rsid w:val="00CE4C8B"/>
    <w:rsid w:val="00CE5058"/>
    <w:rsid w:val="00CE559F"/>
    <w:rsid w:val="00CE663F"/>
    <w:rsid w:val="00CF0AB0"/>
    <w:rsid w:val="00CF2B2D"/>
    <w:rsid w:val="00CF3C03"/>
    <w:rsid w:val="00CF3EB1"/>
    <w:rsid w:val="00CF3ED0"/>
    <w:rsid w:val="00CF4CED"/>
    <w:rsid w:val="00CF6044"/>
    <w:rsid w:val="00CF751E"/>
    <w:rsid w:val="00CF7C58"/>
    <w:rsid w:val="00D00530"/>
    <w:rsid w:val="00D0097A"/>
    <w:rsid w:val="00D01201"/>
    <w:rsid w:val="00D017D7"/>
    <w:rsid w:val="00D01D3E"/>
    <w:rsid w:val="00D022D5"/>
    <w:rsid w:val="00D03BEB"/>
    <w:rsid w:val="00D04C2B"/>
    <w:rsid w:val="00D04F59"/>
    <w:rsid w:val="00D06A72"/>
    <w:rsid w:val="00D12DA9"/>
    <w:rsid w:val="00D138AB"/>
    <w:rsid w:val="00D13C52"/>
    <w:rsid w:val="00D144E4"/>
    <w:rsid w:val="00D14602"/>
    <w:rsid w:val="00D157B4"/>
    <w:rsid w:val="00D15FFF"/>
    <w:rsid w:val="00D16310"/>
    <w:rsid w:val="00D1772B"/>
    <w:rsid w:val="00D17E6A"/>
    <w:rsid w:val="00D20026"/>
    <w:rsid w:val="00D2083A"/>
    <w:rsid w:val="00D211D9"/>
    <w:rsid w:val="00D215EE"/>
    <w:rsid w:val="00D21D16"/>
    <w:rsid w:val="00D252DD"/>
    <w:rsid w:val="00D25EE6"/>
    <w:rsid w:val="00D25F2D"/>
    <w:rsid w:val="00D26DC3"/>
    <w:rsid w:val="00D27970"/>
    <w:rsid w:val="00D301B0"/>
    <w:rsid w:val="00D309BF"/>
    <w:rsid w:val="00D31152"/>
    <w:rsid w:val="00D31369"/>
    <w:rsid w:val="00D3171C"/>
    <w:rsid w:val="00D31C0E"/>
    <w:rsid w:val="00D325B0"/>
    <w:rsid w:val="00D325B9"/>
    <w:rsid w:val="00D330D5"/>
    <w:rsid w:val="00D3327E"/>
    <w:rsid w:val="00D34A8E"/>
    <w:rsid w:val="00D34E0A"/>
    <w:rsid w:val="00D35043"/>
    <w:rsid w:val="00D35808"/>
    <w:rsid w:val="00D36136"/>
    <w:rsid w:val="00D37F24"/>
    <w:rsid w:val="00D41095"/>
    <w:rsid w:val="00D418B2"/>
    <w:rsid w:val="00D41BEE"/>
    <w:rsid w:val="00D41CC7"/>
    <w:rsid w:val="00D42B48"/>
    <w:rsid w:val="00D43912"/>
    <w:rsid w:val="00D43AB9"/>
    <w:rsid w:val="00D43C5A"/>
    <w:rsid w:val="00D44155"/>
    <w:rsid w:val="00D447C1"/>
    <w:rsid w:val="00D456B4"/>
    <w:rsid w:val="00D4594E"/>
    <w:rsid w:val="00D45AA5"/>
    <w:rsid w:val="00D46078"/>
    <w:rsid w:val="00D46121"/>
    <w:rsid w:val="00D465E8"/>
    <w:rsid w:val="00D46A86"/>
    <w:rsid w:val="00D46DDB"/>
    <w:rsid w:val="00D47216"/>
    <w:rsid w:val="00D4790A"/>
    <w:rsid w:val="00D50AA4"/>
    <w:rsid w:val="00D50F1F"/>
    <w:rsid w:val="00D52008"/>
    <w:rsid w:val="00D52122"/>
    <w:rsid w:val="00D540E7"/>
    <w:rsid w:val="00D5440E"/>
    <w:rsid w:val="00D54A42"/>
    <w:rsid w:val="00D54A5F"/>
    <w:rsid w:val="00D54FDF"/>
    <w:rsid w:val="00D55154"/>
    <w:rsid w:val="00D55362"/>
    <w:rsid w:val="00D55382"/>
    <w:rsid w:val="00D557AD"/>
    <w:rsid w:val="00D55CDF"/>
    <w:rsid w:val="00D56DAE"/>
    <w:rsid w:val="00D60CCB"/>
    <w:rsid w:val="00D617BD"/>
    <w:rsid w:val="00D61C66"/>
    <w:rsid w:val="00D628CA"/>
    <w:rsid w:val="00D63323"/>
    <w:rsid w:val="00D6354F"/>
    <w:rsid w:val="00D6376A"/>
    <w:rsid w:val="00D637DD"/>
    <w:rsid w:val="00D6380D"/>
    <w:rsid w:val="00D64FE5"/>
    <w:rsid w:val="00D666AD"/>
    <w:rsid w:val="00D66C0F"/>
    <w:rsid w:val="00D66E5A"/>
    <w:rsid w:val="00D67594"/>
    <w:rsid w:val="00D7083C"/>
    <w:rsid w:val="00D70E1E"/>
    <w:rsid w:val="00D72A5D"/>
    <w:rsid w:val="00D72FB9"/>
    <w:rsid w:val="00D73A77"/>
    <w:rsid w:val="00D74760"/>
    <w:rsid w:val="00D7535A"/>
    <w:rsid w:val="00D75405"/>
    <w:rsid w:val="00D77062"/>
    <w:rsid w:val="00D77B51"/>
    <w:rsid w:val="00D8083A"/>
    <w:rsid w:val="00D81179"/>
    <w:rsid w:val="00D83234"/>
    <w:rsid w:val="00D83278"/>
    <w:rsid w:val="00D83706"/>
    <w:rsid w:val="00D843AC"/>
    <w:rsid w:val="00D84639"/>
    <w:rsid w:val="00D84C49"/>
    <w:rsid w:val="00D84EC8"/>
    <w:rsid w:val="00D850D2"/>
    <w:rsid w:val="00D854AB"/>
    <w:rsid w:val="00D85A0F"/>
    <w:rsid w:val="00D879DF"/>
    <w:rsid w:val="00D87ADB"/>
    <w:rsid w:val="00D87ADC"/>
    <w:rsid w:val="00D87C4D"/>
    <w:rsid w:val="00D90B32"/>
    <w:rsid w:val="00D90BFC"/>
    <w:rsid w:val="00D911C8"/>
    <w:rsid w:val="00D9178D"/>
    <w:rsid w:val="00D91D15"/>
    <w:rsid w:val="00D92149"/>
    <w:rsid w:val="00D92C6B"/>
    <w:rsid w:val="00D92D17"/>
    <w:rsid w:val="00D9525A"/>
    <w:rsid w:val="00D95FE4"/>
    <w:rsid w:val="00D964EE"/>
    <w:rsid w:val="00D96F03"/>
    <w:rsid w:val="00DA0A36"/>
    <w:rsid w:val="00DA0D7E"/>
    <w:rsid w:val="00DA10F1"/>
    <w:rsid w:val="00DA160D"/>
    <w:rsid w:val="00DA282D"/>
    <w:rsid w:val="00DA2B1C"/>
    <w:rsid w:val="00DA360E"/>
    <w:rsid w:val="00DA3897"/>
    <w:rsid w:val="00DA38AE"/>
    <w:rsid w:val="00DA397B"/>
    <w:rsid w:val="00DA452C"/>
    <w:rsid w:val="00DA4AFF"/>
    <w:rsid w:val="00DA4E49"/>
    <w:rsid w:val="00DA4EC3"/>
    <w:rsid w:val="00DA61BF"/>
    <w:rsid w:val="00DA64BE"/>
    <w:rsid w:val="00DB05F3"/>
    <w:rsid w:val="00DB1149"/>
    <w:rsid w:val="00DB16D5"/>
    <w:rsid w:val="00DB3AEE"/>
    <w:rsid w:val="00DB4358"/>
    <w:rsid w:val="00DB4483"/>
    <w:rsid w:val="00DB4926"/>
    <w:rsid w:val="00DB5ABA"/>
    <w:rsid w:val="00DB69BD"/>
    <w:rsid w:val="00DC161F"/>
    <w:rsid w:val="00DC1AC7"/>
    <w:rsid w:val="00DC1F0A"/>
    <w:rsid w:val="00DC3A76"/>
    <w:rsid w:val="00DC43B6"/>
    <w:rsid w:val="00DC554E"/>
    <w:rsid w:val="00DC70E3"/>
    <w:rsid w:val="00DC76ED"/>
    <w:rsid w:val="00DD0317"/>
    <w:rsid w:val="00DD05B2"/>
    <w:rsid w:val="00DD174A"/>
    <w:rsid w:val="00DD1ED5"/>
    <w:rsid w:val="00DD267C"/>
    <w:rsid w:val="00DD2BCD"/>
    <w:rsid w:val="00DD3B0B"/>
    <w:rsid w:val="00DD44F2"/>
    <w:rsid w:val="00DD4F86"/>
    <w:rsid w:val="00DD51E0"/>
    <w:rsid w:val="00DD5349"/>
    <w:rsid w:val="00DD5576"/>
    <w:rsid w:val="00DD582A"/>
    <w:rsid w:val="00DD5D3F"/>
    <w:rsid w:val="00DD5F92"/>
    <w:rsid w:val="00DD625B"/>
    <w:rsid w:val="00DD652A"/>
    <w:rsid w:val="00DD6E8E"/>
    <w:rsid w:val="00DD6F93"/>
    <w:rsid w:val="00DE04C4"/>
    <w:rsid w:val="00DE0A89"/>
    <w:rsid w:val="00DE1201"/>
    <w:rsid w:val="00DE1BAA"/>
    <w:rsid w:val="00DE1DAC"/>
    <w:rsid w:val="00DE2CB0"/>
    <w:rsid w:val="00DE4319"/>
    <w:rsid w:val="00DE68B2"/>
    <w:rsid w:val="00DE6A4C"/>
    <w:rsid w:val="00DE75CD"/>
    <w:rsid w:val="00DE7719"/>
    <w:rsid w:val="00DE7DA1"/>
    <w:rsid w:val="00DE7FB8"/>
    <w:rsid w:val="00DF08E8"/>
    <w:rsid w:val="00DF0D39"/>
    <w:rsid w:val="00DF11CE"/>
    <w:rsid w:val="00DF1E24"/>
    <w:rsid w:val="00DF323D"/>
    <w:rsid w:val="00DF4E03"/>
    <w:rsid w:val="00DF5A4F"/>
    <w:rsid w:val="00DF5FB0"/>
    <w:rsid w:val="00DF67B2"/>
    <w:rsid w:val="00DF7596"/>
    <w:rsid w:val="00E01078"/>
    <w:rsid w:val="00E0153B"/>
    <w:rsid w:val="00E01935"/>
    <w:rsid w:val="00E020ED"/>
    <w:rsid w:val="00E031D0"/>
    <w:rsid w:val="00E03CF8"/>
    <w:rsid w:val="00E03D1A"/>
    <w:rsid w:val="00E04561"/>
    <w:rsid w:val="00E04ACD"/>
    <w:rsid w:val="00E05C5A"/>
    <w:rsid w:val="00E063B4"/>
    <w:rsid w:val="00E07279"/>
    <w:rsid w:val="00E072F1"/>
    <w:rsid w:val="00E074E9"/>
    <w:rsid w:val="00E07807"/>
    <w:rsid w:val="00E105F9"/>
    <w:rsid w:val="00E10B09"/>
    <w:rsid w:val="00E1169F"/>
    <w:rsid w:val="00E1266A"/>
    <w:rsid w:val="00E12A86"/>
    <w:rsid w:val="00E1330C"/>
    <w:rsid w:val="00E144AB"/>
    <w:rsid w:val="00E1490B"/>
    <w:rsid w:val="00E14D33"/>
    <w:rsid w:val="00E15F31"/>
    <w:rsid w:val="00E16142"/>
    <w:rsid w:val="00E16315"/>
    <w:rsid w:val="00E16554"/>
    <w:rsid w:val="00E168A8"/>
    <w:rsid w:val="00E203D9"/>
    <w:rsid w:val="00E21784"/>
    <w:rsid w:val="00E22C1C"/>
    <w:rsid w:val="00E24D5F"/>
    <w:rsid w:val="00E24EE7"/>
    <w:rsid w:val="00E25CF4"/>
    <w:rsid w:val="00E277DD"/>
    <w:rsid w:val="00E30AB3"/>
    <w:rsid w:val="00E30AE3"/>
    <w:rsid w:val="00E30E19"/>
    <w:rsid w:val="00E3107B"/>
    <w:rsid w:val="00E31289"/>
    <w:rsid w:val="00E3129F"/>
    <w:rsid w:val="00E31345"/>
    <w:rsid w:val="00E318DE"/>
    <w:rsid w:val="00E31A3A"/>
    <w:rsid w:val="00E31AE0"/>
    <w:rsid w:val="00E31D83"/>
    <w:rsid w:val="00E329FD"/>
    <w:rsid w:val="00E32D33"/>
    <w:rsid w:val="00E32FD5"/>
    <w:rsid w:val="00E332C1"/>
    <w:rsid w:val="00E33803"/>
    <w:rsid w:val="00E33820"/>
    <w:rsid w:val="00E35F60"/>
    <w:rsid w:val="00E36D39"/>
    <w:rsid w:val="00E37E96"/>
    <w:rsid w:val="00E40953"/>
    <w:rsid w:val="00E40C60"/>
    <w:rsid w:val="00E41A2D"/>
    <w:rsid w:val="00E43049"/>
    <w:rsid w:val="00E437A7"/>
    <w:rsid w:val="00E449C8"/>
    <w:rsid w:val="00E44FAB"/>
    <w:rsid w:val="00E45316"/>
    <w:rsid w:val="00E459B2"/>
    <w:rsid w:val="00E46526"/>
    <w:rsid w:val="00E5053E"/>
    <w:rsid w:val="00E50A88"/>
    <w:rsid w:val="00E51064"/>
    <w:rsid w:val="00E51FFA"/>
    <w:rsid w:val="00E5257B"/>
    <w:rsid w:val="00E52990"/>
    <w:rsid w:val="00E529D5"/>
    <w:rsid w:val="00E52A20"/>
    <w:rsid w:val="00E533BB"/>
    <w:rsid w:val="00E53B6C"/>
    <w:rsid w:val="00E54396"/>
    <w:rsid w:val="00E55A67"/>
    <w:rsid w:val="00E55CEA"/>
    <w:rsid w:val="00E5749D"/>
    <w:rsid w:val="00E60599"/>
    <w:rsid w:val="00E6112C"/>
    <w:rsid w:val="00E61EF7"/>
    <w:rsid w:val="00E6218B"/>
    <w:rsid w:val="00E63213"/>
    <w:rsid w:val="00E6396B"/>
    <w:rsid w:val="00E639CC"/>
    <w:rsid w:val="00E646CC"/>
    <w:rsid w:val="00E65F54"/>
    <w:rsid w:val="00E66100"/>
    <w:rsid w:val="00E66B22"/>
    <w:rsid w:val="00E66BF4"/>
    <w:rsid w:val="00E67571"/>
    <w:rsid w:val="00E67C5A"/>
    <w:rsid w:val="00E67E1E"/>
    <w:rsid w:val="00E70FB3"/>
    <w:rsid w:val="00E711A3"/>
    <w:rsid w:val="00E71C4D"/>
    <w:rsid w:val="00E7201C"/>
    <w:rsid w:val="00E72035"/>
    <w:rsid w:val="00E7289E"/>
    <w:rsid w:val="00E72989"/>
    <w:rsid w:val="00E73340"/>
    <w:rsid w:val="00E74312"/>
    <w:rsid w:val="00E745DD"/>
    <w:rsid w:val="00E74FBC"/>
    <w:rsid w:val="00E755BC"/>
    <w:rsid w:val="00E75CF6"/>
    <w:rsid w:val="00E76C61"/>
    <w:rsid w:val="00E772C5"/>
    <w:rsid w:val="00E7777F"/>
    <w:rsid w:val="00E8145E"/>
    <w:rsid w:val="00E81B0F"/>
    <w:rsid w:val="00E82B9D"/>
    <w:rsid w:val="00E83616"/>
    <w:rsid w:val="00E83F87"/>
    <w:rsid w:val="00E8444D"/>
    <w:rsid w:val="00E8461D"/>
    <w:rsid w:val="00E84B9B"/>
    <w:rsid w:val="00E85352"/>
    <w:rsid w:val="00E8603B"/>
    <w:rsid w:val="00E8636D"/>
    <w:rsid w:val="00E86C03"/>
    <w:rsid w:val="00E86FFD"/>
    <w:rsid w:val="00E87206"/>
    <w:rsid w:val="00E879D2"/>
    <w:rsid w:val="00E87A93"/>
    <w:rsid w:val="00E87C15"/>
    <w:rsid w:val="00E87DE7"/>
    <w:rsid w:val="00E90A4F"/>
    <w:rsid w:val="00E91440"/>
    <w:rsid w:val="00E914D4"/>
    <w:rsid w:val="00E9176A"/>
    <w:rsid w:val="00E91BD3"/>
    <w:rsid w:val="00E91DE8"/>
    <w:rsid w:val="00E921F4"/>
    <w:rsid w:val="00E926F3"/>
    <w:rsid w:val="00E92CD2"/>
    <w:rsid w:val="00E93F05"/>
    <w:rsid w:val="00E93F7C"/>
    <w:rsid w:val="00E942AA"/>
    <w:rsid w:val="00E95C0E"/>
    <w:rsid w:val="00E966D0"/>
    <w:rsid w:val="00E97B0F"/>
    <w:rsid w:val="00EA0EF5"/>
    <w:rsid w:val="00EA107D"/>
    <w:rsid w:val="00EA19D6"/>
    <w:rsid w:val="00EA1BF3"/>
    <w:rsid w:val="00EA2143"/>
    <w:rsid w:val="00EA2DDF"/>
    <w:rsid w:val="00EA3C19"/>
    <w:rsid w:val="00EA411B"/>
    <w:rsid w:val="00EA5B59"/>
    <w:rsid w:val="00EA5CFB"/>
    <w:rsid w:val="00EA5E0F"/>
    <w:rsid w:val="00EA7FA1"/>
    <w:rsid w:val="00EB0F1E"/>
    <w:rsid w:val="00EB124F"/>
    <w:rsid w:val="00EB1292"/>
    <w:rsid w:val="00EB16D0"/>
    <w:rsid w:val="00EB1843"/>
    <w:rsid w:val="00EB1987"/>
    <w:rsid w:val="00EB1ACD"/>
    <w:rsid w:val="00EB1F86"/>
    <w:rsid w:val="00EB2243"/>
    <w:rsid w:val="00EB2420"/>
    <w:rsid w:val="00EB2572"/>
    <w:rsid w:val="00EB3AB0"/>
    <w:rsid w:val="00EB543D"/>
    <w:rsid w:val="00EB5976"/>
    <w:rsid w:val="00EB63AF"/>
    <w:rsid w:val="00EB6AB2"/>
    <w:rsid w:val="00EB72BB"/>
    <w:rsid w:val="00EB7DBF"/>
    <w:rsid w:val="00EC0ACB"/>
    <w:rsid w:val="00EC2AD9"/>
    <w:rsid w:val="00EC2C90"/>
    <w:rsid w:val="00EC3103"/>
    <w:rsid w:val="00EC3B52"/>
    <w:rsid w:val="00EC4219"/>
    <w:rsid w:val="00EC43CF"/>
    <w:rsid w:val="00EC4AE7"/>
    <w:rsid w:val="00EC4CDE"/>
    <w:rsid w:val="00EC52AA"/>
    <w:rsid w:val="00EC5582"/>
    <w:rsid w:val="00EC579C"/>
    <w:rsid w:val="00EC5D6D"/>
    <w:rsid w:val="00EC6714"/>
    <w:rsid w:val="00EC6C64"/>
    <w:rsid w:val="00EC6CA9"/>
    <w:rsid w:val="00EC727F"/>
    <w:rsid w:val="00ED06FC"/>
    <w:rsid w:val="00ED19BC"/>
    <w:rsid w:val="00ED1E7A"/>
    <w:rsid w:val="00ED2BAC"/>
    <w:rsid w:val="00ED3443"/>
    <w:rsid w:val="00ED3DEB"/>
    <w:rsid w:val="00ED47BC"/>
    <w:rsid w:val="00ED582C"/>
    <w:rsid w:val="00ED59A3"/>
    <w:rsid w:val="00ED5A58"/>
    <w:rsid w:val="00ED7049"/>
    <w:rsid w:val="00EE2FD5"/>
    <w:rsid w:val="00EE3A31"/>
    <w:rsid w:val="00EE3B29"/>
    <w:rsid w:val="00EE3D04"/>
    <w:rsid w:val="00EE3DFE"/>
    <w:rsid w:val="00EE3E69"/>
    <w:rsid w:val="00EE4C09"/>
    <w:rsid w:val="00EE4CA9"/>
    <w:rsid w:val="00EE5B85"/>
    <w:rsid w:val="00EE5CA8"/>
    <w:rsid w:val="00EE5E1C"/>
    <w:rsid w:val="00EE613B"/>
    <w:rsid w:val="00EE6498"/>
    <w:rsid w:val="00EE68B3"/>
    <w:rsid w:val="00EE7857"/>
    <w:rsid w:val="00EE787A"/>
    <w:rsid w:val="00EE7E5B"/>
    <w:rsid w:val="00EF05E6"/>
    <w:rsid w:val="00EF1327"/>
    <w:rsid w:val="00EF4665"/>
    <w:rsid w:val="00EF4715"/>
    <w:rsid w:val="00EF4B49"/>
    <w:rsid w:val="00EF5925"/>
    <w:rsid w:val="00EF67C6"/>
    <w:rsid w:val="00EF7107"/>
    <w:rsid w:val="00EF7EA4"/>
    <w:rsid w:val="00F003AA"/>
    <w:rsid w:val="00F00C3B"/>
    <w:rsid w:val="00F03A48"/>
    <w:rsid w:val="00F03A56"/>
    <w:rsid w:val="00F03E7F"/>
    <w:rsid w:val="00F04369"/>
    <w:rsid w:val="00F0439B"/>
    <w:rsid w:val="00F050AB"/>
    <w:rsid w:val="00F051BB"/>
    <w:rsid w:val="00F053C6"/>
    <w:rsid w:val="00F05D7F"/>
    <w:rsid w:val="00F0668B"/>
    <w:rsid w:val="00F07849"/>
    <w:rsid w:val="00F104C3"/>
    <w:rsid w:val="00F105ED"/>
    <w:rsid w:val="00F10BA4"/>
    <w:rsid w:val="00F11415"/>
    <w:rsid w:val="00F11E52"/>
    <w:rsid w:val="00F1329C"/>
    <w:rsid w:val="00F1357C"/>
    <w:rsid w:val="00F14AAF"/>
    <w:rsid w:val="00F1561A"/>
    <w:rsid w:val="00F1565E"/>
    <w:rsid w:val="00F15D08"/>
    <w:rsid w:val="00F15E53"/>
    <w:rsid w:val="00F15F7B"/>
    <w:rsid w:val="00F163A2"/>
    <w:rsid w:val="00F163AB"/>
    <w:rsid w:val="00F16421"/>
    <w:rsid w:val="00F166C5"/>
    <w:rsid w:val="00F16BF5"/>
    <w:rsid w:val="00F16C65"/>
    <w:rsid w:val="00F20FFA"/>
    <w:rsid w:val="00F21BCF"/>
    <w:rsid w:val="00F2203D"/>
    <w:rsid w:val="00F229C7"/>
    <w:rsid w:val="00F233D6"/>
    <w:rsid w:val="00F23615"/>
    <w:rsid w:val="00F24DEF"/>
    <w:rsid w:val="00F256AC"/>
    <w:rsid w:val="00F271FF"/>
    <w:rsid w:val="00F27598"/>
    <w:rsid w:val="00F308B0"/>
    <w:rsid w:val="00F310AF"/>
    <w:rsid w:val="00F31421"/>
    <w:rsid w:val="00F31747"/>
    <w:rsid w:val="00F3282A"/>
    <w:rsid w:val="00F32B4F"/>
    <w:rsid w:val="00F33879"/>
    <w:rsid w:val="00F3508B"/>
    <w:rsid w:val="00F359AA"/>
    <w:rsid w:val="00F366AF"/>
    <w:rsid w:val="00F36FC3"/>
    <w:rsid w:val="00F376AD"/>
    <w:rsid w:val="00F37946"/>
    <w:rsid w:val="00F37A7B"/>
    <w:rsid w:val="00F37AF6"/>
    <w:rsid w:val="00F40B81"/>
    <w:rsid w:val="00F4142F"/>
    <w:rsid w:val="00F41723"/>
    <w:rsid w:val="00F41B96"/>
    <w:rsid w:val="00F425A7"/>
    <w:rsid w:val="00F43509"/>
    <w:rsid w:val="00F43CB1"/>
    <w:rsid w:val="00F44101"/>
    <w:rsid w:val="00F44487"/>
    <w:rsid w:val="00F452D8"/>
    <w:rsid w:val="00F452E0"/>
    <w:rsid w:val="00F45E95"/>
    <w:rsid w:val="00F46A00"/>
    <w:rsid w:val="00F46C02"/>
    <w:rsid w:val="00F47123"/>
    <w:rsid w:val="00F47958"/>
    <w:rsid w:val="00F504D1"/>
    <w:rsid w:val="00F51295"/>
    <w:rsid w:val="00F512B8"/>
    <w:rsid w:val="00F52F69"/>
    <w:rsid w:val="00F534BD"/>
    <w:rsid w:val="00F53B99"/>
    <w:rsid w:val="00F53E27"/>
    <w:rsid w:val="00F560A1"/>
    <w:rsid w:val="00F5655A"/>
    <w:rsid w:val="00F56B64"/>
    <w:rsid w:val="00F56DC5"/>
    <w:rsid w:val="00F56F27"/>
    <w:rsid w:val="00F5756B"/>
    <w:rsid w:val="00F5790E"/>
    <w:rsid w:val="00F57E17"/>
    <w:rsid w:val="00F602D0"/>
    <w:rsid w:val="00F60BA2"/>
    <w:rsid w:val="00F60D11"/>
    <w:rsid w:val="00F61045"/>
    <w:rsid w:val="00F61163"/>
    <w:rsid w:val="00F62355"/>
    <w:rsid w:val="00F6253F"/>
    <w:rsid w:val="00F633C3"/>
    <w:rsid w:val="00F64856"/>
    <w:rsid w:val="00F65AA8"/>
    <w:rsid w:val="00F65B2E"/>
    <w:rsid w:val="00F65D74"/>
    <w:rsid w:val="00F65DFF"/>
    <w:rsid w:val="00F67501"/>
    <w:rsid w:val="00F67652"/>
    <w:rsid w:val="00F67759"/>
    <w:rsid w:val="00F67A7E"/>
    <w:rsid w:val="00F67BCE"/>
    <w:rsid w:val="00F70608"/>
    <w:rsid w:val="00F706EF"/>
    <w:rsid w:val="00F71896"/>
    <w:rsid w:val="00F71BE6"/>
    <w:rsid w:val="00F72553"/>
    <w:rsid w:val="00F72947"/>
    <w:rsid w:val="00F73308"/>
    <w:rsid w:val="00F7340B"/>
    <w:rsid w:val="00F741CA"/>
    <w:rsid w:val="00F74ABC"/>
    <w:rsid w:val="00F74CFD"/>
    <w:rsid w:val="00F74ED7"/>
    <w:rsid w:val="00F76287"/>
    <w:rsid w:val="00F76EF0"/>
    <w:rsid w:val="00F803F1"/>
    <w:rsid w:val="00F80F46"/>
    <w:rsid w:val="00F829B0"/>
    <w:rsid w:val="00F82C37"/>
    <w:rsid w:val="00F8342D"/>
    <w:rsid w:val="00F834A9"/>
    <w:rsid w:val="00F83604"/>
    <w:rsid w:val="00F83C3A"/>
    <w:rsid w:val="00F83D87"/>
    <w:rsid w:val="00F83F1B"/>
    <w:rsid w:val="00F84276"/>
    <w:rsid w:val="00F84E67"/>
    <w:rsid w:val="00F8574F"/>
    <w:rsid w:val="00F857B8"/>
    <w:rsid w:val="00F85BA2"/>
    <w:rsid w:val="00F85D27"/>
    <w:rsid w:val="00F86394"/>
    <w:rsid w:val="00F863BD"/>
    <w:rsid w:val="00F87ADD"/>
    <w:rsid w:val="00F87F8E"/>
    <w:rsid w:val="00F901E0"/>
    <w:rsid w:val="00F909A7"/>
    <w:rsid w:val="00F90F1F"/>
    <w:rsid w:val="00F92AF1"/>
    <w:rsid w:val="00F935DD"/>
    <w:rsid w:val="00F9367A"/>
    <w:rsid w:val="00F93CD7"/>
    <w:rsid w:val="00F940AA"/>
    <w:rsid w:val="00F94FE7"/>
    <w:rsid w:val="00F96260"/>
    <w:rsid w:val="00F9664D"/>
    <w:rsid w:val="00F96E6F"/>
    <w:rsid w:val="00F96FCF"/>
    <w:rsid w:val="00F97040"/>
    <w:rsid w:val="00F972A7"/>
    <w:rsid w:val="00FA0154"/>
    <w:rsid w:val="00FA0741"/>
    <w:rsid w:val="00FA0878"/>
    <w:rsid w:val="00FA0C31"/>
    <w:rsid w:val="00FA16A2"/>
    <w:rsid w:val="00FA1C3B"/>
    <w:rsid w:val="00FA1F4C"/>
    <w:rsid w:val="00FA1F6A"/>
    <w:rsid w:val="00FA2905"/>
    <w:rsid w:val="00FA318B"/>
    <w:rsid w:val="00FA3670"/>
    <w:rsid w:val="00FA3FA7"/>
    <w:rsid w:val="00FA449E"/>
    <w:rsid w:val="00FA45F8"/>
    <w:rsid w:val="00FA5B20"/>
    <w:rsid w:val="00FA5BEA"/>
    <w:rsid w:val="00FA6989"/>
    <w:rsid w:val="00FA796B"/>
    <w:rsid w:val="00FB0CDF"/>
    <w:rsid w:val="00FB1914"/>
    <w:rsid w:val="00FB1BBD"/>
    <w:rsid w:val="00FB2BF3"/>
    <w:rsid w:val="00FB2ED7"/>
    <w:rsid w:val="00FB3ADE"/>
    <w:rsid w:val="00FB422C"/>
    <w:rsid w:val="00FB4BCB"/>
    <w:rsid w:val="00FB4EA5"/>
    <w:rsid w:val="00FB61C5"/>
    <w:rsid w:val="00FB61F4"/>
    <w:rsid w:val="00FB750C"/>
    <w:rsid w:val="00FB7FA7"/>
    <w:rsid w:val="00FC1C33"/>
    <w:rsid w:val="00FC209A"/>
    <w:rsid w:val="00FC2100"/>
    <w:rsid w:val="00FC2221"/>
    <w:rsid w:val="00FC3589"/>
    <w:rsid w:val="00FC389B"/>
    <w:rsid w:val="00FC3F32"/>
    <w:rsid w:val="00FC5C46"/>
    <w:rsid w:val="00FC5CB1"/>
    <w:rsid w:val="00FC6049"/>
    <w:rsid w:val="00FC7EEE"/>
    <w:rsid w:val="00FD036E"/>
    <w:rsid w:val="00FD07AE"/>
    <w:rsid w:val="00FD0826"/>
    <w:rsid w:val="00FD13A7"/>
    <w:rsid w:val="00FD153C"/>
    <w:rsid w:val="00FD23A4"/>
    <w:rsid w:val="00FD274A"/>
    <w:rsid w:val="00FD3553"/>
    <w:rsid w:val="00FD3824"/>
    <w:rsid w:val="00FD44E3"/>
    <w:rsid w:val="00FD4521"/>
    <w:rsid w:val="00FD46C6"/>
    <w:rsid w:val="00FD48CA"/>
    <w:rsid w:val="00FD4C73"/>
    <w:rsid w:val="00FD569E"/>
    <w:rsid w:val="00FD5ADF"/>
    <w:rsid w:val="00FD65BC"/>
    <w:rsid w:val="00FD6AB3"/>
    <w:rsid w:val="00FD7873"/>
    <w:rsid w:val="00FD7F0D"/>
    <w:rsid w:val="00FD7F7F"/>
    <w:rsid w:val="00FD7FB0"/>
    <w:rsid w:val="00FE07AA"/>
    <w:rsid w:val="00FE090F"/>
    <w:rsid w:val="00FE15D4"/>
    <w:rsid w:val="00FE1BBE"/>
    <w:rsid w:val="00FE23FA"/>
    <w:rsid w:val="00FE25A6"/>
    <w:rsid w:val="00FE2A75"/>
    <w:rsid w:val="00FE2C4B"/>
    <w:rsid w:val="00FE2F9E"/>
    <w:rsid w:val="00FE40DA"/>
    <w:rsid w:val="00FE43E3"/>
    <w:rsid w:val="00FE4A53"/>
    <w:rsid w:val="00FE4E4D"/>
    <w:rsid w:val="00FE5617"/>
    <w:rsid w:val="00FE6526"/>
    <w:rsid w:val="00FE6D55"/>
    <w:rsid w:val="00FE7965"/>
    <w:rsid w:val="00FE79B7"/>
    <w:rsid w:val="00FE7FE4"/>
    <w:rsid w:val="00FF187E"/>
    <w:rsid w:val="00FF1DE6"/>
    <w:rsid w:val="00FF1E4B"/>
    <w:rsid w:val="00FF2894"/>
    <w:rsid w:val="00FF39C6"/>
    <w:rsid w:val="00FF436A"/>
    <w:rsid w:val="00FF4A25"/>
    <w:rsid w:val="00FF4E3A"/>
    <w:rsid w:val="00FF54F0"/>
    <w:rsid w:val="00FF558A"/>
    <w:rsid w:val="00FF5E90"/>
    <w:rsid w:val="00FF6301"/>
    <w:rsid w:val="00FF64F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C13F6"/>
  <w15:chartTrackingRefBased/>
  <w15:docId w15:val="{C84CA231-4F74-4B29-BFC8-21EF2004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8"/>
      <w:lang w:eastAsia="en-US"/>
    </w:rPr>
  </w:style>
  <w:style w:type="paragraph" w:styleId="10">
    <w:name w:val="heading 1"/>
    <w:basedOn w:val="a"/>
    <w:next w:val="a"/>
    <w:qFormat/>
    <w:pPr>
      <w:keepNext/>
      <w:outlineLvl w:val="0"/>
    </w:pPr>
    <w:rPr>
      <w:b/>
    </w:rPr>
  </w:style>
  <w:style w:type="paragraph" w:styleId="2">
    <w:name w:val="heading 2"/>
    <w:basedOn w:val="a"/>
    <w:next w:val="a"/>
    <w:qFormat/>
    <w:pPr>
      <w:keepNext/>
      <w:outlineLvl w:val="1"/>
    </w:pPr>
    <w:rPr>
      <w:b/>
      <w:u w:val="single"/>
    </w:rPr>
  </w:style>
  <w:style w:type="paragraph" w:styleId="3">
    <w:name w:val="heading 3"/>
    <w:basedOn w:val="a"/>
    <w:next w:val="a"/>
    <w:qFormat/>
    <w:pPr>
      <w:keepNext/>
      <w:outlineLvl w:val="2"/>
    </w:pPr>
    <w:rPr>
      <w:b/>
      <w:sz w:val="26"/>
    </w:rPr>
  </w:style>
  <w:style w:type="paragraph" w:styleId="4">
    <w:name w:val="heading 4"/>
    <w:basedOn w:val="a"/>
    <w:next w:val="a"/>
    <w:qFormat/>
    <w:pPr>
      <w:keepNext/>
      <w:jc w:val="both"/>
      <w:outlineLvl w:val="3"/>
    </w:pPr>
    <w:rPr>
      <w:b/>
    </w:rPr>
  </w:style>
  <w:style w:type="paragraph" w:styleId="5">
    <w:name w:val="heading 5"/>
    <w:basedOn w:val="a"/>
    <w:next w:val="a"/>
    <w:qFormat/>
    <w:pPr>
      <w:keepNext/>
      <w:outlineLvl w:val="4"/>
    </w:pPr>
    <w:rPr>
      <w:b/>
      <w:sz w:val="24"/>
      <w:u w:val="single"/>
    </w:rPr>
  </w:style>
  <w:style w:type="paragraph" w:styleId="6">
    <w:name w:val="heading 6"/>
    <w:basedOn w:val="a"/>
    <w:next w:val="a"/>
    <w:qFormat/>
    <w:pPr>
      <w:keepNext/>
      <w:jc w:val="both"/>
      <w:outlineLvl w:val="5"/>
    </w:pPr>
    <w:rPr>
      <w:b/>
      <w:i/>
    </w:rPr>
  </w:style>
  <w:style w:type="paragraph" w:styleId="7">
    <w:name w:val="heading 7"/>
    <w:basedOn w:val="a"/>
    <w:next w:val="a"/>
    <w:qFormat/>
    <w:pPr>
      <w:keepNext/>
      <w:jc w:val="center"/>
      <w:outlineLvl w:val="6"/>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pPr>
      <w:jc w:val="both"/>
    </w:pPr>
    <w:rPr>
      <w:sz w:val="24"/>
    </w:rPr>
  </w:style>
  <w:style w:type="paragraph" w:customStyle="1" w:styleId="21">
    <w:name w:val="Σώμα κείμενου 21"/>
    <w:basedOn w:val="a"/>
    <w:pPr>
      <w:ind w:left="360"/>
      <w:jc w:val="both"/>
    </w:pPr>
  </w:style>
  <w:style w:type="paragraph" w:styleId="20">
    <w:name w:val="Body Text 2"/>
    <w:basedOn w:val="a"/>
    <w:pPr>
      <w:jc w:val="center"/>
    </w:pPr>
    <w:rPr>
      <w:i/>
    </w:rPr>
  </w:style>
  <w:style w:type="paragraph" w:styleId="30">
    <w:name w:val="Body Text 3"/>
    <w:basedOn w:val="a"/>
    <w:pPr>
      <w:tabs>
        <w:tab w:val="left" w:pos="360"/>
      </w:tabs>
      <w:jc w:val="both"/>
    </w:pPr>
  </w:style>
  <w:style w:type="paragraph" w:styleId="a4">
    <w:name w:val="header"/>
    <w:basedOn w:val="a"/>
    <w:pPr>
      <w:tabs>
        <w:tab w:val="center" w:pos="4153"/>
        <w:tab w:val="right" w:pos="8306"/>
      </w:tabs>
    </w:pPr>
  </w:style>
  <w:style w:type="paragraph" w:styleId="a5">
    <w:name w:val="footer"/>
    <w:basedOn w:val="a"/>
    <w:link w:val="Char0"/>
    <w:pPr>
      <w:tabs>
        <w:tab w:val="center" w:pos="4153"/>
        <w:tab w:val="right" w:pos="8306"/>
      </w:tabs>
    </w:pPr>
    <w:rPr>
      <w:lang w:val="x-none"/>
    </w:rPr>
  </w:style>
  <w:style w:type="character" w:styleId="a6">
    <w:name w:val="page number"/>
    <w:basedOn w:val="a0"/>
  </w:style>
  <w:style w:type="paragraph" w:styleId="a7">
    <w:name w:val="Balloon Text"/>
    <w:basedOn w:val="a"/>
    <w:semiHidden/>
    <w:rsid w:val="00234EA5"/>
    <w:rPr>
      <w:rFonts w:ascii="Tahoma" w:hAnsi="Tahoma" w:cs="Tahoma"/>
      <w:sz w:val="16"/>
      <w:szCs w:val="16"/>
    </w:rPr>
  </w:style>
  <w:style w:type="table" w:styleId="a8">
    <w:name w:val="Table Grid"/>
    <w:basedOn w:val="a1"/>
    <w:rsid w:val="00EC5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1">
    <w:name w:val="Char Char Char1 Char1"/>
    <w:basedOn w:val="a"/>
    <w:rsid w:val="00375017"/>
    <w:pPr>
      <w:spacing w:after="160" w:line="240" w:lineRule="exact"/>
    </w:pPr>
    <w:rPr>
      <w:sz w:val="20"/>
      <w:lang w:val="en-US"/>
    </w:rPr>
  </w:style>
  <w:style w:type="paragraph" w:customStyle="1" w:styleId="CharChar">
    <w:name w:val="Char Char"/>
    <w:basedOn w:val="a"/>
    <w:rsid w:val="00AC555A"/>
    <w:pPr>
      <w:autoSpaceDE w:val="0"/>
      <w:autoSpaceDN w:val="0"/>
      <w:adjustRightInd w:val="0"/>
      <w:spacing w:after="160" w:line="240" w:lineRule="exact"/>
    </w:pPr>
    <w:rPr>
      <w:rFonts w:ascii="Verdana" w:hAnsi="Verdana"/>
      <w:sz w:val="20"/>
      <w:lang w:val="en-US"/>
    </w:rPr>
  </w:style>
  <w:style w:type="paragraph" w:styleId="a9">
    <w:name w:val="footnote text"/>
    <w:basedOn w:val="a"/>
    <w:semiHidden/>
    <w:rsid w:val="00AC555A"/>
    <w:rPr>
      <w:sz w:val="20"/>
      <w:lang w:eastAsia="el-GR"/>
    </w:rPr>
  </w:style>
  <w:style w:type="character" w:styleId="aa">
    <w:name w:val="footnote reference"/>
    <w:semiHidden/>
    <w:rsid w:val="00AC555A"/>
    <w:rPr>
      <w:vertAlign w:val="superscript"/>
    </w:rPr>
  </w:style>
  <w:style w:type="character" w:customStyle="1" w:styleId="22">
    <w:name w:val="Σώμα κειμένου (2)_"/>
    <w:link w:val="23"/>
    <w:rsid w:val="0025053E"/>
    <w:rPr>
      <w:rFonts w:ascii="Consolas" w:hAnsi="Consolas"/>
      <w:noProof/>
      <w:sz w:val="16"/>
      <w:szCs w:val="16"/>
      <w:lang w:bidi="ar-SA"/>
    </w:rPr>
  </w:style>
  <w:style w:type="paragraph" w:customStyle="1" w:styleId="23">
    <w:name w:val="Σώμα κειμένου (2)"/>
    <w:basedOn w:val="a"/>
    <w:link w:val="22"/>
    <w:rsid w:val="0025053E"/>
    <w:pPr>
      <w:shd w:val="clear" w:color="auto" w:fill="FFFFFF"/>
      <w:spacing w:before="420" w:line="240" w:lineRule="atLeast"/>
    </w:pPr>
    <w:rPr>
      <w:rFonts w:ascii="Consolas" w:hAnsi="Consolas"/>
      <w:noProof/>
      <w:sz w:val="16"/>
      <w:szCs w:val="16"/>
      <w:lang w:eastAsia="el-GR"/>
    </w:rPr>
  </w:style>
  <w:style w:type="paragraph" w:customStyle="1" w:styleId="31">
    <w:name w:val="Βασικό3"/>
    <w:basedOn w:val="a"/>
    <w:rsid w:val="00997589"/>
    <w:pPr>
      <w:spacing w:after="120" w:line="360" w:lineRule="auto"/>
      <w:ind w:left="360" w:right="-154" w:hanging="360"/>
      <w:jc w:val="both"/>
    </w:pPr>
    <w:rPr>
      <w:rFonts w:ascii="Calibri" w:hAnsi="Calibri" w:cs="Arial"/>
      <w:bCs/>
      <w:sz w:val="22"/>
      <w:szCs w:val="24"/>
      <w:lang w:eastAsia="el-GR"/>
    </w:rPr>
  </w:style>
  <w:style w:type="paragraph" w:customStyle="1" w:styleId="220">
    <w:name w:val="Σώμα κείμενου 22"/>
    <w:basedOn w:val="a"/>
    <w:rsid w:val="004C3DF7"/>
    <w:pPr>
      <w:overflowPunct w:val="0"/>
      <w:autoSpaceDE w:val="0"/>
      <w:autoSpaceDN w:val="0"/>
      <w:adjustRightInd w:val="0"/>
      <w:ind w:firstLine="720"/>
      <w:jc w:val="both"/>
      <w:textAlignment w:val="baseline"/>
    </w:pPr>
  </w:style>
  <w:style w:type="character" w:styleId="-">
    <w:name w:val="Hyperlink"/>
    <w:rsid w:val="004C3DF7"/>
    <w:rPr>
      <w:color w:val="0000FF"/>
      <w:u w:val="single"/>
    </w:rPr>
  </w:style>
  <w:style w:type="character" w:customStyle="1" w:styleId="Char0">
    <w:name w:val="Υποσέλιδο Char"/>
    <w:link w:val="a5"/>
    <w:rsid w:val="004C3DF7"/>
    <w:rPr>
      <w:sz w:val="28"/>
      <w:lang w:eastAsia="en-US"/>
    </w:rPr>
  </w:style>
  <w:style w:type="paragraph" w:styleId="ab">
    <w:name w:val="List Paragraph"/>
    <w:basedOn w:val="a"/>
    <w:uiPriority w:val="34"/>
    <w:qFormat/>
    <w:rsid w:val="004C3DF7"/>
    <w:pPr>
      <w:spacing w:line="360" w:lineRule="auto"/>
      <w:ind w:left="720"/>
      <w:contextualSpacing/>
      <w:jc w:val="both"/>
    </w:pPr>
    <w:rPr>
      <w:rFonts w:ascii="Calibri" w:eastAsia="Calibri" w:hAnsi="Calibri"/>
      <w:sz w:val="22"/>
      <w:szCs w:val="22"/>
    </w:rPr>
  </w:style>
  <w:style w:type="numbering" w:customStyle="1" w:styleId="1">
    <w:name w:val="Στυλ1"/>
    <w:rsid w:val="003D48A4"/>
    <w:pPr>
      <w:numPr>
        <w:numId w:val="2"/>
      </w:numPr>
    </w:pPr>
  </w:style>
  <w:style w:type="character" w:customStyle="1" w:styleId="Char">
    <w:name w:val="Σώμα κειμένου Char"/>
    <w:link w:val="a3"/>
    <w:rsid w:val="008913F9"/>
    <w:rPr>
      <w:sz w:val="24"/>
      <w:lang w:eastAsia="en-US"/>
    </w:rPr>
  </w:style>
  <w:style w:type="paragraph" w:styleId="Web">
    <w:name w:val="Normal (Web)"/>
    <w:basedOn w:val="a"/>
    <w:uiPriority w:val="99"/>
    <w:rsid w:val="005139BC"/>
    <w:pPr>
      <w:suppressAutoHyphens/>
      <w:spacing w:before="280" w:after="280"/>
    </w:pPr>
    <w:rPr>
      <w:rFonts w:eastAsia="Calibri"/>
      <w:sz w:val="24"/>
      <w:szCs w:val="24"/>
      <w:lang w:eastAsia="ar-SA"/>
    </w:rPr>
  </w:style>
  <w:style w:type="paragraph" w:customStyle="1" w:styleId="Default">
    <w:name w:val="Default"/>
    <w:rsid w:val="007135D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507999">
      <w:bodyDiv w:val="1"/>
      <w:marLeft w:val="0"/>
      <w:marRight w:val="0"/>
      <w:marTop w:val="0"/>
      <w:marBottom w:val="0"/>
      <w:divBdr>
        <w:top w:val="none" w:sz="0" w:space="0" w:color="auto"/>
        <w:left w:val="none" w:sz="0" w:space="0" w:color="auto"/>
        <w:bottom w:val="none" w:sz="0" w:space="0" w:color="auto"/>
        <w:right w:val="none" w:sz="0" w:space="0" w:color="auto"/>
      </w:divBdr>
      <w:divsChild>
        <w:div w:id="104740632">
          <w:marLeft w:val="0"/>
          <w:marRight w:val="0"/>
          <w:marTop w:val="0"/>
          <w:marBottom w:val="0"/>
          <w:divBdr>
            <w:top w:val="none" w:sz="0" w:space="0" w:color="auto"/>
            <w:left w:val="none" w:sz="0" w:space="0" w:color="auto"/>
            <w:bottom w:val="none" w:sz="0" w:space="0" w:color="auto"/>
            <w:right w:val="none" w:sz="0" w:space="0" w:color="auto"/>
          </w:divBdr>
        </w:div>
        <w:div w:id="761298766">
          <w:marLeft w:val="0"/>
          <w:marRight w:val="0"/>
          <w:marTop w:val="0"/>
          <w:marBottom w:val="0"/>
          <w:divBdr>
            <w:top w:val="none" w:sz="0" w:space="0" w:color="auto"/>
            <w:left w:val="none" w:sz="0" w:space="0" w:color="auto"/>
            <w:bottom w:val="none" w:sz="0" w:space="0" w:color="auto"/>
            <w:right w:val="none" w:sz="0" w:space="0" w:color="auto"/>
          </w:divBdr>
        </w:div>
        <w:div w:id="776290671">
          <w:marLeft w:val="0"/>
          <w:marRight w:val="0"/>
          <w:marTop w:val="0"/>
          <w:marBottom w:val="0"/>
          <w:divBdr>
            <w:top w:val="none" w:sz="0" w:space="0" w:color="auto"/>
            <w:left w:val="none" w:sz="0" w:space="0" w:color="auto"/>
            <w:bottom w:val="none" w:sz="0" w:space="0" w:color="auto"/>
            <w:right w:val="none" w:sz="0" w:space="0" w:color="auto"/>
          </w:divBdr>
        </w:div>
        <w:div w:id="986057783">
          <w:marLeft w:val="0"/>
          <w:marRight w:val="0"/>
          <w:marTop w:val="0"/>
          <w:marBottom w:val="0"/>
          <w:divBdr>
            <w:top w:val="none" w:sz="0" w:space="0" w:color="auto"/>
            <w:left w:val="none" w:sz="0" w:space="0" w:color="auto"/>
            <w:bottom w:val="none" w:sz="0" w:space="0" w:color="auto"/>
            <w:right w:val="none" w:sz="0" w:space="0" w:color="auto"/>
          </w:divBdr>
        </w:div>
        <w:div w:id="1180238762">
          <w:marLeft w:val="0"/>
          <w:marRight w:val="0"/>
          <w:marTop w:val="0"/>
          <w:marBottom w:val="0"/>
          <w:divBdr>
            <w:top w:val="none" w:sz="0" w:space="0" w:color="auto"/>
            <w:left w:val="none" w:sz="0" w:space="0" w:color="auto"/>
            <w:bottom w:val="none" w:sz="0" w:space="0" w:color="auto"/>
            <w:right w:val="none" w:sz="0" w:space="0" w:color="auto"/>
          </w:divBdr>
        </w:div>
        <w:div w:id="1211310414">
          <w:marLeft w:val="0"/>
          <w:marRight w:val="0"/>
          <w:marTop w:val="0"/>
          <w:marBottom w:val="0"/>
          <w:divBdr>
            <w:top w:val="none" w:sz="0" w:space="0" w:color="auto"/>
            <w:left w:val="none" w:sz="0" w:space="0" w:color="auto"/>
            <w:bottom w:val="none" w:sz="0" w:space="0" w:color="auto"/>
            <w:right w:val="none" w:sz="0" w:space="0" w:color="auto"/>
          </w:divBdr>
        </w:div>
      </w:divsChild>
    </w:div>
    <w:div w:id="80612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924;&#913;&#929;&#921;&#913;\&#924;&#913;&#929;&#921;&#913;\&#932;&#945;%20&#960;&#961;&#972;&#964;&#965;&#960;&#940;%20&#956;&#959;&#965;\&#949;&#953;&#963;&#945;&#947;&#969;&#947;&#953;&#954;&#940;%202003.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793C4D-6355-46D0-8DC8-60CA16994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εισαγωγικά 2003</Template>
  <TotalTime>98</TotalTime>
  <Pages>7</Pages>
  <Words>2235</Words>
  <Characters>12069</Characters>
  <Application>Microsoft Office Word</Application>
  <DocSecurity>0</DocSecurity>
  <Lines>100</Lines>
  <Paragraphs>28</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14276</CharactersWithSpaces>
  <SharedDoc>false</SharedDoc>
  <HLinks>
    <vt:vector size="6" baseType="variant">
      <vt:variant>
        <vt:i4>1900638</vt:i4>
      </vt:variant>
      <vt:variant>
        <vt:i4>9</vt:i4>
      </vt:variant>
      <vt:variant>
        <vt:i4>0</vt:i4>
      </vt:variant>
      <vt:variant>
        <vt:i4>5</vt:i4>
      </vt:variant>
      <vt:variant>
        <vt:lpwstr>http://www.epresence.gov.gr/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Κ.Ε.Π.</dc:creator>
  <cp:keywords/>
  <dc:description/>
  <cp:lastModifiedBy>Milona Anastasia</cp:lastModifiedBy>
  <cp:revision>12</cp:revision>
  <cp:lastPrinted>2016-09-16T08:53:00Z</cp:lastPrinted>
  <dcterms:created xsi:type="dcterms:W3CDTF">2026-07-03T09:51:00Z</dcterms:created>
  <dcterms:modified xsi:type="dcterms:W3CDTF">2026-07-03T11:40:00Z</dcterms:modified>
</cp:coreProperties>
</file>